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05687B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05687B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F13C4D" w:rsidRPr="0005687B">
        <w:rPr>
          <w:rFonts w:ascii="Arial Narrow" w:hAnsi="Arial Narrow" w:cs="Arial"/>
          <w:bCs/>
          <w:i w:val="0"/>
          <w:szCs w:val="24"/>
        </w:rPr>
        <w:t>3</w:t>
      </w:r>
      <w:r w:rsidR="007666D6" w:rsidRPr="0005687B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05687B" w:rsidTr="00467CA2">
        <w:tc>
          <w:tcPr>
            <w:tcW w:w="2800" w:type="dxa"/>
            <w:shd w:val="clear" w:color="auto" w:fill="auto"/>
          </w:tcPr>
          <w:p w:rsidR="00D520D3" w:rsidRPr="0005687B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05687B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05687B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05687B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05687B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5687B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05687B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05687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05687B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05687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05687B" w:rsidTr="00467CA2">
        <w:tc>
          <w:tcPr>
            <w:tcW w:w="2800" w:type="dxa"/>
            <w:shd w:val="clear" w:color="auto" w:fill="auto"/>
          </w:tcPr>
          <w:p w:rsidR="00D520D3" w:rsidRPr="0005687B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05687B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05687B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05687B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5687B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05687B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05687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05687B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05687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05687B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05687B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687B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05687B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687B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05687B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05687B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05687B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687B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5687B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05687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05687B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05687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05687B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05687B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F13C4D" w:rsidRPr="0005687B">
        <w:rPr>
          <w:rFonts w:ascii="Arial Narrow" w:hAnsi="Arial Narrow" w:cs="Arial"/>
          <w:sz w:val="24"/>
          <w:szCs w:val="24"/>
        </w:rPr>
        <w:t>(t.j. Dz. U. z 2024 poz. 1320)</w:t>
      </w:r>
      <w:r w:rsidR="00E27ABB" w:rsidRPr="0005687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05687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05687B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05687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05687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05687B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05687B" w:rsidTr="00467CA2">
        <w:tc>
          <w:tcPr>
            <w:tcW w:w="2269" w:type="dxa"/>
            <w:shd w:val="clear" w:color="auto" w:fill="auto"/>
          </w:tcPr>
          <w:p w:rsidR="00D520D3" w:rsidRPr="0005687B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5687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05687B" w:rsidRDefault="00F13C4D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05687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sprzętu jednorazowego użytku dla Zintegrowanego Bloku Operacyjnego.</w:t>
            </w:r>
            <w:r w:rsidR="00D520D3" w:rsidRPr="0005687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13C4D" w:rsidRPr="0005687B" w:rsidTr="00C214A4">
        <w:tc>
          <w:tcPr>
            <w:tcW w:w="2269" w:type="dxa"/>
            <w:shd w:val="clear" w:color="auto" w:fill="auto"/>
          </w:tcPr>
          <w:p w:rsidR="00F13C4D" w:rsidRPr="0005687B" w:rsidRDefault="00F13C4D" w:rsidP="00C214A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5687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13C4D" w:rsidRPr="0005687B" w:rsidRDefault="00F13C4D" w:rsidP="00C214A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05687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51/2025</w:t>
            </w:r>
          </w:p>
        </w:tc>
      </w:tr>
    </w:tbl>
    <w:p w:rsidR="00DC652A" w:rsidRPr="0005687B" w:rsidRDefault="00F13C4D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5687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05687B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05687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05687B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5687B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05687B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05687B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05687B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:rsidR="0071340C" w:rsidRPr="0005687B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05687B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5687B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05687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05687B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5687B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05687B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05687B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05687B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:rsidR="0071340C" w:rsidRPr="0005687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05687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:rsidR="00DC652A" w:rsidRPr="0005687B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05687B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05687B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05687B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05687B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5687B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05687B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05687B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05687B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05687B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05687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05687B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05687B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05687B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687B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5687B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687B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05687B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05687B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5687B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687B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05687B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830970" w:rsidRPr="0005687B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5687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05687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05687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05687B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05687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05687B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05687B" w:rsidTr="00467CA2">
        <w:tc>
          <w:tcPr>
            <w:tcW w:w="2660" w:type="dxa"/>
            <w:shd w:val="clear" w:color="auto" w:fill="auto"/>
          </w:tcPr>
          <w:p w:rsidR="00D520D3" w:rsidRPr="0005687B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05687B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05687B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05687B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05687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05687B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05687B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05687B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05687B" w:rsidRDefault="00D520D3" w:rsidP="00F13C4D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05687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F13C4D" w:rsidRPr="0005687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05687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05687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05687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05687B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05687B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16BA" w:rsidRDefault="005116BA" w:rsidP="00025386">
      <w:pPr>
        <w:spacing w:after="0" w:line="240" w:lineRule="auto"/>
      </w:pPr>
      <w:r>
        <w:separator/>
      </w:r>
    </w:p>
  </w:endnote>
  <w:endnote w:type="continuationSeparator" w:id="1">
    <w:p w:rsidR="005116BA" w:rsidRDefault="005116B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3C4D" w:rsidRDefault="00F13C4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687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687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3C4D" w:rsidRDefault="00F13C4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16BA" w:rsidRDefault="005116BA" w:rsidP="00025386">
      <w:pPr>
        <w:spacing w:after="0" w:line="240" w:lineRule="auto"/>
      </w:pPr>
      <w:r>
        <w:separator/>
      </w:r>
    </w:p>
  </w:footnote>
  <w:footnote w:type="continuationSeparator" w:id="1">
    <w:p w:rsidR="005116BA" w:rsidRDefault="005116B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3C4D" w:rsidRDefault="00F13C4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3C4D" w:rsidRDefault="00F13C4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3C4D" w:rsidRDefault="00F13C4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13C4D"/>
    <w:rsid w:val="00025386"/>
    <w:rsid w:val="000423B9"/>
    <w:rsid w:val="00053927"/>
    <w:rsid w:val="0005687B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116BA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13C4D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286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2025-06-04T12:25:00Z</dcterms:created>
  <dcterms:modified xsi:type="dcterms:W3CDTF">2025-06-04T12:25:00Z</dcterms:modified>
</cp:coreProperties>
</file>