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AC0B36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C0B36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C0B36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AC0B3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AC0B36" w:rsidTr="00D62E6E">
        <w:tc>
          <w:tcPr>
            <w:tcW w:w="2800" w:type="dxa"/>
            <w:shd w:val="clear" w:color="auto" w:fill="auto"/>
          </w:tcPr>
          <w:p w:rsidR="00D62E6E" w:rsidRPr="00AC0B3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C0B3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C0B3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AC0B3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C0B3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C0B3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C0B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C0B3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C0B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C0B36" w:rsidTr="00D62E6E">
        <w:tc>
          <w:tcPr>
            <w:tcW w:w="2800" w:type="dxa"/>
            <w:shd w:val="clear" w:color="auto" w:fill="auto"/>
          </w:tcPr>
          <w:p w:rsidR="00D62E6E" w:rsidRPr="00AC0B3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C0B3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AC0B3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C0B3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C0B3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C0B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C0B3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C0B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AC0B3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02B3E" w:rsidRPr="00AC0B36" w:rsidTr="00C214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2B3E" w:rsidRPr="00AC0B36" w:rsidRDefault="00202B3E" w:rsidP="00C214A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02B3E" w:rsidRPr="00AC0B36" w:rsidRDefault="00202B3E" w:rsidP="00C214A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C0B36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AC0B36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AC0B36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AC0B36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AC0B36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AC0B36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202B3E" w:rsidRPr="00AC0B36" w:rsidRDefault="00202B3E" w:rsidP="00C214A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02B3E" w:rsidRPr="00AC0B36" w:rsidRDefault="00202B3E" w:rsidP="00C214A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AC0B36" w:rsidRDefault="00202B3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0B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C0B36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C0B36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AC0B36" w:rsidTr="00D62E6E">
        <w:tc>
          <w:tcPr>
            <w:tcW w:w="2269" w:type="dxa"/>
            <w:shd w:val="clear" w:color="auto" w:fill="auto"/>
          </w:tcPr>
          <w:p w:rsidR="00D62E6E" w:rsidRPr="00AC0B3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AC0B36" w:rsidRDefault="00202B3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Zintegrowanego Bloku Operacyjnego.</w:t>
            </w:r>
            <w:r w:rsidR="00D62E6E" w:rsidRPr="00AC0B3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02B3E" w:rsidRPr="00AC0B36" w:rsidTr="00C214A4">
        <w:tc>
          <w:tcPr>
            <w:tcW w:w="2269" w:type="dxa"/>
            <w:shd w:val="clear" w:color="auto" w:fill="auto"/>
          </w:tcPr>
          <w:p w:rsidR="00202B3E" w:rsidRPr="00AC0B36" w:rsidRDefault="00202B3E" w:rsidP="00C214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02B3E" w:rsidRPr="00AC0B36" w:rsidRDefault="00202B3E" w:rsidP="00C214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51/2025</w:t>
            </w:r>
          </w:p>
        </w:tc>
      </w:tr>
    </w:tbl>
    <w:p w:rsidR="00BC121E" w:rsidRPr="00AC0B36" w:rsidRDefault="00202B3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C0B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C0B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C0B3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AC0B3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C0B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C0B3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AC0B36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C0B3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AC0B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C0B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AC0B36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AC0B36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AC0B3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C0B3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AC0B36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0B3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AC0B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C0B3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AC0B36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AC0B36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AC0B3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AC0B3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0B3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AC0B3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0B3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0B3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0B3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C0B3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0B3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0B3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0B3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C0B3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0B3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0B3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0B3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C0B3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C0B3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AC0B3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C0B36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C0B3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C0B3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C0B3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C0B3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AC0B3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AC0B36" w:rsidTr="00620E37">
        <w:tc>
          <w:tcPr>
            <w:tcW w:w="2660" w:type="dxa"/>
            <w:shd w:val="clear" w:color="auto" w:fill="auto"/>
          </w:tcPr>
          <w:p w:rsidR="00BC121E" w:rsidRPr="00AC0B3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C0B3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C0B3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C0B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C0B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AC0B3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C0B3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C0B36" w:rsidRDefault="00844A96" w:rsidP="00202B3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C0B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02B3E" w:rsidRPr="00AC0B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C0B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C0B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AC0B36" w:rsidRDefault="00106AC7" w:rsidP="00BC121E">
      <w:pPr>
        <w:rPr>
          <w:rFonts w:ascii="Arial Narrow" w:hAnsi="Arial Narrow"/>
        </w:rPr>
      </w:pPr>
    </w:p>
    <w:sectPr w:rsidR="00106AC7" w:rsidRPr="00AC0B3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01CC" w:rsidRDefault="005601CC">
      <w:r>
        <w:separator/>
      </w:r>
    </w:p>
  </w:endnote>
  <w:endnote w:type="continuationSeparator" w:id="1">
    <w:p w:rsidR="005601CC" w:rsidRDefault="005601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0B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0B3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3E" w:rsidRDefault="00202B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01CC" w:rsidRDefault="005601CC">
      <w:r>
        <w:separator/>
      </w:r>
    </w:p>
  </w:footnote>
  <w:footnote w:type="continuationSeparator" w:id="1">
    <w:p w:rsidR="005601CC" w:rsidRDefault="005601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3E" w:rsidRDefault="00202B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3E" w:rsidRDefault="00202B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3E" w:rsidRDefault="00202B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2B3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2B3E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01CC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C0B36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B78E7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1759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2025-06-04T12:25:00Z</dcterms:created>
  <dcterms:modified xsi:type="dcterms:W3CDTF">2025-06-04T12:25:00Z</dcterms:modified>
</cp:coreProperties>
</file>