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11AF3">
        <w:rPr>
          <w:rFonts w:ascii="Tahoma" w:hAnsi="Tahoma" w:cs="Tahoma"/>
          <w:bCs/>
          <w:sz w:val="20"/>
        </w:rPr>
        <w:t>NZ-26-2025-53-U-P-LW</w:t>
      </w:r>
    </w:p>
    <w:p w:rsidR="000D4867" w:rsidRDefault="00911AF3" w:rsidP="00911AF3">
      <w:pPr>
        <w:pStyle w:val="Nagwek2"/>
        <w:tabs>
          <w:tab w:val="center" w:pos="4960"/>
          <w:tab w:val="left" w:pos="8527"/>
        </w:tabs>
        <w:jc w:val="left"/>
        <w:rPr>
          <w:rFonts w:ascii="Tahoma" w:eastAsia="Arial Unicode MS" w:hAnsi="Tahoma" w:cs="Tahoma"/>
        </w:rPr>
      </w:pPr>
      <w:r>
        <w:rPr>
          <w:rFonts w:ascii="Tahoma" w:hAnsi="Tahoma" w:cs="Tahoma"/>
        </w:rPr>
        <w:tab/>
      </w:r>
      <w:r w:rsidR="000D4867">
        <w:rPr>
          <w:rFonts w:ascii="Tahoma" w:hAnsi="Tahoma" w:cs="Tahoma"/>
        </w:rPr>
        <w:t>FORMULARZ OFERTOWY</w:t>
      </w:r>
      <w:r>
        <w:rPr>
          <w:rFonts w:ascii="Tahoma" w:hAnsi="Tahoma" w:cs="Tahoma"/>
        </w:rPr>
        <w:tab/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Pr="00911AF3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  <w:lang w:val="en-US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 w:rsidRPr="00911AF3">
        <w:rPr>
          <w:rFonts w:ascii="Tahoma" w:hAnsi="Tahoma" w:cs="Tahoma"/>
          <w:b/>
          <w:bCs/>
          <w:sz w:val="16"/>
          <w:lang w:val="en-US"/>
        </w:rPr>
        <w:t>strona internetowa: ______________________________</w:t>
      </w:r>
    </w:p>
    <w:p w:rsidR="000D4867" w:rsidRPr="00911AF3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  <w:lang w:val="en-US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6D3039" w:rsidRPr="006D3039">
        <w:rPr>
          <w:rFonts w:ascii="Tahoma" w:hAnsi="Tahoma" w:cs="Tahoma"/>
          <w:b/>
          <w:bCs/>
          <w:sz w:val="18"/>
        </w:rPr>
        <w:t>Usługa termicznej utylizacji odpadów medycznych pochod</w:t>
      </w:r>
      <w:r w:rsidR="00911AF3">
        <w:rPr>
          <w:rFonts w:ascii="Tahoma" w:hAnsi="Tahoma" w:cs="Tahoma"/>
          <w:b/>
          <w:bCs/>
          <w:sz w:val="18"/>
        </w:rPr>
        <w:t>zących z działalności medycznej</w:t>
      </w:r>
      <w:bookmarkStart w:id="0" w:name="_GoBack"/>
      <w:bookmarkEnd w:id="0"/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AB5821" w:rsidRDefault="00AB5821" w:rsidP="00AB5821">
      <w:pPr>
        <w:pStyle w:val="Nagwek5"/>
        <w:numPr>
          <w:ilvl w:val="0"/>
          <w:numId w:val="40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AB5821" w:rsidRPr="00830D61" w:rsidRDefault="00AB5821" w:rsidP="00AB5821">
      <w:pPr>
        <w:pStyle w:val="Nagwek4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 xml:space="preserve">Oferowana cena - za 1 kg odpadów medycznych: </w:t>
      </w:r>
    </w:p>
    <w:p w:rsidR="00AB5821" w:rsidRPr="00830D61" w:rsidRDefault="00AB5821" w:rsidP="00AB5821">
      <w:pPr>
        <w:pStyle w:val="Nagwek4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 xml:space="preserve">netto za 1 kg: ______________zł. </w:t>
      </w:r>
    </w:p>
    <w:p w:rsidR="00AB5821" w:rsidRPr="00830D61" w:rsidRDefault="00AB5821" w:rsidP="00AB5821">
      <w:pPr>
        <w:pStyle w:val="Nagwek4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 xml:space="preserve">(słownie złotych: ___________________________________________________________________)  </w:t>
      </w:r>
    </w:p>
    <w:p w:rsidR="00AB5821" w:rsidRPr="00830D61" w:rsidRDefault="00AB5821" w:rsidP="00AB5821">
      <w:pPr>
        <w:pStyle w:val="Nagwek4"/>
        <w:rPr>
          <w:rFonts w:ascii="Tahoma" w:hAnsi="Tahoma" w:cs="Tahoma"/>
          <w:sz w:val="18"/>
          <w:szCs w:val="18"/>
        </w:rPr>
      </w:pPr>
    </w:p>
    <w:p w:rsidR="00AB5821" w:rsidRPr="00830D61" w:rsidRDefault="00AB5821" w:rsidP="00AB5821">
      <w:pPr>
        <w:pStyle w:val="Nagwek4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 xml:space="preserve">podatek VAT _________ % , _______________zł. </w:t>
      </w:r>
    </w:p>
    <w:p w:rsidR="00AB5821" w:rsidRPr="00830D61" w:rsidRDefault="00AB5821" w:rsidP="00AB5821">
      <w:pPr>
        <w:pStyle w:val="Nagwek4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 xml:space="preserve">(słownie złotych: __________________________________________________________________  )  </w:t>
      </w:r>
    </w:p>
    <w:p w:rsidR="00AB5821" w:rsidRPr="00830D61" w:rsidRDefault="00AB5821" w:rsidP="00AB5821">
      <w:pPr>
        <w:pStyle w:val="Nagwek4"/>
        <w:rPr>
          <w:rFonts w:ascii="Tahoma" w:hAnsi="Tahoma" w:cs="Tahoma"/>
          <w:sz w:val="18"/>
          <w:szCs w:val="18"/>
        </w:rPr>
      </w:pPr>
    </w:p>
    <w:p w:rsidR="00AB5821" w:rsidRPr="00830D61" w:rsidRDefault="00AB5821" w:rsidP="00AB5821">
      <w:pPr>
        <w:pStyle w:val="Nagwek4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>brutto za 1 kg: _____________ zł. (słownie złotych: _______</w:t>
      </w:r>
      <w:r w:rsidR="00AA7AD2">
        <w:rPr>
          <w:rFonts w:ascii="Tahoma" w:hAnsi="Tahoma" w:cs="Tahoma"/>
          <w:sz w:val="18"/>
          <w:szCs w:val="18"/>
        </w:rPr>
        <w:t>_______________________________</w:t>
      </w:r>
      <w:r w:rsidRPr="00830D61">
        <w:rPr>
          <w:rFonts w:ascii="Tahoma" w:hAnsi="Tahoma" w:cs="Tahoma"/>
          <w:sz w:val="18"/>
          <w:szCs w:val="18"/>
        </w:rPr>
        <w:t xml:space="preserve">)  </w:t>
      </w:r>
    </w:p>
    <w:p w:rsidR="00AB5821" w:rsidRPr="00830D61" w:rsidRDefault="00AB5821" w:rsidP="00AB5821">
      <w:pPr>
        <w:pStyle w:val="Nagwek4"/>
        <w:spacing w:line="276" w:lineRule="auto"/>
        <w:rPr>
          <w:rFonts w:ascii="Tahoma" w:hAnsi="Tahoma" w:cs="Tahoma"/>
          <w:sz w:val="18"/>
          <w:szCs w:val="18"/>
        </w:rPr>
      </w:pPr>
    </w:p>
    <w:p w:rsidR="00AB5821" w:rsidRPr="00830D61" w:rsidRDefault="00AB5821" w:rsidP="00AB5821">
      <w:pPr>
        <w:pStyle w:val="Nagwek4"/>
        <w:spacing w:line="276" w:lineRule="auto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 xml:space="preserve">Oferowana cena ogółem wartości zamówienia: </w:t>
      </w:r>
    </w:p>
    <w:p w:rsidR="00AB5821" w:rsidRPr="00830D61" w:rsidRDefault="00AB5821" w:rsidP="00AB5821">
      <w:pPr>
        <w:pStyle w:val="Nagwek4"/>
        <w:spacing w:line="276" w:lineRule="auto"/>
        <w:rPr>
          <w:rFonts w:ascii="Tahoma" w:hAnsi="Tahoma" w:cs="Tahoma"/>
          <w:sz w:val="18"/>
          <w:szCs w:val="18"/>
        </w:rPr>
      </w:pPr>
    </w:p>
    <w:p w:rsidR="00AB5821" w:rsidRPr="00830D61" w:rsidRDefault="00AB5821" w:rsidP="00AB5821">
      <w:pPr>
        <w:pStyle w:val="Nagwek4"/>
        <w:spacing w:line="276" w:lineRule="auto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 xml:space="preserve">brutto wynosi </w:t>
      </w:r>
      <w:r w:rsidR="00911AF3">
        <w:rPr>
          <w:rFonts w:ascii="Tahoma" w:hAnsi="Tahoma" w:cs="Tahoma"/>
          <w:sz w:val="18"/>
          <w:szCs w:val="18"/>
        </w:rPr>
        <w:t>160 000</w:t>
      </w:r>
      <w:r w:rsidRPr="00830D61">
        <w:rPr>
          <w:rFonts w:ascii="Tahoma" w:hAnsi="Tahoma" w:cs="Tahoma"/>
          <w:sz w:val="18"/>
          <w:szCs w:val="18"/>
        </w:rPr>
        <w:t xml:space="preserve"> kg x .................... 1 kg =  ................................ zł. (słownie złotych: ..........................................................................................................................................................................   )  </w:t>
      </w:r>
    </w:p>
    <w:p w:rsidR="00AB5821" w:rsidRPr="00830D61" w:rsidRDefault="00AB5821" w:rsidP="00AB5821">
      <w:pPr>
        <w:pStyle w:val="Nagwek4"/>
        <w:spacing w:line="276" w:lineRule="auto"/>
        <w:rPr>
          <w:rFonts w:ascii="Tahoma" w:hAnsi="Tahoma" w:cs="Tahoma"/>
          <w:sz w:val="18"/>
          <w:szCs w:val="18"/>
        </w:rPr>
      </w:pPr>
    </w:p>
    <w:p w:rsidR="00AB5821" w:rsidRPr="00830D61" w:rsidRDefault="00AB5821" w:rsidP="00AB5821">
      <w:pPr>
        <w:pStyle w:val="Nagwek4"/>
        <w:spacing w:line="276" w:lineRule="auto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 xml:space="preserve">netto wynosi </w:t>
      </w:r>
      <w:r w:rsidR="00911AF3">
        <w:rPr>
          <w:rFonts w:ascii="Tahoma" w:hAnsi="Tahoma" w:cs="Tahoma"/>
          <w:sz w:val="18"/>
          <w:szCs w:val="18"/>
        </w:rPr>
        <w:t>160 000</w:t>
      </w:r>
      <w:r w:rsidRPr="00830D61">
        <w:rPr>
          <w:rFonts w:ascii="Tahoma" w:hAnsi="Tahoma" w:cs="Tahoma"/>
          <w:sz w:val="18"/>
          <w:szCs w:val="18"/>
        </w:rPr>
        <w:t xml:space="preserve"> kg x  ......................... 1 kg =    ........................... zł. (słownie złotych: ...........................................................................................................................................................................  )  </w:t>
      </w:r>
    </w:p>
    <w:p w:rsidR="00AB5821" w:rsidRPr="00830D61" w:rsidRDefault="00AB5821" w:rsidP="00AB5821">
      <w:pPr>
        <w:pStyle w:val="Nagwek4"/>
        <w:spacing w:line="276" w:lineRule="auto"/>
        <w:rPr>
          <w:rFonts w:ascii="Tahoma" w:hAnsi="Tahoma" w:cs="Tahoma"/>
          <w:sz w:val="18"/>
          <w:szCs w:val="18"/>
        </w:rPr>
      </w:pPr>
    </w:p>
    <w:p w:rsidR="00AB5821" w:rsidRPr="00830D61" w:rsidRDefault="00AB5821" w:rsidP="00AB5821">
      <w:pPr>
        <w:pStyle w:val="Nagwek4"/>
        <w:spacing w:line="276" w:lineRule="auto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 xml:space="preserve">podatek VAT wynosi </w:t>
      </w:r>
      <w:r w:rsidR="00911AF3">
        <w:rPr>
          <w:rFonts w:ascii="Tahoma" w:hAnsi="Tahoma" w:cs="Tahoma"/>
          <w:sz w:val="18"/>
          <w:szCs w:val="18"/>
        </w:rPr>
        <w:t>160 000</w:t>
      </w:r>
      <w:r w:rsidRPr="00830D61">
        <w:rPr>
          <w:rFonts w:ascii="Tahoma" w:hAnsi="Tahoma" w:cs="Tahoma"/>
          <w:sz w:val="18"/>
          <w:szCs w:val="18"/>
        </w:rPr>
        <w:t xml:space="preserve"> kg x  ......................... 1 kg =    ........................... zł. (słownie złotych: ...........................................................................................................................................................................  )  </w:t>
      </w:r>
    </w:p>
    <w:p w:rsidR="00AB5821" w:rsidRDefault="00AB5821" w:rsidP="00AB5821">
      <w:pPr>
        <w:pStyle w:val="Nagwek5"/>
        <w:spacing w:line="240" w:lineRule="auto"/>
        <w:jc w:val="left"/>
        <w:rPr>
          <w:rFonts w:ascii="Tahoma" w:hAnsi="Tahoma" w:cs="Tahoma"/>
          <w:sz w:val="18"/>
          <w:szCs w:val="18"/>
        </w:rPr>
      </w:pPr>
    </w:p>
    <w:p w:rsidR="00AB5821" w:rsidRPr="00830D61" w:rsidRDefault="00AB5821" w:rsidP="00AB5821"/>
    <w:p w:rsidR="00AB5821" w:rsidRPr="00830D61" w:rsidRDefault="00AB5821" w:rsidP="00AB5821">
      <w:pPr>
        <w:pStyle w:val="Nagwek5"/>
        <w:spacing w:line="24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 xml:space="preserve">Okres niezmienności ceny: ________ </w:t>
      </w:r>
      <w:r w:rsidR="00911AF3">
        <w:rPr>
          <w:rFonts w:ascii="Tahoma" w:hAnsi="Tahoma" w:cs="Tahoma"/>
          <w:b w:val="0"/>
          <w:sz w:val="18"/>
          <w:szCs w:val="18"/>
        </w:rPr>
        <w:t>(min. 6</w:t>
      </w:r>
      <w:r w:rsidRPr="00830D61">
        <w:rPr>
          <w:rFonts w:ascii="Tahoma" w:hAnsi="Tahoma" w:cs="Tahoma"/>
          <w:b w:val="0"/>
          <w:sz w:val="18"/>
          <w:szCs w:val="18"/>
        </w:rPr>
        <w:t xml:space="preserve"> miesięcy, max. </w:t>
      </w:r>
      <w:r>
        <w:rPr>
          <w:rFonts w:ascii="Tahoma" w:hAnsi="Tahoma" w:cs="Tahoma"/>
          <w:b w:val="0"/>
          <w:sz w:val="18"/>
          <w:szCs w:val="18"/>
        </w:rPr>
        <w:t>24</w:t>
      </w:r>
      <w:r w:rsidRPr="00830D61">
        <w:rPr>
          <w:rFonts w:ascii="Tahoma" w:hAnsi="Tahoma" w:cs="Tahoma"/>
          <w:b w:val="0"/>
          <w:sz w:val="18"/>
          <w:szCs w:val="18"/>
        </w:rPr>
        <w:t xml:space="preserve"> miesięcy od daty zawarcia umowy)*</w:t>
      </w:r>
    </w:p>
    <w:p w:rsidR="00AB5821" w:rsidRPr="008317F9" w:rsidRDefault="00AB5821" w:rsidP="00AB5821"/>
    <w:p w:rsidR="00AB5821" w:rsidRPr="00ED58D0" w:rsidRDefault="00AB5821" w:rsidP="00AB5821">
      <w:pPr>
        <w:rPr>
          <w:rFonts w:ascii="Tahoma" w:hAnsi="Tahoma" w:cs="Tahoma"/>
          <w:b/>
          <w:sz w:val="18"/>
          <w:szCs w:val="20"/>
        </w:rPr>
      </w:pPr>
      <w:r w:rsidRPr="00ED58D0">
        <w:rPr>
          <w:rFonts w:ascii="Tahoma" w:hAnsi="Tahoma" w:cs="Tahoma"/>
          <w:b/>
          <w:sz w:val="18"/>
          <w:szCs w:val="20"/>
        </w:rPr>
        <w:t xml:space="preserve">*W przypadku nie podania przez Wykonawcę okresu niezmienności cen Zamawiający przyjmuje maksymalny okres niezmienności tj. </w:t>
      </w:r>
      <w:r>
        <w:rPr>
          <w:rFonts w:ascii="Tahoma" w:hAnsi="Tahoma" w:cs="Tahoma"/>
          <w:b/>
          <w:sz w:val="18"/>
          <w:szCs w:val="20"/>
        </w:rPr>
        <w:t>24</w:t>
      </w:r>
      <w:r w:rsidRPr="00ED58D0">
        <w:rPr>
          <w:rFonts w:ascii="Tahoma" w:hAnsi="Tahoma" w:cs="Tahoma"/>
          <w:b/>
          <w:sz w:val="18"/>
          <w:szCs w:val="20"/>
        </w:rPr>
        <w:t xml:space="preserve"> miesięcy od daty zawarcia umowy.</w:t>
      </w:r>
    </w:p>
    <w:p w:rsidR="00AB5821" w:rsidRDefault="00AB5821" w:rsidP="00AB5821">
      <w:pPr>
        <w:overflowPunct w:val="0"/>
        <w:autoSpaceDE w:val="0"/>
        <w:autoSpaceDN w:val="0"/>
        <w:adjustRightInd w:val="0"/>
        <w:spacing w:line="360" w:lineRule="auto"/>
        <w:rPr>
          <w:rFonts w:ascii="Tahoma" w:hAnsi="Tahoma" w:cs="Tahoma"/>
          <w:b/>
          <w:sz w:val="18"/>
          <w:szCs w:val="18"/>
        </w:rPr>
      </w:pPr>
    </w:p>
    <w:p w:rsidR="00AB5821" w:rsidRPr="00D3160B" w:rsidRDefault="00AB5821" w:rsidP="00AB5821">
      <w:pPr>
        <w:rPr>
          <w:rFonts w:ascii="Tahoma" w:hAnsi="Tahoma" w:cs="Tahoma"/>
          <w:b/>
          <w:sz w:val="18"/>
          <w:szCs w:val="18"/>
        </w:rPr>
      </w:pPr>
    </w:p>
    <w:p w:rsidR="00AB5821" w:rsidRDefault="00AB5821" w:rsidP="00AB5821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AB5821" w:rsidRDefault="00AB5821" w:rsidP="00AB5821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AB5821" w:rsidRDefault="00AB5821" w:rsidP="00AB5821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AB5821" w:rsidRDefault="00AB5821" w:rsidP="00AB5821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AB5821" w:rsidRDefault="00AB5821" w:rsidP="00AB5821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AB5821" w:rsidRDefault="00AB5821" w:rsidP="00AB5821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AB5821" w:rsidRDefault="00AB5821" w:rsidP="00AB5821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B5821" w:rsidTr="00735276">
        <w:trPr>
          <w:trHeight w:val="360"/>
        </w:trPr>
        <w:tc>
          <w:tcPr>
            <w:tcW w:w="2083" w:type="dxa"/>
          </w:tcPr>
          <w:p w:rsidR="00AB5821" w:rsidRDefault="00AB5821" w:rsidP="0073527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B5821" w:rsidRDefault="00AB5821" w:rsidP="0073527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AB5821" w:rsidRDefault="00AB5821" w:rsidP="0073527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AB5821" w:rsidRDefault="00AB5821" w:rsidP="00735276">
            <w:pPr>
              <w:rPr>
                <w:sz w:val="20"/>
                <w:szCs w:val="20"/>
              </w:rPr>
            </w:pPr>
          </w:p>
        </w:tc>
      </w:tr>
      <w:tr w:rsidR="00AB5821" w:rsidTr="00735276">
        <w:trPr>
          <w:trHeight w:val="360"/>
        </w:trPr>
        <w:tc>
          <w:tcPr>
            <w:tcW w:w="2083" w:type="dxa"/>
            <w:hideMark/>
          </w:tcPr>
          <w:p w:rsidR="00AB5821" w:rsidRDefault="00AB5821" w:rsidP="0073527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AB5821" w:rsidRDefault="00AB5821" w:rsidP="0073527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AB5821" w:rsidRDefault="00AB5821" w:rsidP="00735276">
            <w:pPr>
              <w:rPr>
                <w:sz w:val="20"/>
                <w:szCs w:val="20"/>
              </w:rPr>
            </w:pPr>
          </w:p>
        </w:tc>
      </w:tr>
      <w:tr w:rsidR="00AB5821" w:rsidTr="00735276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B5821" w:rsidRDefault="00AB5821" w:rsidP="00735276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B5821" w:rsidTr="00735276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B5821" w:rsidRDefault="00AB5821" w:rsidP="0073527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B5821" w:rsidRPr="00911AF3" w:rsidTr="00735276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821" w:rsidRDefault="00AB5821" w:rsidP="0073527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B5821" w:rsidRDefault="00AB5821" w:rsidP="0073527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821" w:rsidRPr="00911AF3" w:rsidRDefault="00AB5821" w:rsidP="0073527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911AF3">
              <w:rPr>
                <w:rFonts w:ascii="Tahoma" w:hAnsi="Tahoma" w:cs="Tahoma"/>
                <w:sz w:val="18"/>
                <w:szCs w:val="18"/>
                <w:lang w:val="en-US"/>
              </w:rPr>
              <w:tab/>
              <w:t>Faks; e-mail</w:t>
            </w:r>
            <w:r w:rsidRPr="00911AF3">
              <w:rPr>
                <w:rFonts w:ascii="Tahoma" w:hAnsi="Tahoma" w:cs="Tahoma"/>
                <w:sz w:val="18"/>
                <w:szCs w:val="18"/>
                <w:lang w:val="en-US"/>
              </w:rPr>
              <w:tab/>
              <w:t>Nr telefonu / e-mail</w:t>
            </w:r>
          </w:p>
        </w:tc>
      </w:tr>
      <w:tr w:rsidR="00AB5821" w:rsidRPr="00911AF3" w:rsidTr="00735276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821" w:rsidRPr="00911AF3" w:rsidRDefault="00AB5821" w:rsidP="00735276">
            <w:pP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 w:rsidRPr="00911AF3"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B5821" w:rsidRPr="00911AF3" w:rsidRDefault="00AB5821" w:rsidP="00735276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911AF3">
              <w:rPr>
                <w:rFonts w:ascii="Tahoma" w:hAnsi="Tahoma" w:cs="Tahoma"/>
                <w:sz w:val="18"/>
                <w:szCs w:val="18"/>
                <w:lang w:val="en-US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821" w:rsidRPr="00911AF3" w:rsidRDefault="00AB5821" w:rsidP="0073527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 w:rsidRPr="00911AF3"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</w:tr>
      <w:tr w:rsidR="00AB5821" w:rsidRPr="00911AF3" w:rsidTr="00735276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821" w:rsidRPr="00911AF3" w:rsidRDefault="00AB5821" w:rsidP="00735276">
            <w:pP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 w:rsidRPr="00911AF3"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B5821" w:rsidRPr="00911AF3" w:rsidRDefault="00AB5821" w:rsidP="00735276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911AF3">
              <w:rPr>
                <w:rFonts w:ascii="Tahoma" w:hAnsi="Tahoma" w:cs="Tahoma"/>
                <w:sz w:val="18"/>
                <w:szCs w:val="18"/>
                <w:lang w:val="en-US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821" w:rsidRPr="00911AF3" w:rsidRDefault="00AB5821" w:rsidP="0073527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 w:rsidRPr="00911AF3"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</w:tr>
      <w:tr w:rsidR="00AB5821" w:rsidRPr="00911AF3" w:rsidTr="00735276">
        <w:trPr>
          <w:trHeight w:val="215"/>
        </w:trPr>
        <w:tc>
          <w:tcPr>
            <w:tcW w:w="2083" w:type="dxa"/>
          </w:tcPr>
          <w:p w:rsidR="00AB5821" w:rsidRPr="00911AF3" w:rsidRDefault="00AB5821" w:rsidP="0073527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745" w:type="dxa"/>
          </w:tcPr>
          <w:p w:rsidR="00AB5821" w:rsidRPr="00911AF3" w:rsidRDefault="00AB5821" w:rsidP="00735276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</w:tc>
        <w:tc>
          <w:tcPr>
            <w:tcW w:w="5953" w:type="dxa"/>
          </w:tcPr>
          <w:p w:rsidR="00AB5821" w:rsidRPr="00911AF3" w:rsidRDefault="00AB5821" w:rsidP="00735276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</w:tc>
      </w:tr>
    </w:tbl>
    <w:p w:rsidR="00AB5821" w:rsidRPr="00911AF3" w:rsidRDefault="00AB5821" w:rsidP="00AB5821">
      <w:pPr>
        <w:spacing w:line="240" w:lineRule="atLeast"/>
        <w:rPr>
          <w:rFonts w:ascii="Tahoma" w:hAnsi="Tahoma" w:cs="Tahoma"/>
          <w:b/>
          <w:bCs/>
          <w:sz w:val="18"/>
          <w:lang w:val="en-US"/>
        </w:rPr>
      </w:pPr>
    </w:p>
    <w:p w:rsidR="00AB5821" w:rsidRDefault="00AB5821" w:rsidP="00AB5821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AB5821" w:rsidRDefault="00AB5821" w:rsidP="00AB5821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B5821" w:rsidRDefault="00AB5821" w:rsidP="00AB5821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AB5821" w:rsidRDefault="00AB5821" w:rsidP="00AB5821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AB5821" w:rsidRDefault="00AB5821" w:rsidP="00AB5821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B5821" w:rsidRDefault="00AB5821" w:rsidP="00AB5821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B5821" w:rsidRDefault="00AB5821" w:rsidP="00AB5821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B5821" w:rsidRDefault="00AB5821" w:rsidP="00AB5821">
      <w:pPr>
        <w:spacing w:line="480" w:lineRule="auto"/>
        <w:jc w:val="both"/>
        <w:rPr>
          <w:rFonts w:ascii="Tahoma" w:hAnsi="Tahoma" w:cs="Tahoma"/>
          <w:sz w:val="18"/>
        </w:rPr>
      </w:pPr>
    </w:p>
    <w:p w:rsidR="00AB5821" w:rsidRDefault="00AB5821" w:rsidP="00AB5821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B5821" w:rsidRDefault="00AB5821" w:rsidP="00AB5821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2121" w:rsidRDefault="00322121">
      <w:r>
        <w:separator/>
      </w:r>
    </w:p>
  </w:endnote>
  <w:endnote w:type="continuationSeparator" w:id="0">
    <w:p w:rsidR="00322121" w:rsidRDefault="00322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3039" w:rsidRDefault="006D303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3039" w:rsidRDefault="006D30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2121" w:rsidRDefault="00322121">
      <w:r>
        <w:separator/>
      </w:r>
    </w:p>
  </w:footnote>
  <w:footnote w:type="continuationSeparator" w:id="0">
    <w:p w:rsidR="00322121" w:rsidRDefault="003221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3039" w:rsidRDefault="006D30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3039" w:rsidRDefault="006D303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E97"/>
    <w:rsid w:val="00020F7D"/>
    <w:rsid w:val="000867FD"/>
    <w:rsid w:val="000D4867"/>
    <w:rsid w:val="00101BF2"/>
    <w:rsid w:val="00156BE1"/>
    <w:rsid w:val="00203C73"/>
    <w:rsid w:val="002346CB"/>
    <w:rsid w:val="002827B1"/>
    <w:rsid w:val="00322121"/>
    <w:rsid w:val="003F5AA9"/>
    <w:rsid w:val="00446A72"/>
    <w:rsid w:val="00460999"/>
    <w:rsid w:val="00606FAB"/>
    <w:rsid w:val="006D3039"/>
    <w:rsid w:val="00741AC8"/>
    <w:rsid w:val="00911AF3"/>
    <w:rsid w:val="009200B1"/>
    <w:rsid w:val="009C19AD"/>
    <w:rsid w:val="00A02D66"/>
    <w:rsid w:val="00AA7AD2"/>
    <w:rsid w:val="00AB5821"/>
    <w:rsid w:val="00C14E97"/>
    <w:rsid w:val="00C446A2"/>
    <w:rsid w:val="00C56828"/>
    <w:rsid w:val="00C8648B"/>
    <w:rsid w:val="00D3160B"/>
    <w:rsid w:val="00EF356C"/>
    <w:rsid w:val="00F2343F"/>
    <w:rsid w:val="00FB4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6D8B2-BCCC-4EEE-BEC1-C4C4A1B68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egrzyn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1195</Words>
  <Characters>7175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Lidia Węgrzyn</cp:lastModifiedBy>
  <cp:revision>3</cp:revision>
  <cp:lastPrinted>2001-01-24T12:21:00Z</cp:lastPrinted>
  <dcterms:created xsi:type="dcterms:W3CDTF">2025-06-05T08:53:00Z</dcterms:created>
  <dcterms:modified xsi:type="dcterms:W3CDTF">2025-06-05T10:43:00Z</dcterms:modified>
</cp:coreProperties>
</file>