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B801" w14:textId="77777777" w:rsidR="00E65B7A" w:rsidRPr="00AB1118" w:rsidRDefault="002453C5" w:rsidP="004B5187">
      <w:pPr>
        <w:jc w:val="right"/>
        <w:rPr>
          <w:rFonts w:ascii="Arial" w:hAnsi="Arial" w:cs="Arial"/>
        </w:rPr>
      </w:pPr>
      <w:r w:rsidRPr="002453C5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2453C5">
        <w:rPr>
          <w:rFonts w:ascii="Arial" w:hAnsi="Arial" w:cs="Arial"/>
        </w:rPr>
        <w:t>2025-06-12</w:t>
      </w:r>
    </w:p>
    <w:p w14:paraId="1500A567" w14:textId="77777777" w:rsidR="002453C5" w:rsidRPr="002453C5" w:rsidRDefault="002453C5" w:rsidP="004B5187">
      <w:pPr>
        <w:rPr>
          <w:rFonts w:ascii="Arial" w:hAnsi="Arial" w:cs="Arial"/>
          <w:b/>
          <w:bCs/>
        </w:rPr>
      </w:pPr>
      <w:r w:rsidRPr="002453C5">
        <w:rPr>
          <w:rFonts w:ascii="Arial" w:hAnsi="Arial" w:cs="Arial"/>
          <w:b/>
          <w:bCs/>
        </w:rPr>
        <w:t>Szpital Wojewódzki w Poznaniu</w:t>
      </w:r>
    </w:p>
    <w:p w14:paraId="54D62C3F" w14:textId="77777777" w:rsidR="00E65B7A" w:rsidRPr="00AB1118" w:rsidRDefault="002453C5" w:rsidP="004B5187">
      <w:pPr>
        <w:rPr>
          <w:rFonts w:ascii="Arial" w:hAnsi="Arial" w:cs="Arial"/>
          <w:b/>
          <w:bCs/>
        </w:rPr>
      </w:pPr>
      <w:r w:rsidRPr="002453C5">
        <w:rPr>
          <w:rFonts w:ascii="Arial" w:hAnsi="Arial" w:cs="Arial"/>
          <w:b/>
          <w:bCs/>
        </w:rPr>
        <w:t>Dział Zamówień Publicznych</w:t>
      </w:r>
    </w:p>
    <w:p w14:paraId="376C3FD5" w14:textId="77777777" w:rsidR="00E65B7A" w:rsidRPr="00AB1118" w:rsidRDefault="002453C5" w:rsidP="004B5187">
      <w:pPr>
        <w:rPr>
          <w:rFonts w:ascii="Arial" w:hAnsi="Arial" w:cs="Arial"/>
        </w:rPr>
      </w:pPr>
      <w:r w:rsidRPr="002453C5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2453C5">
        <w:rPr>
          <w:rFonts w:ascii="Arial" w:hAnsi="Arial" w:cs="Arial"/>
        </w:rPr>
        <w:t>7/19</w:t>
      </w:r>
    </w:p>
    <w:p w14:paraId="4ED9AB24" w14:textId="77777777" w:rsidR="00E65B7A" w:rsidRPr="00AB1118" w:rsidRDefault="002453C5" w:rsidP="004B5187">
      <w:pPr>
        <w:rPr>
          <w:rFonts w:ascii="Arial" w:hAnsi="Arial" w:cs="Arial"/>
        </w:rPr>
      </w:pPr>
      <w:r w:rsidRPr="002453C5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2453C5">
        <w:rPr>
          <w:rFonts w:ascii="Arial" w:hAnsi="Arial" w:cs="Arial"/>
        </w:rPr>
        <w:t>Poznań</w:t>
      </w:r>
    </w:p>
    <w:p w14:paraId="5175A167" w14:textId="77777777" w:rsidR="004B5187" w:rsidRDefault="004B5187" w:rsidP="004B518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40B96A9" w14:textId="77777777" w:rsidR="004B5187" w:rsidRDefault="004B5187" w:rsidP="004B518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2A17C9A" w14:textId="3D1C5C3E" w:rsidR="00E65B7A" w:rsidRPr="00AB1118" w:rsidRDefault="00E65B7A" w:rsidP="004B518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835FBCE" w14:textId="77777777" w:rsidR="00E65B7A" w:rsidRDefault="00E65B7A" w:rsidP="004B518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43B319EC" w14:textId="77777777" w:rsidR="004B5187" w:rsidRDefault="004B5187" w:rsidP="004B518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C5D2FA5" w14:textId="77777777" w:rsidR="004B5187" w:rsidRPr="00AB1118" w:rsidRDefault="004B5187" w:rsidP="004B518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001A79E0" w14:textId="77777777" w:rsidTr="004C0D4A">
        <w:tc>
          <w:tcPr>
            <w:tcW w:w="9330" w:type="dxa"/>
            <w:shd w:val="clear" w:color="auto" w:fill="F2F2F2"/>
            <w:hideMark/>
          </w:tcPr>
          <w:p w14:paraId="4A0A0233" w14:textId="77777777" w:rsidR="00E65B7A" w:rsidRPr="00AB1118" w:rsidRDefault="00E65B7A" w:rsidP="004B518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D033BCF" w14:textId="77777777" w:rsidR="00E65B7A" w:rsidRPr="00AB1118" w:rsidRDefault="00E65B7A" w:rsidP="004B518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2C23BA7" w14:textId="77777777" w:rsidR="00E65B7A" w:rsidRPr="00AB1118" w:rsidRDefault="00E65B7A" w:rsidP="004B518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292760F2" w14:textId="77777777" w:rsidTr="004C0D4A">
        <w:tc>
          <w:tcPr>
            <w:tcW w:w="2268" w:type="dxa"/>
            <w:shd w:val="clear" w:color="auto" w:fill="auto"/>
          </w:tcPr>
          <w:p w14:paraId="3A7DBAFD" w14:textId="77777777" w:rsidR="004B5187" w:rsidRDefault="004B5187" w:rsidP="004B518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0772EC4" w14:textId="0DF992B4" w:rsidR="00E65B7A" w:rsidRPr="00AB1118" w:rsidRDefault="00E65B7A" w:rsidP="004B518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94DC72B" w14:textId="77777777" w:rsidR="004B5187" w:rsidRDefault="004B5187" w:rsidP="004B51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749E6C8" w14:textId="7CD8313B" w:rsidR="00E65B7A" w:rsidRPr="00AB1118" w:rsidRDefault="00E65B7A" w:rsidP="004B51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453C5" w:rsidRPr="002453C5">
              <w:rPr>
                <w:rFonts w:ascii="Arial" w:hAnsi="Arial" w:cs="Arial"/>
              </w:rPr>
              <w:t>podstawowy</w:t>
            </w:r>
            <w:r w:rsidR="004B5187">
              <w:rPr>
                <w:rFonts w:ascii="Arial" w:hAnsi="Arial" w:cs="Arial"/>
              </w:rPr>
              <w:t>m</w:t>
            </w:r>
            <w:r w:rsidR="002453C5" w:rsidRPr="002453C5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2453C5" w:rsidRPr="002453C5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7CC374B" w14:textId="77777777" w:rsidTr="004C0D4A">
        <w:tc>
          <w:tcPr>
            <w:tcW w:w="2268" w:type="dxa"/>
            <w:shd w:val="clear" w:color="auto" w:fill="auto"/>
          </w:tcPr>
          <w:p w14:paraId="66BEF908" w14:textId="77777777" w:rsidR="00E65B7A" w:rsidRPr="00AB1118" w:rsidRDefault="00E65B7A" w:rsidP="004B518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7648EEF" w14:textId="77777777" w:rsidR="00E65B7A" w:rsidRPr="00AB1118" w:rsidRDefault="002453C5" w:rsidP="004B51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453C5">
              <w:rPr>
                <w:rFonts w:ascii="Arial" w:hAnsi="Arial" w:cs="Arial"/>
                <w:bCs/>
              </w:rPr>
              <w:t>Zakup aparatów do znieczuleń, pomp infuzyjnych w ramach realizacji zadania "Doposażenie Oddziału Anestezjologii i Intensywnej Terapii Szpitala Wojewódzkiego w Poznaniu" - 2 zadania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2453C5" w:rsidRPr="00AB1118" w14:paraId="678D0585" w14:textId="77777777" w:rsidTr="00E46AE5">
        <w:tc>
          <w:tcPr>
            <w:tcW w:w="2268" w:type="dxa"/>
            <w:shd w:val="clear" w:color="auto" w:fill="auto"/>
          </w:tcPr>
          <w:p w14:paraId="70723B98" w14:textId="77777777" w:rsidR="002453C5" w:rsidRPr="00AB1118" w:rsidRDefault="002453C5" w:rsidP="004B518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1798C7E" w14:textId="77777777" w:rsidR="002453C5" w:rsidRDefault="002453C5" w:rsidP="004B51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453C5">
              <w:rPr>
                <w:rFonts w:ascii="Arial" w:hAnsi="Arial" w:cs="Arial"/>
                <w:bCs/>
              </w:rPr>
              <w:t>SZW/DZP/62/2025</w:t>
            </w:r>
          </w:p>
          <w:p w14:paraId="68CFDED0" w14:textId="77777777" w:rsidR="004B5187" w:rsidRDefault="004B5187" w:rsidP="004B51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69652017" w14:textId="77777777" w:rsidR="004B5187" w:rsidRPr="00AB1118" w:rsidRDefault="004B5187" w:rsidP="004B51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A20B92C" w14:textId="57398216" w:rsidR="004F079B" w:rsidRDefault="004F079B" w:rsidP="004B518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453C5" w:rsidRPr="002453C5">
        <w:rPr>
          <w:rFonts w:cs="Arial"/>
          <w:b/>
          <w:sz w:val="24"/>
        </w:rPr>
        <w:t>Szpital Wojewódzki w Poznaniu</w:t>
      </w:r>
      <w:r w:rsidR="004B5187">
        <w:rPr>
          <w:rFonts w:cs="Arial"/>
          <w:b/>
          <w:sz w:val="24"/>
        </w:rPr>
        <w:t xml:space="preserve">, </w:t>
      </w:r>
      <w:r w:rsidR="002453C5" w:rsidRPr="002453C5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2453C5" w:rsidRPr="002453C5">
        <w:rPr>
          <w:rFonts w:cs="Arial"/>
          <w:sz w:val="24"/>
        </w:rPr>
        <w:t>(</w:t>
      </w:r>
      <w:proofErr w:type="spellStart"/>
      <w:r w:rsidR="002453C5" w:rsidRPr="002453C5">
        <w:rPr>
          <w:rFonts w:cs="Arial"/>
          <w:sz w:val="24"/>
        </w:rPr>
        <w:t>t.j</w:t>
      </w:r>
      <w:proofErr w:type="spellEnd"/>
      <w:r w:rsidR="002453C5" w:rsidRPr="002453C5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58C55D6" w14:textId="77777777" w:rsidR="004B5187" w:rsidRPr="00E65B7A" w:rsidRDefault="004B5187" w:rsidP="004B518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546CCD1C" w14:textId="77777777" w:rsidR="004F079B" w:rsidRPr="00E65B7A" w:rsidRDefault="004F079B" w:rsidP="004B518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453C5" w:rsidRPr="002453C5">
        <w:rPr>
          <w:rFonts w:cs="Arial"/>
          <w:b/>
          <w:sz w:val="24"/>
        </w:rPr>
        <w:t>2025-06-13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453C5" w:rsidRPr="002453C5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453C5" w:rsidRPr="002453C5">
        <w:rPr>
          <w:rFonts w:cs="Arial"/>
          <w:b/>
          <w:sz w:val="24"/>
        </w:rPr>
        <w:t>2025-06-18</w:t>
      </w:r>
      <w:r w:rsidR="008365E9" w:rsidRPr="00E65B7A">
        <w:rPr>
          <w:rFonts w:cs="Arial"/>
          <w:sz w:val="24"/>
        </w:rPr>
        <w:t xml:space="preserve"> godz. </w:t>
      </w:r>
      <w:r w:rsidR="002453C5" w:rsidRPr="002453C5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D059C63" w14:textId="77777777" w:rsidR="004F079B" w:rsidRPr="004B5187" w:rsidRDefault="004F079B" w:rsidP="004B518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453C5" w:rsidRPr="002453C5">
        <w:rPr>
          <w:rFonts w:cs="Arial"/>
          <w:b/>
          <w:sz w:val="24"/>
        </w:rPr>
        <w:t>2025-06-13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453C5" w:rsidRPr="002453C5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2453C5" w:rsidRPr="002453C5">
        <w:rPr>
          <w:rFonts w:cs="Arial"/>
          <w:b/>
          <w:sz w:val="24"/>
        </w:rPr>
        <w:t>2025-06-18</w:t>
      </w:r>
      <w:r w:rsidR="008365E9" w:rsidRPr="00E65B7A">
        <w:rPr>
          <w:rFonts w:cs="Arial"/>
          <w:sz w:val="24"/>
        </w:rPr>
        <w:t xml:space="preserve"> godz. </w:t>
      </w:r>
      <w:r w:rsidR="002453C5" w:rsidRPr="002453C5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6620434" w14:textId="77777777" w:rsidR="004B5187" w:rsidRPr="00E65B7A" w:rsidRDefault="004B5187" w:rsidP="004B5187">
      <w:pPr>
        <w:pStyle w:val="Tekstpodstawowywcity2"/>
        <w:spacing w:line="240" w:lineRule="auto"/>
        <w:ind w:left="284" w:firstLine="0"/>
        <w:rPr>
          <w:rFonts w:cs="Arial"/>
          <w:sz w:val="24"/>
        </w:rPr>
      </w:pPr>
    </w:p>
    <w:p w14:paraId="0B4D6D6A" w14:textId="77777777" w:rsidR="00F16C50" w:rsidRPr="00E65B7A" w:rsidRDefault="00F16C50" w:rsidP="004B518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1E3B3407" w14:textId="77777777" w:rsidR="004B5187" w:rsidRDefault="004B5187" w:rsidP="004B518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46B4144" w14:textId="4664A5D8" w:rsidR="00F16C50" w:rsidRDefault="00F16C50" w:rsidP="004B518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84E37F8" w14:textId="77777777" w:rsidR="004B5187" w:rsidRDefault="004B5187" w:rsidP="004B518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392014C" w14:textId="77777777" w:rsidR="004B5187" w:rsidRPr="00756533" w:rsidRDefault="004B5187" w:rsidP="004B5187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7348BC3D" w14:textId="77777777" w:rsidR="004B5187" w:rsidRPr="002C70B2" w:rsidRDefault="004B5187" w:rsidP="004B5187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397FED90" w14:textId="77777777" w:rsidR="004B5187" w:rsidRDefault="004B5187" w:rsidP="004B518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DFC4D35" w14:textId="77777777" w:rsidR="004B5187" w:rsidRDefault="004B5187" w:rsidP="004B518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E71B346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01E5C774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076D349A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06216769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0079C8F4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4C15CF6B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04222FF1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489BA3BB" w14:textId="77777777" w:rsidR="004B5187" w:rsidRDefault="004B5187" w:rsidP="004B5187">
      <w:pPr>
        <w:pStyle w:val="Tekstpodstawowy"/>
        <w:jc w:val="both"/>
        <w:rPr>
          <w:rFonts w:ascii="Arial" w:hAnsi="Arial" w:cs="Arial"/>
          <w:iCs/>
          <w:sz w:val="24"/>
          <w:szCs w:val="24"/>
        </w:rPr>
      </w:pPr>
    </w:p>
    <w:p w14:paraId="391BF891" w14:textId="77777777" w:rsidR="004B5187" w:rsidRPr="00D91931" w:rsidRDefault="004B5187" w:rsidP="004B5187">
      <w:pPr>
        <w:pStyle w:val="Tekstpodstawowy"/>
        <w:ind w:firstLine="425"/>
        <w:jc w:val="right"/>
        <w:rPr>
          <w:sz w:val="22"/>
          <w:szCs w:val="22"/>
        </w:rPr>
      </w:pPr>
    </w:p>
    <w:sectPr w:rsidR="004B5187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2C539" w14:textId="77777777" w:rsidR="009E294D" w:rsidRDefault="009E294D">
      <w:r>
        <w:separator/>
      </w:r>
    </w:p>
  </w:endnote>
  <w:endnote w:type="continuationSeparator" w:id="0">
    <w:p w14:paraId="02A85158" w14:textId="77777777" w:rsidR="009E294D" w:rsidRDefault="009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03A76" w14:textId="77777777" w:rsidR="002453C5" w:rsidRDefault="002453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B1A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FB6260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B2DF" w14:textId="77777777" w:rsidR="002453C5" w:rsidRDefault="002453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9B275" w14:textId="77777777" w:rsidR="009E294D" w:rsidRDefault="009E294D">
      <w:r>
        <w:separator/>
      </w:r>
    </w:p>
  </w:footnote>
  <w:footnote w:type="continuationSeparator" w:id="0">
    <w:p w14:paraId="2662D5E2" w14:textId="77777777" w:rsidR="009E294D" w:rsidRDefault="009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FCFB8" w14:textId="77777777" w:rsidR="002453C5" w:rsidRDefault="002453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731AF" w14:textId="77777777" w:rsidR="002453C5" w:rsidRDefault="002453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6C4C0" w14:textId="77777777" w:rsidR="002453C5" w:rsidRDefault="002453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827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4D"/>
    <w:rsid w:val="00045BA1"/>
    <w:rsid w:val="00136AEA"/>
    <w:rsid w:val="0015679F"/>
    <w:rsid w:val="001C0165"/>
    <w:rsid w:val="001C5A4C"/>
    <w:rsid w:val="002453C5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A659B"/>
    <w:rsid w:val="004B5187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294D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493EC"/>
  <w15:chartTrackingRefBased/>
  <w15:docId w15:val="{F0BF765A-99B3-4655-B149-CA77238E1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B518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2025-06-12T09:28:00Z</cp:lastPrinted>
  <dcterms:created xsi:type="dcterms:W3CDTF">2025-06-12T09:29:00Z</dcterms:created>
  <dcterms:modified xsi:type="dcterms:W3CDTF">2025-06-12T09:29:00Z</dcterms:modified>
</cp:coreProperties>
</file>