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362A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362A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362AF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362A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362AF" w:rsidTr="00D62E6E">
        <w:tc>
          <w:tcPr>
            <w:tcW w:w="2800" w:type="dxa"/>
            <w:shd w:val="clear" w:color="auto" w:fill="auto"/>
          </w:tcPr>
          <w:p w:rsidR="00D62E6E" w:rsidRPr="00A362A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62A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362A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362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362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362A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362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362A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362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362AF" w:rsidTr="00D62E6E">
        <w:tc>
          <w:tcPr>
            <w:tcW w:w="2800" w:type="dxa"/>
            <w:shd w:val="clear" w:color="auto" w:fill="auto"/>
          </w:tcPr>
          <w:p w:rsidR="00D62E6E" w:rsidRPr="00A362A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62A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362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362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362A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362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362A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362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362A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22EB5" w:rsidRPr="00A362AF" w:rsidTr="00265D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2EB5" w:rsidRPr="00A362AF" w:rsidRDefault="00622EB5" w:rsidP="00265D9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22EB5" w:rsidRPr="00A362AF" w:rsidRDefault="00622EB5" w:rsidP="00265D9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362AF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A362AF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622EB5" w:rsidRPr="00A362AF" w:rsidRDefault="00622EB5" w:rsidP="00265D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22EB5" w:rsidRPr="00A362AF" w:rsidRDefault="00622EB5" w:rsidP="00265D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362AF" w:rsidRDefault="00622EB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362A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362A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362AF" w:rsidTr="00D62E6E">
        <w:tc>
          <w:tcPr>
            <w:tcW w:w="2269" w:type="dxa"/>
            <w:shd w:val="clear" w:color="auto" w:fill="auto"/>
          </w:tcPr>
          <w:p w:rsidR="00D62E6E" w:rsidRPr="00A362A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362AF" w:rsidRDefault="00622EB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D62E6E" w:rsidRPr="00A362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2EB5" w:rsidRPr="00A362AF" w:rsidTr="00265D93">
        <w:tc>
          <w:tcPr>
            <w:tcW w:w="2269" w:type="dxa"/>
            <w:shd w:val="clear" w:color="auto" w:fill="auto"/>
          </w:tcPr>
          <w:p w:rsidR="00622EB5" w:rsidRPr="00A362AF" w:rsidRDefault="00622EB5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2EB5" w:rsidRPr="00A362AF" w:rsidRDefault="00622EB5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47/2025</w:t>
            </w:r>
          </w:p>
        </w:tc>
      </w:tr>
    </w:tbl>
    <w:p w:rsidR="00BC121E" w:rsidRPr="00A362AF" w:rsidRDefault="00622EB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362A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362A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362A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362A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362A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53pt;height:17.25pt" o:ole="">
            <v:imagedata r:id="rId8" o:title=""/>
          </v:shape>
          <w:control r:id="rId9" w:name="OptionButton211" w:shapeid="_x0000_i1035"/>
        </w:object>
      </w:r>
      <w:r w:rsidR="00BC121E"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362A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362A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362A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362A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362A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62A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34" type="#_x0000_t75" style="width:453pt;height:17.25pt" o:ole="">
            <v:imagedata r:id="rId10" o:title=""/>
          </v:shape>
          <w:control r:id="rId11" w:name="OptionButton21" w:shapeid="_x0000_i1034"/>
        </w:object>
      </w:r>
      <w:r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362A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362A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362A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A362A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362A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62A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362A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362A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362A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362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362A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362A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A362A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362A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362A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362A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362A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362A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362A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362AF" w:rsidTr="00620E37">
        <w:tc>
          <w:tcPr>
            <w:tcW w:w="2660" w:type="dxa"/>
            <w:shd w:val="clear" w:color="auto" w:fill="auto"/>
          </w:tcPr>
          <w:p w:rsidR="00BC121E" w:rsidRPr="00A362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362A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362A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362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362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362AF" w:rsidRDefault="00844A96" w:rsidP="00622EB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22EB5"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362A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362AF" w:rsidRDefault="00106AC7" w:rsidP="00BC121E">
      <w:pPr>
        <w:rPr>
          <w:rFonts w:ascii="Arial Narrow" w:hAnsi="Arial Narrow"/>
        </w:rPr>
      </w:pPr>
    </w:p>
    <w:sectPr w:rsidR="00106AC7" w:rsidRPr="00A362A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224" w:rsidRDefault="00C76224">
      <w:r>
        <w:separator/>
      </w:r>
    </w:p>
  </w:endnote>
  <w:endnote w:type="continuationSeparator" w:id="1">
    <w:p w:rsidR="00C76224" w:rsidRDefault="00C76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2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2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B5" w:rsidRDefault="00622E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224" w:rsidRDefault="00C76224">
      <w:r>
        <w:separator/>
      </w:r>
    </w:p>
  </w:footnote>
  <w:footnote w:type="continuationSeparator" w:id="1">
    <w:p w:rsidR="00C76224" w:rsidRDefault="00C762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B5" w:rsidRDefault="00622E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B5" w:rsidRDefault="00622E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B5" w:rsidRDefault="00622E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EB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49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2EB5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62AF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6224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2025-06-11T11:05:00Z</dcterms:created>
  <dcterms:modified xsi:type="dcterms:W3CDTF">2025-06-11T11:06:00Z</dcterms:modified>
</cp:coreProperties>
</file>