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B5423" w14:textId="49AD43BB" w:rsidR="00081D13" w:rsidRPr="0095272F" w:rsidRDefault="0099093B" w:rsidP="0095272F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95272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5272F" w:rsidRPr="0095272F">
        <w:rPr>
          <w:rFonts w:ascii="Arial Narrow" w:hAnsi="Arial Narrow" w:cs="Arial"/>
          <w:sz w:val="22"/>
          <w:szCs w:val="22"/>
        </w:rPr>
        <w:t xml:space="preserve"> </w:t>
      </w:r>
      <w:r w:rsidR="0095272F">
        <w:rPr>
          <w:rFonts w:ascii="Arial Narrow" w:hAnsi="Arial Narrow" w:cs="Arial"/>
          <w:sz w:val="22"/>
          <w:szCs w:val="22"/>
        </w:rPr>
        <w:tab/>
      </w:r>
      <w:r w:rsidR="0095272F">
        <w:rPr>
          <w:rFonts w:ascii="Arial Narrow" w:hAnsi="Arial Narrow" w:cs="Arial"/>
          <w:sz w:val="22"/>
          <w:szCs w:val="22"/>
        </w:rPr>
        <w:tab/>
      </w:r>
      <w:r w:rsidR="0095272F">
        <w:rPr>
          <w:rFonts w:ascii="Arial Narrow" w:hAnsi="Arial Narrow" w:cs="Arial"/>
          <w:sz w:val="22"/>
          <w:szCs w:val="22"/>
        </w:rPr>
        <w:tab/>
      </w:r>
      <w:r w:rsidR="0095272F">
        <w:rPr>
          <w:rFonts w:ascii="Arial Narrow" w:hAnsi="Arial Narrow" w:cs="Arial"/>
          <w:sz w:val="22"/>
          <w:szCs w:val="22"/>
        </w:rPr>
        <w:tab/>
      </w:r>
      <w:r w:rsidR="0095272F">
        <w:rPr>
          <w:rFonts w:ascii="Arial Narrow" w:hAnsi="Arial Narrow" w:cs="Arial"/>
          <w:sz w:val="22"/>
          <w:szCs w:val="22"/>
        </w:rPr>
        <w:tab/>
      </w:r>
      <w:r w:rsidR="0095272F">
        <w:rPr>
          <w:rFonts w:ascii="Arial Narrow" w:hAnsi="Arial Narrow" w:cs="Arial"/>
          <w:sz w:val="22"/>
          <w:szCs w:val="22"/>
        </w:rPr>
        <w:tab/>
      </w:r>
      <w:r w:rsidR="0095272F">
        <w:rPr>
          <w:rFonts w:ascii="Arial Narrow" w:hAnsi="Arial Narrow" w:cs="Arial"/>
          <w:sz w:val="22"/>
          <w:szCs w:val="22"/>
        </w:rPr>
        <w:tab/>
      </w:r>
      <w:r w:rsidR="0095272F" w:rsidRPr="0095272F">
        <w:rPr>
          <w:rFonts w:ascii="Arial Narrow" w:hAnsi="Arial Narrow" w:cs="Arial"/>
          <w:sz w:val="22"/>
          <w:szCs w:val="22"/>
        </w:rPr>
        <w:t>Bydgoszcz dnia: 2025-06-13</w:t>
      </w:r>
    </w:p>
    <w:p w14:paraId="1957B356" w14:textId="77777777" w:rsidR="00081D13" w:rsidRPr="0095272F" w:rsidRDefault="0099093B" w:rsidP="0095272F">
      <w:pPr>
        <w:ind w:right="3969"/>
        <w:rPr>
          <w:rFonts w:ascii="Arial Narrow" w:hAnsi="Arial Narrow" w:cs="Arial"/>
          <w:sz w:val="22"/>
          <w:szCs w:val="22"/>
        </w:rPr>
      </w:pPr>
      <w:r w:rsidRPr="0095272F">
        <w:rPr>
          <w:rFonts w:ascii="Arial Narrow" w:hAnsi="Arial Narrow" w:cs="Arial"/>
          <w:sz w:val="22"/>
          <w:szCs w:val="22"/>
        </w:rPr>
        <w:t>Powstańców Warszawy</w:t>
      </w:r>
      <w:r w:rsidR="00081D13" w:rsidRPr="0095272F">
        <w:rPr>
          <w:rFonts w:ascii="Arial Narrow" w:hAnsi="Arial Narrow" w:cs="Arial"/>
          <w:sz w:val="22"/>
          <w:szCs w:val="22"/>
        </w:rPr>
        <w:t xml:space="preserve"> </w:t>
      </w:r>
      <w:r w:rsidRPr="0095272F">
        <w:rPr>
          <w:rFonts w:ascii="Arial Narrow" w:hAnsi="Arial Narrow" w:cs="Arial"/>
          <w:sz w:val="22"/>
          <w:szCs w:val="22"/>
        </w:rPr>
        <w:t>5</w:t>
      </w:r>
    </w:p>
    <w:p w14:paraId="54879DF1" w14:textId="77777777" w:rsidR="00081D13" w:rsidRPr="0095272F" w:rsidRDefault="0099093B" w:rsidP="0095272F">
      <w:pPr>
        <w:ind w:right="3969"/>
        <w:rPr>
          <w:rFonts w:ascii="Arial Narrow" w:hAnsi="Arial Narrow" w:cs="Arial"/>
          <w:sz w:val="22"/>
          <w:szCs w:val="22"/>
        </w:rPr>
      </w:pPr>
      <w:r w:rsidRPr="0095272F">
        <w:rPr>
          <w:rFonts w:ascii="Arial Narrow" w:hAnsi="Arial Narrow" w:cs="Arial"/>
          <w:sz w:val="22"/>
          <w:szCs w:val="22"/>
        </w:rPr>
        <w:t>85-681</w:t>
      </w:r>
      <w:r w:rsidR="00081D13" w:rsidRPr="0095272F">
        <w:rPr>
          <w:rFonts w:ascii="Arial Narrow" w:hAnsi="Arial Narrow" w:cs="Arial"/>
          <w:sz w:val="22"/>
          <w:szCs w:val="22"/>
        </w:rPr>
        <w:t xml:space="preserve"> </w:t>
      </w:r>
      <w:r w:rsidRPr="0095272F">
        <w:rPr>
          <w:rFonts w:ascii="Arial Narrow" w:hAnsi="Arial Narrow" w:cs="Arial"/>
          <w:sz w:val="22"/>
          <w:szCs w:val="22"/>
        </w:rPr>
        <w:t>Bydgoszcz</w:t>
      </w:r>
    </w:p>
    <w:p w14:paraId="189800CE" w14:textId="77777777" w:rsidR="00081D13" w:rsidRPr="0095272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5272F" w14:paraId="1F0D2FAE" w14:textId="77777777" w:rsidTr="00C13EA9">
        <w:tc>
          <w:tcPr>
            <w:tcW w:w="10065" w:type="dxa"/>
            <w:shd w:val="clear" w:color="auto" w:fill="F2F2F2"/>
            <w:hideMark/>
          </w:tcPr>
          <w:p w14:paraId="1A63A007" w14:textId="77777777" w:rsidR="00081D13" w:rsidRPr="0095272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5272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AFEE110" w14:textId="77777777" w:rsidR="00081D13" w:rsidRPr="0095272F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5272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7EAEC45" w14:textId="77777777" w:rsidR="00081D13" w:rsidRPr="0095272F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A76E689" w14:textId="77777777" w:rsidR="00081D13" w:rsidRPr="0095272F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5272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5272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5272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5272F" w14:paraId="5E767AE5" w14:textId="77777777" w:rsidTr="00081D13">
        <w:tc>
          <w:tcPr>
            <w:tcW w:w="2269" w:type="dxa"/>
            <w:shd w:val="clear" w:color="auto" w:fill="auto"/>
          </w:tcPr>
          <w:p w14:paraId="6E76FCF1" w14:textId="77777777" w:rsidR="00081D13" w:rsidRPr="0095272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5D2AE52" w14:textId="77777777" w:rsidR="00081D13" w:rsidRPr="0095272F" w:rsidRDefault="0099093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>Dostawy sukcesywne koncentratów do hemodializ na okres 36 miesięcy z prawem opcji na 12 miesięcy</w:t>
            </w:r>
          </w:p>
        </w:tc>
      </w:tr>
      <w:tr w:rsidR="0099093B" w:rsidRPr="0095272F" w14:paraId="4890DDC6" w14:textId="77777777" w:rsidTr="00A873AC">
        <w:tc>
          <w:tcPr>
            <w:tcW w:w="2269" w:type="dxa"/>
            <w:shd w:val="clear" w:color="auto" w:fill="auto"/>
          </w:tcPr>
          <w:p w14:paraId="02558DBE" w14:textId="77777777" w:rsidR="0099093B" w:rsidRPr="0095272F" w:rsidRDefault="0099093B" w:rsidP="00A873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72B70BE" w14:textId="77777777" w:rsidR="0099093B" w:rsidRPr="0095272F" w:rsidRDefault="0099093B" w:rsidP="00A873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>29/2025</w:t>
            </w:r>
          </w:p>
        </w:tc>
      </w:tr>
    </w:tbl>
    <w:p w14:paraId="7898E0F9" w14:textId="77777777" w:rsidR="00081D13" w:rsidRPr="0095272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BFBADD1" w14:textId="77777777" w:rsidR="00081D13" w:rsidRPr="0095272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5272F">
        <w:rPr>
          <w:rFonts w:ascii="Arial Narrow" w:hAnsi="Arial Narrow" w:cs="Arial"/>
          <w:sz w:val="22"/>
          <w:szCs w:val="22"/>
        </w:rPr>
        <w:t xml:space="preserve">Zamawiający, </w:t>
      </w:r>
      <w:r w:rsidR="0099093B" w:rsidRPr="0095272F">
        <w:rPr>
          <w:rFonts w:ascii="Arial Narrow" w:hAnsi="Arial Narrow" w:cs="Arial"/>
          <w:b/>
          <w:sz w:val="22"/>
          <w:szCs w:val="22"/>
        </w:rPr>
        <w:t>10WSzKzP SPZOZ</w:t>
      </w:r>
      <w:r w:rsidRPr="0095272F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95272F">
        <w:rPr>
          <w:rFonts w:ascii="Arial Narrow" w:hAnsi="Arial Narrow" w:cs="Arial"/>
          <w:sz w:val="22"/>
          <w:szCs w:val="22"/>
        </w:rPr>
        <w:t xml:space="preserve">ust. 1 pkt. 1 i </w:t>
      </w:r>
      <w:r w:rsidRPr="0095272F">
        <w:rPr>
          <w:rFonts w:ascii="Arial Narrow" w:hAnsi="Arial Narrow" w:cs="Arial"/>
          <w:sz w:val="22"/>
          <w:szCs w:val="22"/>
        </w:rPr>
        <w:t xml:space="preserve">ust. </w:t>
      </w:r>
      <w:r w:rsidR="00A17CDB" w:rsidRPr="0095272F">
        <w:rPr>
          <w:rFonts w:ascii="Arial Narrow" w:hAnsi="Arial Narrow" w:cs="Arial"/>
          <w:sz w:val="22"/>
          <w:szCs w:val="22"/>
        </w:rPr>
        <w:t>2</w:t>
      </w:r>
      <w:r w:rsidRPr="0095272F">
        <w:rPr>
          <w:rFonts w:ascii="Arial Narrow" w:hAnsi="Arial Narrow" w:cs="Arial"/>
          <w:sz w:val="22"/>
          <w:szCs w:val="22"/>
        </w:rPr>
        <w:t xml:space="preserve"> </w:t>
      </w:r>
      <w:r w:rsidR="00081D13" w:rsidRPr="0095272F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99093B" w:rsidRPr="0095272F">
        <w:rPr>
          <w:rFonts w:ascii="Arial Narrow" w:hAnsi="Arial Narrow" w:cs="Arial"/>
          <w:sz w:val="22"/>
          <w:szCs w:val="22"/>
        </w:rPr>
        <w:t>(t.j. Dz. U. z 2024 poz. 1320)</w:t>
      </w:r>
      <w:r w:rsidR="00081D13" w:rsidRPr="0095272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95272F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9093B" w:rsidRPr="0095272F" w14:paraId="69E7BB20" w14:textId="77777777" w:rsidTr="00A873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147DA0F" w14:textId="39E79724" w:rsidR="0099093B" w:rsidRPr="0095272F" w:rsidRDefault="0099093B" w:rsidP="00A873AC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b/>
                <w:sz w:val="22"/>
                <w:szCs w:val="22"/>
              </w:rPr>
              <w:t xml:space="preserve">Aesculap Chifa </w:t>
            </w:r>
            <w:r w:rsidR="0095272F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14:paraId="5C852E97" w14:textId="77777777" w:rsidR="0099093B" w:rsidRPr="0095272F" w:rsidRDefault="0099093B" w:rsidP="00A873AC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>Tysiąclecia</w:t>
            </w: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C593915" w14:textId="77777777" w:rsidR="0099093B" w:rsidRPr="0095272F" w:rsidRDefault="0099093B" w:rsidP="00A873AC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>64-300</w:t>
            </w: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>Nowy Tomyśl</w:t>
            </w:r>
          </w:p>
          <w:p w14:paraId="05EFDFDB" w14:textId="77777777" w:rsidR="0099093B" w:rsidRPr="0095272F" w:rsidRDefault="0099093B" w:rsidP="00A873AC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95272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95272F">
              <w:rPr>
                <w:rFonts w:ascii="Arial Narrow" w:hAnsi="Arial Narrow" w:cs="Arial"/>
                <w:b/>
                <w:sz w:val="22"/>
                <w:szCs w:val="22"/>
              </w:rPr>
              <w:t>587 736.00 zł</w:t>
            </w:r>
            <w:r w:rsidRPr="0095272F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E6B8689" w14:textId="77777777" w:rsidR="0099093B" w:rsidRPr="0095272F" w:rsidRDefault="0099093B" w:rsidP="00A873AC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5E151587" w14:textId="77777777" w:rsidR="0099093B" w:rsidRPr="0095272F" w:rsidRDefault="0099093B" w:rsidP="00A873A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7A02A7B8" w14:textId="77777777" w:rsidR="00081D13" w:rsidRPr="0095272F" w:rsidRDefault="0099093B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5272F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 </w:t>
      </w:r>
      <w:r w:rsidR="00081D13" w:rsidRPr="0095272F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="00081D13" w:rsidRPr="0095272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7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399"/>
        <w:gridCol w:w="2145"/>
      </w:tblGrid>
      <w:tr w:rsidR="0095272F" w:rsidRPr="0095272F" w14:paraId="543D4541" w14:textId="77777777" w:rsidTr="0095272F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52E929AA" w14:textId="77777777" w:rsidR="0095272F" w:rsidRPr="0095272F" w:rsidRDefault="0095272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95272F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55F04748" w14:textId="77777777" w:rsidR="0095272F" w:rsidRPr="0095272F" w:rsidRDefault="0095272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399" w:type="dxa"/>
            <w:shd w:val="clear" w:color="auto" w:fill="F2F2F2"/>
            <w:vAlign w:val="center"/>
          </w:tcPr>
          <w:p w14:paraId="7DEB7DE7" w14:textId="77777777" w:rsidR="0095272F" w:rsidRPr="0095272F" w:rsidRDefault="0095272F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2145" w:type="dxa"/>
            <w:shd w:val="clear" w:color="auto" w:fill="F2F2F2"/>
            <w:vAlign w:val="center"/>
          </w:tcPr>
          <w:p w14:paraId="50F14DAA" w14:textId="77777777" w:rsidR="0095272F" w:rsidRPr="0095272F" w:rsidRDefault="0095272F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5272F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95272F" w:rsidRPr="0095272F" w14:paraId="0FCD0F60" w14:textId="77777777" w:rsidTr="0095272F">
        <w:trPr>
          <w:jc w:val="center"/>
        </w:trPr>
        <w:tc>
          <w:tcPr>
            <w:tcW w:w="851" w:type="dxa"/>
            <w:vAlign w:val="center"/>
          </w:tcPr>
          <w:p w14:paraId="4D96A7ED" w14:textId="77777777" w:rsidR="0095272F" w:rsidRPr="0095272F" w:rsidRDefault="0095272F" w:rsidP="00A873A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5272F">
              <w:rPr>
                <w:rFonts w:ascii="Arial Narrow" w:hAnsi="Arial Narrow" w:cs="Arial"/>
              </w:rPr>
              <w:t>1</w:t>
            </w:r>
          </w:p>
        </w:tc>
        <w:tc>
          <w:tcPr>
            <w:tcW w:w="3118" w:type="dxa"/>
            <w:vAlign w:val="center"/>
          </w:tcPr>
          <w:p w14:paraId="27B51CB8" w14:textId="0C174013" w:rsidR="0095272F" w:rsidRPr="0095272F" w:rsidRDefault="0095272F" w:rsidP="00A873AC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95272F">
              <w:rPr>
                <w:rFonts w:ascii="Arial Narrow" w:hAnsi="Arial Narrow" w:cs="Arial"/>
                <w:b/>
              </w:rPr>
              <w:t xml:space="preserve">Aesculap Chifa </w:t>
            </w:r>
            <w:r>
              <w:rPr>
                <w:rFonts w:ascii="Arial Narrow" w:hAnsi="Arial Narrow" w:cs="Arial"/>
                <w:b/>
              </w:rPr>
              <w:t>Sp. z o.o.</w:t>
            </w:r>
          </w:p>
          <w:p w14:paraId="6A1B8EB7" w14:textId="77777777" w:rsidR="0095272F" w:rsidRPr="0095272F" w:rsidRDefault="0095272F" w:rsidP="00A873AC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95272F">
              <w:rPr>
                <w:rFonts w:ascii="Arial Narrow" w:hAnsi="Arial Narrow" w:cs="Arial"/>
                <w:bCs/>
              </w:rPr>
              <w:t>Tysiąclecia</w:t>
            </w:r>
            <w:r w:rsidRPr="0095272F">
              <w:rPr>
                <w:rFonts w:ascii="Arial Narrow" w:hAnsi="Arial Narrow" w:cs="Arial"/>
                <w:bCs/>
              </w:rPr>
              <w:t xml:space="preserve"> </w:t>
            </w:r>
            <w:r w:rsidRPr="0095272F">
              <w:rPr>
                <w:rFonts w:ascii="Arial Narrow" w:hAnsi="Arial Narrow" w:cs="Arial"/>
                <w:bCs/>
              </w:rPr>
              <w:t>14</w:t>
            </w:r>
            <w:r w:rsidRPr="0095272F">
              <w:rPr>
                <w:rFonts w:ascii="Arial Narrow" w:hAnsi="Arial Narrow" w:cs="Arial"/>
                <w:bCs/>
              </w:rPr>
              <w:t xml:space="preserve"> </w:t>
            </w:r>
          </w:p>
          <w:p w14:paraId="3E3EF472" w14:textId="77777777" w:rsidR="0095272F" w:rsidRPr="0095272F" w:rsidRDefault="0095272F" w:rsidP="00A873AC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95272F">
              <w:rPr>
                <w:rFonts w:ascii="Arial Narrow" w:hAnsi="Arial Narrow" w:cs="Arial"/>
                <w:bCs/>
              </w:rPr>
              <w:t>64-300</w:t>
            </w:r>
            <w:r w:rsidRPr="0095272F">
              <w:rPr>
                <w:rFonts w:ascii="Arial Narrow" w:hAnsi="Arial Narrow" w:cs="Arial"/>
                <w:bCs/>
              </w:rPr>
              <w:t xml:space="preserve"> </w:t>
            </w:r>
            <w:r w:rsidRPr="0095272F">
              <w:rPr>
                <w:rFonts w:ascii="Arial Narrow" w:hAnsi="Arial Narrow" w:cs="Arial"/>
                <w:bCs/>
              </w:rPr>
              <w:t>Nowy Tomyśl</w:t>
            </w:r>
          </w:p>
        </w:tc>
        <w:tc>
          <w:tcPr>
            <w:tcW w:w="1399" w:type="dxa"/>
            <w:vAlign w:val="center"/>
          </w:tcPr>
          <w:p w14:paraId="10349DD2" w14:textId="77777777" w:rsidR="0095272F" w:rsidRPr="0095272F" w:rsidRDefault="0095272F" w:rsidP="00A873A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5272F">
              <w:rPr>
                <w:rFonts w:ascii="Arial Narrow" w:hAnsi="Arial Narrow" w:cs="Arial"/>
              </w:rPr>
              <w:t xml:space="preserve">  100,00</w:t>
            </w:r>
          </w:p>
        </w:tc>
        <w:tc>
          <w:tcPr>
            <w:tcW w:w="2145" w:type="dxa"/>
            <w:vAlign w:val="center"/>
          </w:tcPr>
          <w:p w14:paraId="71ACDDFC" w14:textId="77777777" w:rsidR="0095272F" w:rsidRPr="0095272F" w:rsidRDefault="0095272F" w:rsidP="00A873AC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95272F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48D38F0C" w14:textId="77777777" w:rsidR="00E85D70" w:rsidRPr="0095272F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77238989" w14:textId="77777777" w:rsidR="00F960D7" w:rsidRPr="0095272F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60463B" w14:textId="77777777" w:rsidR="00B464D3" w:rsidRPr="0095272F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5272F">
        <w:rPr>
          <w:rFonts w:ascii="Arial Narrow" w:hAnsi="Arial Narrow" w:cs="Arial"/>
          <w:i/>
          <w:sz w:val="22"/>
          <w:szCs w:val="22"/>
        </w:rPr>
        <w:t>Zamawiający</w:t>
      </w:r>
    </w:p>
    <w:p w14:paraId="6D7309D7" w14:textId="7301BDB0" w:rsidR="008642B3" w:rsidRDefault="0099093B" w:rsidP="00005838">
      <w:pPr>
        <w:jc w:val="right"/>
        <w:rPr>
          <w:rFonts w:ascii="Arial Narrow" w:hAnsi="Arial Narrow" w:cs="Arial"/>
          <w:sz w:val="22"/>
          <w:szCs w:val="22"/>
        </w:rPr>
      </w:pPr>
      <w:r w:rsidRPr="0095272F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57BB460D" w14:textId="77777777" w:rsidR="0095272F" w:rsidRDefault="0095272F" w:rsidP="0095272F">
      <w:pPr>
        <w:rPr>
          <w:rFonts w:ascii="Arial Narrow" w:hAnsi="Arial Narrow" w:cs="Arial"/>
          <w:sz w:val="22"/>
          <w:szCs w:val="22"/>
        </w:rPr>
      </w:pPr>
    </w:p>
    <w:p w14:paraId="033FD86F" w14:textId="44903D0E" w:rsidR="0095272F" w:rsidRDefault="0095272F" w:rsidP="009527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7C156D4D" w14:textId="26AE0227" w:rsidR="0095272F" w:rsidRDefault="0095272F" w:rsidP="009527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064734FD" w14:textId="126D4673" w:rsidR="0095272F" w:rsidRDefault="0095272F" w:rsidP="009527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6" w:history="1">
        <w:r w:rsidRPr="00BF2D0E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446BDDFA" w14:textId="086E87F2" w:rsidR="0095272F" w:rsidRPr="0095272F" w:rsidRDefault="0095272F" w:rsidP="0095272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2025-06-13</w:t>
      </w:r>
    </w:p>
    <w:sectPr w:rsidR="0095272F" w:rsidRPr="0095272F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8D2B0" w14:textId="77777777" w:rsidR="00277F57" w:rsidRDefault="00277F57">
      <w:r>
        <w:separator/>
      </w:r>
    </w:p>
  </w:endnote>
  <w:endnote w:type="continuationSeparator" w:id="0">
    <w:p w14:paraId="596AB22B" w14:textId="77777777" w:rsidR="00277F57" w:rsidRDefault="0027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25480" w14:textId="77777777" w:rsidR="0099093B" w:rsidRDefault="00990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7252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AA9E0E0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FD2A5" w14:textId="77777777" w:rsidR="0099093B" w:rsidRDefault="00990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9F5A6" w14:textId="77777777" w:rsidR="00277F57" w:rsidRDefault="00277F57">
      <w:r>
        <w:separator/>
      </w:r>
    </w:p>
  </w:footnote>
  <w:footnote w:type="continuationSeparator" w:id="0">
    <w:p w14:paraId="65B8F94E" w14:textId="77777777" w:rsidR="00277F57" w:rsidRDefault="0027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09447" w14:textId="77777777" w:rsidR="0099093B" w:rsidRDefault="00990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2DDDF" w14:textId="77777777" w:rsidR="0099093B" w:rsidRDefault="009909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68A41" w14:textId="77777777" w:rsidR="0099093B" w:rsidRDefault="00990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7F57"/>
    <w:rsid w:val="00005838"/>
    <w:rsid w:val="00022322"/>
    <w:rsid w:val="00042497"/>
    <w:rsid w:val="00081D13"/>
    <w:rsid w:val="000C1E6F"/>
    <w:rsid w:val="000E4E56"/>
    <w:rsid w:val="001A1468"/>
    <w:rsid w:val="001B7815"/>
    <w:rsid w:val="00277F5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272F"/>
    <w:rsid w:val="0097748A"/>
    <w:rsid w:val="0099093B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0A0AB"/>
  <w15:chartTrackingRefBased/>
  <w15:docId w15:val="{118908F5-8007-46B4-B097-69443E34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527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27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207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2025-06-13T07:04:00Z</dcterms:created>
  <dcterms:modified xsi:type="dcterms:W3CDTF">2025-06-13T07:08:00Z</dcterms:modified>
</cp:coreProperties>
</file>