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C8606" w14:textId="5451EBE2" w:rsidR="006C0BCB" w:rsidRPr="003A5CB1" w:rsidRDefault="003A5CB1" w:rsidP="003A5CB1">
      <w:pPr>
        <w:keepNext/>
        <w:spacing w:after="360"/>
        <w:jc w:val="right"/>
        <w:outlineLvl w:val="3"/>
        <w:rPr>
          <w:sz w:val="22"/>
          <w:szCs w:val="22"/>
        </w:rPr>
      </w:pPr>
      <w:r w:rsidRPr="003A5CB1">
        <w:rPr>
          <w:sz w:val="22"/>
          <w:szCs w:val="22"/>
        </w:rPr>
        <w:t xml:space="preserve">Załącznik nr 1 do SWZ </w:t>
      </w:r>
      <w:r w:rsidR="00E01877">
        <w:rPr>
          <w:sz w:val="22"/>
          <w:szCs w:val="22"/>
        </w:rPr>
        <w:t>/</w:t>
      </w:r>
      <w:r w:rsidR="00E01877" w:rsidRPr="00E01877">
        <w:rPr>
          <w:sz w:val="22"/>
          <w:szCs w:val="22"/>
        </w:rPr>
        <w:t xml:space="preserve">Załącznik nr </w:t>
      </w:r>
      <w:r w:rsidR="00E01877">
        <w:rPr>
          <w:sz w:val="22"/>
          <w:szCs w:val="22"/>
        </w:rPr>
        <w:t>2</w:t>
      </w:r>
      <w:r w:rsidR="00E01877" w:rsidRPr="00E01877">
        <w:rPr>
          <w:sz w:val="22"/>
          <w:szCs w:val="22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6EC47FAA" w:rsidR="003F0C7A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</w:r>
      <w:r w:rsidR="00016570" w:rsidRPr="00281DC6">
        <w:rPr>
          <w:sz w:val="22"/>
          <w:szCs w:val="22"/>
        </w:rPr>
        <w:t xml:space="preserve">w trybie </w:t>
      </w:r>
      <w:r w:rsidR="00016570">
        <w:rPr>
          <w:sz w:val="22"/>
          <w:szCs w:val="22"/>
        </w:rPr>
        <w:t>podstawowym bez negocjacji</w:t>
      </w:r>
      <w:r w:rsidR="00016570" w:rsidRPr="00281DC6">
        <w:rPr>
          <w:sz w:val="22"/>
          <w:szCs w:val="22"/>
        </w:rPr>
        <w:t xml:space="preserve"> </w:t>
      </w:r>
      <w:r w:rsidRPr="000431B5">
        <w:rPr>
          <w:sz w:val="22"/>
          <w:szCs w:val="22"/>
        </w:rPr>
        <w:t xml:space="preserve">pn.: </w:t>
      </w:r>
    </w:p>
    <w:p w14:paraId="2025885F" w14:textId="321B6EFD" w:rsidR="0096482B" w:rsidRPr="0096482B" w:rsidRDefault="0096482B" w:rsidP="0096482B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96482B">
        <w:rPr>
          <w:b/>
          <w:bCs/>
          <w:sz w:val="22"/>
          <w:szCs w:val="22"/>
        </w:rPr>
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64BAFECB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 w:rsidR="00CD25B0">
        <w:rPr>
          <w:sz w:val="22"/>
        </w:rPr>
        <w:t>, OPZ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02BC9A25" w14:textId="3C03A9BD" w:rsidR="003A5CB1" w:rsidRPr="00EF6077" w:rsidRDefault="003A5CB1" w:rsidP="003F0C7A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EF6077">
        <w:rPr>
          <w:b/>
          <w:bCs/>
          <w:sz w:val="22"/>
          <w:szCs w:val="22"/>
          <w:u w:val="single"/>
        </w:rPr>
        <w:lastRenderedPageBreak/>
        <w:t xml:space="preserve">Zadanie nr 1: </w:t>
      </w:r>
      <w:r w:rsidR="0096482B" w:rsidRPr="00EF6077">
        <w:rPr>
          <w:sz w:val="22"/>
          <w:szCs w:val="22"/>
          <w:u w:val="single"/>
        </w:rPr>
        <w:t>Zastawy narzędzi do torakochirurgii</w:t>
      </w:r>
    </w:p>
    <w:p w14:paraId="3E48A4AC" w14:textId="0C5A640A" w:rsidR="003F0C7A" w:rsidRPr="00F16197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F16197">
        <w:rPr>
          <w:b/>
          <w:bCs/>
          <w:sz w:val="22"/>
          <w:szCs w:val="22"/>
        </w:rPr>
        <w:t>K-1 (cena oferty brutto)</w:t>
      </w:r>
    </w:p>
    <w:p w14:paraId="46A33350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Cena oferty wynosi: ________________________________________________________  zł netto</w:t>
      </w:r>
    </w:p>
    <w:p w14:paraId="7DF45C66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natomiast wraz z należnym podatkiem VAT w wysokości _______ %, wynosi kwotę:</w:t>
      </w:r>
    </w:p>
    <w:p w14:paraId="2289BB2E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/>
          <w:sz w:val="22"/>
        </w:rPr>
      </w:pPr>
      <w:r w:rsidRPr="00F16197">
        <w:rPr>
          <w:b/>
          <w:sz w:val="22"/>
        </w:rPr>
        <w:t>_____________________________________________________________________  zł brutto (K-1)</w:t>
      </w:r>
    </w:p>
    <w:p w14:paraId="18DE8C96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(słownie: __________________________________________________________________brutto).</w:t>
      </w:r>
    </w:p>
    <w:p w14:paraId="2CC404CD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33228980"/>
      <w:r w:rsidRPr="00F16197">
        <w:rPr>
          <w:bCs/>
          <w:sz w:val="22"/>
        </w:rPr>
        <w:t>ww. wartości wyliczone zgodnie z odpowiednią tabelą</w:t>
      </w:r>
      <w:r w:rsidRPr="00F16197">
        <w:rPr>
          <w:b/>
          <w:bCs/>
          <w:sz w:val="22"/>
        </w:rPr>
        <w:t xml:space="preserve"> </w:t>
      </w:r>
      <w:r w:rsidRPr="00F16197">
        <w:rPr>
          <w:bCs/>
          <w:sz w:val="22"/>
        </w:rPr>
        <w:t>formularza asortymentowo – cenowego/OPZ, stanowiącego załącznik nr 2 do SWZ / załącznik nr 1 do umowy</w:t>
      </w:r>
    </w:p>
    <w:p w14:paraId="0819BAA3" w14:textId="3C1B75A5" w:rsidR="000C14AC" w:rsidRPr="00F16197" w:rsidRDefault="000C14AC" w:rsidP="000C14AC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F16197">
        <w:rPr>
          <w:bCs/>
          <w:sz w:val="22"/>
        </w:rPr>
        <w:t xml:space="preserve">Czas trwania umowy / realizacja : </w:t>
      </w:r>
      <w:r w:rsidRPr="00F16197">
        <w:rPr>
          <w:b/>
          <w:bCs/>
          <w:sz w:val="22"/>
        </w:rPr>
        <w:t xml:space="preserve">maksymalnie </w:t>
      </w:r>
      <w:r w:rsidR="0096482B">
        <w:rPr>
          <w:b/>
          <w:bCs/>
          <w:sz w:val="22"/>
        </w:rPr>
        <w:t>do 6</w:t>
      </w:r>
      <w:r w:rsidRPr="00F16197">
        <w:rPr>
          <w:b/>
          <w:bCs/>
          <w:sz w:val="22"/>
        </w:rPr>
        <w:t xml:space="preserve"> tygodni od daty zawarcia umowy</w:t>
      </w:r>
    </w:p>
    <w:p w14:paraId="5E19BB9B" w14:textId="77777777" w:rsidR="000C14AC" w:rsidRPr="00F16197" w:rsidRDefault="000C14AC" w:rsidP="000C14AC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Warunki płatności: 60 dni</w:t>
      </w:r>
    </w:p>
    <w:p w14:paraId="1C7094FF" w14:textId="77777777" w:rsidR="000C14AC" w:rsidRPr="00F16197" w:rsidRDefault="000C14AC" w:rsidP="003554E0">
      <w:pPr>
        <w:spacing w:after="120" w:line="276" w:lineRule="auto"/>
        <w:contextualSpacing/>
        <w:jc w:val="both"/>
        <w:rPr>
          <w:bCs/>
          <w:sz w:val="22"/>
        </w:rPr>
      </w:pPr>
    </w:p>
    <w:p w14:paraId="4629EE23" w14:textId="77777777" w:rsidR="003554E0" w:rsidRPr="00F16197" w:rsidRDefault="003554E0" w:rsidP="003554E0">
      <w:pPr>
        <w:jc w:val="both"/>
        <w:rPr>
          <w:sz w:val="22"/>
          <w:szCs w:val="22"/>
        </w:rPr>
      </w:pPr>
      <w:bookmarkStart w:id="4" w:name="_Hlk135816524"/>
      <w:bookmarkEnd w:id="3"/>
      <w:r w:rsidRPr="00F16197">
        <w:rPr>
          <w:b/>
          <w:sz w:val="22"/>
          <w:szCs w:val="22"/>
        </w:rPr>
        <w:t xml:space="preserve">Termin realizacji  (K-2): </w:t>
      </w:r>
      <w:r w:rsidRPr="00F16197">
        <w:rPr>
          <w:sz w:val="22"/>
          <w:szCs w:val="22"/>
        </w:rPr>
        <w:t>……………….. (wpisać odpowiednio: bez skrócenia, skrócenie o 1 tydzień, skrócenie o 2 tygodnie)</w:t>
      </w:r>
    </w:p>
    <w:bookmarkEnd w:id="4"/>
    <w:p w14:paraId="51A18F74" w14:textId="77777777" w:rsidR="003554E0" w:rsidRPr="00F16197" w:rsidRDefault="003554E0" w:rsidP="003554E0">
      <w:pPr>
        <w:jc w:val="both"/>
        <w:rPr>
          <w:bCs/>
          <w:sz w:val="22"/>
        </w:rPr>
      </w:pPr>
    </w:p>
    <w:p w14:paraId="3E092DB5" w14:textId="77777777" w:rsidR="003554E0" w:rsidRPr="00F16197" w:rsidRDefault="003554E0" w:rsidP="003554E0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>Okres gwarancji (K-3):</w:t>
      </w:r>
      <w:r w:rsidRPr="00F16197">
        <w:rPr>
          <w:sz w:val="22"/>
          <w:szCs w:val="22"/>
        </w:rPr>
        <w:t xml:space="preserve"> ………………… miesięcy (wpisać odpowiednio: </w:t>
      </w:r>
      <w:r w:rsidRPr="00F16197">
        <w:rPr>
          <w:sz w:val="22"/>
          <w:szCs w:val="22"/>
        </w:rPr>
        <w:br/>
        <w:t>36 miesiące, 42 miesięcy, 48 miesięcy) od daty podpisania protokołu odbioru.</w:t>
      </w:r>
    </w:p>
    <w:p w14:paraId="012B470F" w14:textId="77777777" w:rsidR="003554E0" w:rsidRPr="00F16197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Minimalny okres gwarancji wynosi 36 miesiące. Wskazanie terminu gwarancji krótszego niż 36 miesiące spowoduje odrzucenie oferty jako niezgodnej z SWZ.</w:t>
      </w:r>
    </w:p>
    <w:p w14:paraId="3E60FF7D" w14:textId="77777777" w:rsidR="003A5CB1" w:rsidRPr="00EF6077" w:rsidRDefault="003A5CB1" w:rsidP="003A5CB1">
      <w:pPr>
        <w:spacing w:line="360" w:lineRule="auto"/>
        <w:jc w:val="both"/>
        <w:rPr>
          <w:b/>
          <w:bCs/>
          <w:sz w:val="22"/>
          <w:szCs w:val="22"/>
          <w:u w:val="single"/>
        </w:rPr>
      </w:pPr>
    </w:p>
    <w:p w14:paraId="5DA700E2" w14:textId="2A336523" w:rsidR="003A5CB1" w:rsidRPr="00EF6077" w:rsidRDefault="003A5CB1" w:rsidP="003A5CB1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bookmarkStart w:id="5" w:name="_Hlk200614219"/>
      <w:r w:rsidRPr="00EF6077">
        <w:rPr>
          <w:b/>
          <w:bCs/>
          <w:sz w:val="22"/>
          <w:szCs w:val="22"/>
          <w:u w:val="single"/>
        </w:rPr>
        <w:t xml:space="preserve">Zadanie nr 2: </w:t>
      </w:r>
      <w:r w:rsidR="0096482B" w:rsidRPr="00EF6077">
        <w:rPr>
          <w:sz w:val="22"/>
          <w:szCs w:val="22"/>
          <w:u w:val="single"/>
        </w:rPr>
        <w:t xml:space="preserve">Zestawy do </w:t>
      </w:r>
      <w:r w:rsidR="00FA19E2" w:rsidRPr="00EF6077">
        <w:rPr>
          <w:sz w:val="22"/>
          <w:szCs w:val="22"/>
          <w:u w:val="single"/>
        </w:rPr>
        <w:t>mastektomii</w:t>
      </w:r>
      <w:r w:rsidR="0096482B" w:rsidRPr="00EF6077">
        <w:rPr>
          <w:sz w:val="22"/>
          <w:szCs w:val="22"/>
          <w:u w:val="single"/>
        </w:rPr>
        <w:t xml:space="preserve"> i laparotomii</w:t>
      </w:r>
    </w:p>
    <w:bookmarkEnd w:id="2"/>
    <w:p w14:paraId="5DE7B587" w14:textId="1B47790D" w:rsidR="003A5CB1" w:rsidRPr="00F16197" w:rsidRDefault="003A5CB1" w:rsidP="003A5CB1">
      <w:pPr>
        <w:spacing w:line="360" w:lineRule="auto"/>
        <w:jc w:val="both"/>
        <w:rPr>
          <w:b/>
          <w:bCs/>
          <w:sz w:val="22"/>
          <w:szCs w:val="22"/>
        </w:rPr>
      </w:pPr>
      <w:r w:rsidRPr="00F16197">
        <w:rPr>
          <w:b/>
          <w:bCs/>
          <w:sz w:val="22"/>
          <w:szCs w:val="22"/>
        </w:rPr>
        <w:t>K-1 (cena oferty brutto)</w:t>
      </w:r>
    </w:p>
    <w:p w14:paraId="1D2BD98E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Cena oferty wynosi: ________________________________________________________  zł netto</w:t>
      </w:r>
    </w:p>
    <w:p w14:paraId="3645EA70" w14:textId="77777777" w:rsidR="003A5CB1" w:rsidRPr="00A85B19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A85B19">
        <w:rPr>
          <w:bCs/>
          <w:sz w:val="22"/>
        </w:rPr>
        <w:t>natomiast wraz z należnym podatkiem VAT w wysokości _______ %, wynosi kwotę:</w:t>
      </w:r>
    </w:p>
    <w:p w14:paraId="333F99F6" w14:textId="77777777" w:rsidR="003A5CB1" w:rsidRPr="00A85B19" w:rsidRDefault="003A5CB1" w:rsidP="003A5CB1">
      <w:pPr>
        <w:spacing w:after="120" w:line="276" w:lineRule="auto"/>
        <w:contextualSpacing/>
        <w:jc w:val="both"/>
        <w:rPr>
          <w:b/>
          <w:sz w:val="22"/>
        </w:rPr>
      </w:pPr>
      <w:r w:rsidRPr="00A85B19">
        <w:rPr>
          <w:b/>
          <w:sz w:val="22"/>
        </w:rPr>
        <w:t>_____________________________________________________________________  zł brutto (K-1)</w:t>
      </w:r>
    </w:p>
    <w:p w14:paraId="2A0252F4" w14:textId="77777777" w:rsidR="003A5CB1" w:rsidRPr="00A85B19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A85B19">
        <w:rPr>
          <w:bCs/>
          <w:sz w:val="22"/>
        </w:rPr>
        <w:t>(słownie: __________________________________________________________________brutto).</w:t>
      </w:r>
    </w:p>
    <w:p w14:paraId="3635134A" w14:textId="77777777" w:rsidR="003A5CB1" w:rsidRPr="00A85B19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A85B19">
        <w:rPr>
          <w:bCs/>
          <w:sz w:val="22"/>
        </w:rPr>
        <w:t>ww. wartości wyliczone zgodnie z odpowiednią tabelą</w:t>
      </w:r>
      <w:r w:rsidRPr="00A85B19">
        <w:rPr>
          <w:b/>
          <w:bCs/>
          <w:sz w:val="22"/>
        </w:rPr>
        <w:t xml:space="preserve"> </w:t>
      </w:r>
      <w:r w:rsidRPr="00A85B19">
        <w:rPr>
          <w:bCs/>
          <w:sz w:val="22"/>
        </w:rPr>
        <w:t>formularza asortymentowo – cenowego/OPZ, stanowiącego załącznik nr 2 do SWZ / załącznik nr 1 do umowy</w:t>
      </w:r>
    </w:p>
    <w:p w14:paraId="2D31BDA6" w14:textId="5346B7FB" w:rsidR="003A5CB1" w:rsidRPr="00A85B19" w:rsidRDefault="003A5CB1" w:rsidP="003A5CB1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A85B19">
        <w:rPr>
          <w:bCs/>
          <w:sz w:val="22"/>
        </w:rPr>
        <w:t xml:space="preserve">Czas trwania umowy / realizacja : </w:t>
      </w:r>
      <w:r w:rsidRPr="00A85B19">
        <w:rPr>
          <w:b/>
          <w:bCs/>
          <w:sz w:val="22"/>
        </w:rPr>
        <w:t xml:space="preserve">maksymalnie </w:t>
      </w:r>
      <w:r w:rsidR="0096482B" w:rsidRPr="00A85B19">
        <w:rPr>
          <w:b/>
          <w:bCs/>
          <w:sz w:val="22"/>
        </w:rPr>
        <w:t>do 6</w:t>
      </w:r>
      <w:r w:rsidRPr="00A85B19">
        <w:rPr>
          <w:b/>
          <w:bCs/>
          <w:sz w:val="22"/>
        </w:rPr>
        <w:t xml:space="preserve"> tygodni od daty zawarcia umowy</w:t>
      </w:r>
    </w:p>
    <w:p w14:paraId="684552E2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A85B19">
        <w:rPr>
          <w:bCs/>
          <w:sz w:val="22"/>
        </w:rPr>
        <w:t>Warunki płatności: 60 dni</w:t>
      </w:r>
    </w:p>
    <w:p w14:paraId="4689902D" w14:textId="77777777" w:rsidR="003A5CB1" w:rsidRPr="00F16197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</w:p>
    <w:p w14:paraId="266CF3A7" w14:textId="77777777" w:rsidR="003A5CB1" w:rsidRPr="00F16197" w:rsidRDefault="003A5CB1" w:rsidP="003A5CB1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 xml:space="preserve">Termin realizacji  (K-2): </w:t>
      </w:r>
      <w:r w:rsidRPr="00F16197">
        <w:rPr>
          <w:sz w:val="22"/>
          <w:szCs w:val="22"/>
        </w:rPr>
        <w:t>……………….. (wpisać odpowiednio: bez skrócenia, skrócenie o 1 tydzień, skrócenie o 2 tygodnie)</w:t>
      </w:r>
    </w:p>
    <w:p w14:paraId="3CCC1753" w14:textId="77777777" w:rsidR="003A5CB1" w:rsidRPr="00F16197" w:rsidRDefault="003A5CB1" w:rsidP="003A5CB1">
      <w:pPr>
        <w:jc w:val="both"/>
        <w:rPr>
          <w:bCs/>
          <w:sz w:val="22"/>
        </w:rPr>
      </w:pPr>
    </w:p>
    <w:p w14:paraId="7CA793D4" w14:textId="77777777" w:rsidR="003A5CB1" w:rsidRPr="00F16197" w:rsidRDefault="003A5CB1" w:rsidP="003A5CB1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>Okres gwarancji (K-3):</w:t>
      </w:r>
      <w:r w:rsidRPr="00F16197">
        <w:rPr>
          <w:sz w:val="22"/>
          <w:szCs w:val="22"/>
        </w:rPr>
        <w:t xml:space="preserve"> ………………… miesięcy (wpisać odpowiednio: </w:t>
      </w:r>
      <w:r w:rsidRPr="00F16197">
        <w:rPr>
          <w:sz w:val="22"/>
          <w:szCs w:val="22"/>
        </w:rPr>
        <w:br/>
        <w:t>36 miesiące, 42 miesięcy, 48 miesięcy) od daty podpisania protokołu odbioru.</w:t>
      </w:r>
    </w:p>
    <w:p w14:paraId="43DF3390" w14:textId="77777777" w:rsidR="003A5CB1" w:rsidRPr="007A62B1" w:rsidRDefault="003A5CB1" w:rsidP="003A5CB1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Minimalny okres gwarancji wynosi 36 miesiące. Wskazanie terminu gwarancji krótszego niż 36 miesiące spowoduje odrzucenie oferty jako niezgodnej z SWZ.</w:t>
      </w:r>
    </w:p>
    <w:bookmarkEnd w:id="5"/>
    <w:p w14:paraId="0BDF8C57" w14:textId="77777777" w:rsidR="003A5CB1" w:rsidRDefault="003A5CB1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11E173B" w14:textId="0A3C9C7D" w:rsidR="00FA19E2" w:rsidRPr="00EF6077" w:rsidRDefault="00FA19E2" w:rsidP="00FA19E2">
      <w:pPr>
        <w:spacing w:line="360" w:lineRule="auto"/>
        <w:jc w:val="both"/>
        <w:rPr>
          <w:sz w:val="22"/>
          <w:szCs w:val="22"/>
          <w:u w:val="single"/>
        </w:rPr>
      </w:pPr>
      <w:r w:rsidRPr="00EF6077">
        <w:rPr>
          <w:b/>
          <w:bCs/>
          <w:sz w:val="22"/>
          <w:szCs w:val="22"/>
          <w:u w:val="single"/>
        </w:rPr>
        <w:t xml:space="preserve">Zadanie nr 3: </w:t>
      </w:r>
      <w:r w:rsidRPr="00EF6077">
        <w:rPr>
          <w:sz w:val="22"/>
          <w:szCs w:val="22"/>
          <w:u w:val="single"/>
        </w:rPr>
        <w:t>Kontenery transportowe</w:t>
      </w:r>
    </w:p>
    <w:p w14:paraId="1A6DEA42" w14:textId="77777777" w:rsidR="00FA19E2" w:rsidRPr="00F16197" w:rsidRDefault="00FA19E2" w:rsidP="00FA19E2">
      <w:pPr>
        <w:spacing w:line="360" w:lineRule="auto"/>
        <w:jc w:val="both"/>
        <w:rPr>
          <w:b/>
          <w:bCs/>
          <w:sz w:val="22"/>
          <w:szCs w:val="22"/>
        </w:rPr>
      </w:pPr>
      <w:r w:rsidRPr="00F16197">
        <w:rPr>
          <w:b/>
          <w:bCs/>
          <w:sz w:val="22"/>
          <w:szCs w:val="22"/>
        </w:rPr>
        <w:t>K-1 (cena oferty brutto)</w:t>
      </w:r>
    </w:p>
    <w:p w14:paraId="05C0A5D2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Cena oferty wynosi: ________________________________________________________  zł netto</w:t>
      </w:r>
    </w:p>
    <w:p w14:paraId="4AA61379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natomiast wraz z należnym podatkiem VAT w wysokości _______ %, wynosi kwotę:</w:t>
      </w:r>
    </w:p>
    <w:p w14:paraId="6045ECE9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/>
          <w:sz w:val="22"/>
        </w:rPr>
      </w:pPr>
      <w:r w:rsidRPr="00F16197">
        <w:rPr>
          <w:b/>
          <w:sz w:val="22"/>
        </w:rPr>
        <w:t>_____________________________________________________________________  zł brutto (K-1)</w:t>
      </w:r>
    </w:p>
    <w:p w14:paraId="759E8C52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(słownie: __________________________________________________________________brutto).</w:t>
      </w:r>
    </w:p>
    <w:p w14:paraId="5E7A1249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ww. wartości wyliczone zgodnie z odpowiednią tabelą</w:t>
      </w:r>
      <w:r w:rsidRPr="00F16197">
        <w:rPr>
          <w:b/>
          <w:bCs/>
          <w:sz w:val="22"/>
        </w:rPr>
        <w:t xml:space="preserve"> </w:t>
      </w:r>
      <w:r w:rsidRPr="00F16197">
        <w:rPr>
          <w:bCs/>
          <w:sz w:val="22"/>
        </w:rPr>
        <w:t>formularza asortymentowo – cenowego/OPZ, stanowiącego załącznik nr 2 do SWZ / załącznik nr 1 do umowy</w:t>
      </w:r>
    </w:p>
    <w:p w14:paraId="0C1C54F6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F16197">
        <w:rPr>
          <w:bCs/>
          <w:sz w:val="22"/>
        </w:rPr>
        <w:t xml:space="preserve">Czas trwania umowy / realizacja : </w:t>
      </w:r>
      <w:r w:rsidRPr="00F16197">
        <w:rPr>
          <w:b/>
          <w:bCs/>
          <w:sz w:val="22"/>
        </w:rPr>
        <w:t xml:space="preserve">maksymalnie </w:t>
      </w:r>
      <w:r>
        <w:rPr>
          <w:b/>
          <w:bCs/>
          <w:sz w:val="22"/>
        </w:rPr>
        <w:t>do 6</w:t>
      </w:r>
      <w:r w:rsidRPr="00F16197">
        <w:rPr>
          <w:b/>
          <w:bCs/>
          <w:sz w:val="22"/>
        </w:rPr>
        <w:t xml:space="preserve"> tygodni od daty zawarcia umowy</w:t>
      </w:r>
    </w:p>
    <w:p w14:paraId="35F41E0F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Warunki płatności: 60 dni</w:t>
      </w:r>
    </w:p>
    <w:p w14:paraId="7132043B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</w:p>
    <w:p w14:paraId="26D94305" w14:textId="77777777" w:rsidR="00FA19E2" w:rsidRPr="00F16197" w:rsidRDefault="00FA19E2" w:rsidP="00FA19E2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lastRenderedPageBreak/>
        <w:t xml:space="preserve">Termin realizacji  (K-2): </w:t>
      </w:r>
      <w:r w:rsidRPr="00F16197">
        <w:rPr>
          <w:sz w:val="22"/>
          <w:szCs w:val="22"/>
        </w:rPr>
        <w:t>……………….. (wpisać odpowiednio: bez skrócenia, skrócenie o 1 tydzień, skrócenie o 2 tygodnie)</w:t>
      </w:r>
    </w:p>
    <w:p w14:paraId="77ECECC2" w14:textId="77777777" w:rsidR="00FA19E2" w:rsidRPr="00F16197" w:rsidRDefault="00FA19E2" w:rsidP="00FA19E2">
      <w:pPr>
        <w:jc w:val="both"/>
        <w:rPr>
          <w:bCs/>
          <w:sz w:val="22"/>
        </w:rPr>
      </w:pPr>
    </w:p>
    <w:p w14:paraId="5743B56D" w14:textId="77777777" w:rsidR="00FA19E2" w:rsidRPr="00F16197" w:rsidRDefault="00FA19E2" w:rsidP="00FA19E2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>Okres gwarancji (K-3):</w:t>
      </w:r>
      <w:r w:rsidRPr="00F16197">
        <w:rPr>
          <w:sz w:val="22"/>
          <w:szCs w:val="22"/>
        </w:rPr>
        <w:t xml:space="preserve"> ………………… miesięcy (wpisać odpowiednio: </w:t>
      </w:r>
      <w:r w:rsidRPr="00F16197">
        <w:rPr>
          <w:sz w:val="22"/>
          <w:szCs w:val="22"/>
        </w:rPr>
        <w:br/>
        <w:t>36 miesiące, 42 miesięcy, 48 miesięcy) od daty podpisania protokołu odbioru.</w:t>
      </w:r>
    </w:p>
    <w:p w14:paraId="5B94069D" w14:textId="77777777" w:rsidR="00FA19E2" w:rsidRPr="007A62B1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Minimalny okres gwarancji wynosi 36 miesiące. Wskazanie terminu gwarancji krótszego niż 36 miesiące spowoduje odrzucenie oferty jako niezgodnej z SWZ.</w:t>
      </w:r>
    </w:p>
    <w:p w14:paraId="1993821E" w14:textId="77777777" w:rsidR="00FA19E2" w:rsidRDefault="00FA19E2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62F6869" w14:textId="1ADB5628" w:rsidR="00FA19E2" w:rsidRPr="00EF6077" w:rsidRDefault="00FA19E2" w:rsidP="00FA19E2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EF6077">
        <w:rPr>
          <w:b/>
          <w:bCs/>
          <w:sz w:val="22"/>
          <w:szCs w:val="22"/>
          <w:u w:val="single"/>
        </w:rPr>
        <w:t xml:space="preserve">Zadanie nr 4: </w:t>
      </w:r>
      <w:r w:rsidRPr="00EF6077">
        <w:rPr>
          <w:sz w:val="22"/>
          <w:szCs w:val="22"/>
          <w:u w:val="single"/>
        </w:rPr>
        <w:t>Haki automatyczne</w:t>
      </w:r>
    </w:p>
    <w:p w14:paraId="03C54BF3" w14:textId="77777777" w:rsidR="00FA19E2" w:rsidRPr="00F16197" w:rsidRDefault="00FA19E2" w:rsidP="00FA19E2">
      <w:pPr>
        <w:spacing w:line="360" w:lineRule="auto"/>
        <w:jc w:val="both"/>
        <w:rPr>
          <w:b/>
          <w:bCs/>
          <w:sz w:val="22"/>
          <w:szCs w:val="22"/>
        </w:rPr>
      </w:pPr>
      <w:r w:rsidRPr="00F16197">
        <w:rPr>
          <w:b/>
          <w:bCs/>
          <w:sz w:val="22"/>
          <w:szCs w:val="22"/>
        </w:rPr>
        <w:t>K-1 (cena oferty brutto)</w:t>
      </w:r>
    </w:p>
    <w:p w14:paraId="42FF5107" w14:textId="77777777" w:rsidR="00FA19E2" w:rsidRPr="00F16197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Cena oferty wynosi: ________________________________________________________  zł netto</w:t>
      </w:r>
    </w:p>
    <w:p w14:paraId="57D44E06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natomiast wraz z należnym podatkiem VAT w wysokości _______ %, wynosi kwotę:</w:t>
      </w:r>
    </w:p>
    <w:p w14:paraId="06C2217D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/>
          <w:sz w:val="22"/>
        </w:rPr>
      </w:pPr>
      <w:r w:rsidRPr="00FD1F98">
        <w:rPr>
          <w:b/>
          <w:sz w:val="22"/>
        </w:rPr>
        <w:t>_____________________________________________________________________  zł brutto (K-1)</w:t>
      </w:r>
    </w:p>
    <w:p w14:paraId="608B5BB3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(słownie: __________________________________________________________________brutto).</w:t>
      </w:r>
    </w:p>
    <w:p w14:paraId="5D49D112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ww. wartości wyliczone zgodnie z odpowiednią tabelą</w:t>
      </w:r>
      <w:r w:rsidRPr="00FD1F98">
        <w:rPr>
          <w:b/>
          <w:bCs/>
          <w:sz w:val="22"/>
        </w:rPr>
        <w:t xml:space="preserve"> </w:t>
      </w:r>
      <w:r w:rsidRPr="00FD1F98">
        <w:rPr>
          <w:bCs/>
          <w:sz w:val="22"/>
        </w:rPr>
        <w:t>formularza asortymentowo – cenowego/OPZ, stanowiącego załącznik nr 2 do SWZ / załącznik nr 1 do umowy</w:t>
      </w:r>
    </w:p>
    <w:p w14:paraId="73E680B8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FD1F98">
        <w:rPr>
          <w:bCs/>
          <w:sz w:val="22"/>
        </w:rPr>
        <w:t xml:space="preserve">Czas trwania umowy / realizacja : </w:t>
      </w:r>
      <w:r w:rsidRPr="00FD1F98">
        <w:rPr>
          <w:b/>
          <w:bCs/>
          <w:sz w:val="22"/>
        </w:rPr>
        <w:t>maksymalnie do 6 tygodni od daty zawarcia umowy</w:t>
      </w:r>
    </w:p>
    <w:p w14:paraId="6CE5033C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Warunki płatności: 60 dni</w:t>
      </w:r>
    </w:p>
    <w:p w14:paraId="28BA0052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</w:p>
    <w:p w14:paraId="02AB1672" w14:textId="77777777" w:rsidR="00FA19E2" w:rsidRPr="00FD1F98" w:rsidRDefault="00FA19E2" w:rsidP="00FA19E2">
      <w:pPr>
        <w:jc w:val="both"/>
        <w:rPr>
          <w:sz w:val="22"/>
          <w:szCs w:val="22"/>
        </w:rPr>
      </w:pPr>
      <w:r w:rsidRPr="00FD1F98">
        <w:rPr>
          <w:b/>
          <w:sz w:val="22"/>
          <w:szCs w:val="22"/>
        </w:rPr>
        <w:t xml:space="preserve">Termin realizacji  (K-2): </w:t>
      </w:r>
      <w:r w:rsidRPr="00FD1F98">
        <w:rPr>
          <w:sz w:val="22"/>
          <w:szCs w:val="22"/>
        </w:rPr>
        <w:t>……………….. (wpisać odpowiednio: bez skrócenia, skrócenie o 1 tydzień, skrócenie o 2 tygodnie)</w:t>
      </w:r>
    </w:p>
    <w:p w14:paraId="7888BFEB" w14:textId="77777777" w:rsidR="00FA19E2" w:rsidRPr="00FD1F98" w:rsidRDefault="00FA19E2" w:rsidP="00FA19E2">
      <w:pPr>
        <w:jc w:val="both"/>
        <w:rPr>
          <w:bCs/>
          <w:sz w:val="22"/>
        </w:rPr>
      </w:pPr>
    </w:p>
    <w:p w14:paraId="31379688" w14:textId="77777777" w:rsidR="00FA19E2" w:rsidRPr="00FD1F98" w:rsidRDefault="00FA19E2" w:rsidP="00FA19E2">
      <w:pPr>
        <w:jc w:val="both"/>
        <w:rPr>
          <w:sz w:val="22"/>
          <w:szCs w:val="22"/>
        </w:rPr>
      </w:pPr>
      <w:r w:rsidRPr="00FD1F98">
        <w:rPr>
          <w:b/>
          <w:sz w:val="22"/>
          <w:szCs w:val="22"/>
        </w:rPr>
        <w:t>Okres gwarancji (K-3):</w:t>
      </w:r>
      <w:r w:rsidRPr="00FD1F98">
        <w:rPr>
          <w:sz w:val="22"/>
          <w:szCs w:val="22"/>
        </w:rPr>
        <w:t xml:space="preserve"> ………………… miesięcy (wpisać odpowiednio: </w:t>
      </w:r>
      <w:r w:rsidRPr="00FD1F98">
        <w:rPr>
          <w:sz w:val="22"/>
          <w:szCs w:val="22"/>
        </w:rPr>
        <w:br/>
        <w:t>36 miesiące, 42 miesięcy, 48 miesięcy) od daty podpisania protokołu odbioru.</w:t>
      </w:r>
    </w:p>
    <w:p w14:paraId="3C96A910" w14:textId="77777777" w:rsidR="00FA19E2" w:rsidRPr="00FD1F98" w:rsidRDefault="00FA19E2" w:rsidP="00FA19E2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Minimalny okres gwarancji wynosi 36 miesiące. Wskazanie terminu gwarancji krótszego niż 36 miesiące spowoduje odrzucenie oferty jako niezgodnej z SWZ.</w:t>
      </w:r>
    </w:p>
    <w:p w14:paraId="4AC79E1F" w14:textId="77777777" w:rsidR="00FA19E2" w:rsidRPr="00FD1F98" w:rsidRDefault="00FA19E2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52C0A98" w14:textId="366DA736" w:rsidR="00B42F67" w:rsidRPr="00FD1F98" w:rsidRDefault="00B42F67" w:rsidP="00B42F67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FD1F98">
        <w:rPr>
          <w:b/>
          <w:bCs/>
          <w:sz w:val="22"/>
          <w:szCs w:val="22"/>
          <w:u w:val="single"/>
        </w:rPr>
        <w:t xml:space="preserve">Zadanie nr 5: </w:t>
      </w:r>
      <w:r w:rsidRPr="00FD1F98">
        <w:rPr>
          <w:sz w:val="22"/>
          <w:szCs w:val="22"/>
          <w:u w:val="single"/>
        </w:rPr>
        <w:t>Materac grzewczy</w:t>
      </w:r>
    </w:p>
    <w:p w14:paraId="559F1DAB" w14:textId="77777777" w:rsidR="00B42F67" w:rsidRPr="00FD1F98" w:rsidRDefault="00B42F67" w:rsidP="00B42F67">
      <w:pPr>
        <w:spacing w:line="360" w:lineRule="auto"/>
        <w:jc w:val="both"/>
        <w:rPr>
          <w:b/>
          <w:bCs/>
          <w:sz w:val="22"/>
          <w:szCs w:val="22"/>
        </w:rPr>
      </w:pPr>
      <w:r w:rsidRPr="00FD1F98">
        <w:rPr>
          <w:b/>
          <w:bCs/>
          <w:sz w:val="22"/>
          <w:szCs w:val="22"/>
        </w:rPr>
        <w:t>K-1 (cena oferty brutto)</w:t>
      </w:r>
    </w:p>
    <w:p w14:paraId="544208A7" w14:textId="77777777" w:rsidR="00B42F67" w:rsidRPr="00FD1F98" w:rsidRDefault="00B42F67" w:rsidP="00B42F67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Cena oferty wynosi: ________________________________________________________  zł netto</w:t>
      </w:r>
    </w:p>
    <w:p w14:paraId="0452DF37" w14:textId="77777777" w:rsidR="00B42F67" w:rsidRPr="00FD1F98" w:rsidRDefault="00B42F67" w:rsidP="00B42F67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natomiast wraz z należnym podatkiem VAT w wysokości _______ %, wynosi kwotę:</w:t>
      </w:r>
    </w:p>
    <w:p w14:paraId="7A49EDB6" w14:textId="77777777" w:rsidR="00B42F67" w:rsidRPr="00FD1F98" w:rsidRDefault="00B42F67" w:rsidP="00B42F67">
      <w:pPr>
        <w:spacing w:after="120" w:line="276" w:lineRule="auto"/>
        <w:contextualSpacing/>
        <w:jc w:val="both"/>
        <w:rPr>
          <w:b/>
          <w:sz w:val="22"/>
        </w:rPr>
      </w:pPr>
      <w:r w:rsidRPr="00FD1F98">
        <w:rPr>
          <w:b/>
          <w:sz w:val="22"/>
        </w:rPr>
        <w:t>_____________________________________________________________________  zł brutto (K-1)</w:t>
      </w:r>
    </w:p>
    <w:p w14:paraId="013149D2" w14:textId="77777777" w:rsidR="00B42F67" w:rsidRPr="00FD1F98" w:rsidRDefault="00B42F67" w:rsidP="00B42F67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(słownie: __________________________________________________________________brutto).</w:t>
      </w:r>
    </w:p>
    <w:p w14:paraId="5AE9A393" w14:textId="77777777" w:rsidR="00B42F67" w:rsidRPr="00FD1F98" w:rsidRDefault="00B42F67" w:rsidP="00B42F67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ww. wartości wyliczone zgodnie z odpowiednią tabelą</w:t>
      </w:r>
      <w:r w:rsidRPr="00FD1F98">
        <w:rPr>
          <w:b/>
          <w:bCs/>
          <w:sz w:val="22"/>
        </w:rPr>
        <w:t xml:space="preserve"> </w:t>
      </w:r>
      <w:r w:rsidRPr="00FD1F98">
        <w:rPr>
          <w:bCs/>
          <w:sz w:val="22"/>
        </w:rPr>
        <w:t>formularza asortymentowo – cenowego/OPZ, stanowiącego załącznik nr 2 do SWZ / załącznik nr 1 do umowy</w:t>
      </w:r>
    </w:p>
    <w:p w14:paraId="503537A3" w14:textId="77777777" w:rsidR="00B42F67" w:rsidRPr="00FD1F98" w:rsidRDefault="00B42F67" w:rsidP="00B42F67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FD1F98">
        <w:rPr>
          <w:bCs/>
          <w:sz w:val="22"/>
        </w:rPr>
        <w:t xml:space="preserve">Czas trwania umowy / realizacja : </w:t>
      </w:r>
      <w:r w:rsidRPr="00FD1F98">
        <w:rPr>
          <w:b/>
          <w:bCs/>
          <w:sz w:val="22"/>
        </w:rPr>
        <w:t>maksymalnie do 6 tygodni od daty zawarcia umowy</w:t>
      </w:r>
    </w:p>
    <w:p w14:paraId="24A44979" w14:textId="77777777" w:rsidR="00B42F67" w:rsidRPr="00F16197" w:rsidRDefault="00B42F67" w:rsidP="00B42F67">
      <w:pPr>
        <w:spacing w:after="120" w:line="276" w:lineRule="auto"/>
        <w:contextualSpacing/>
        <w:jc w:val="both"/>
        <w:rPr>
          <w:bCs/>
          <w:sz w:val="22"/>
        </w:rPr>
      </w:pPr>
      <w:r w:rsidRPr="00FD1F98">
        <w:rPr>
          <w:bCs/>
          <w:sz w:val="22"/>
        </w:rPr>
        <w:t>Warunki płatności: 60 dni</w:t>
      </w:r>
    </w:p>
    <w:p w14:paraId="4DA377F4" w14:textId="77777777" w:rsidR="00B42F67" w:rsidRPr="00F16197" w:rsidRDefault="00B42F67" w:rsidP="00B42F67">
      <w:pPr>
        <w:spacing w:after="120" w:line="276" w:lineRule="auto"/>
        <w:contextualSpacing/>
        <w:jc w:val="both"/>
        <w:rPr>
          <w:bCs/>
          <w:sz w:val="22"/>
        </w:rPr>
      </w:pPr>
    </w:p>
    <w:p w14:paraId="133DB30B" w14:textId="77777777" w:rsidR="00B42F67" w:rsidRPr="00F16197" w:rsidRDefault="00B42F67" w:rsidP="00B42F67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 xml:space="preserve">Termin realizacji  (K-2): </w:t>
      </w:r>
      <w:r w:rsidRPr="00F16197">
        <w:rPr>
          <w:sz w:val="22"/>
          <w:szCs w:val="22"/>
        </w:rPr>
        <w:t>……………….. (wpisać odpowiednio: bez skrócenia, skrócenie o 1 tydzień, skrócenie o 2 tygodnie)</w:t>
      </w:r>
    </w:p>
    <w:p w14:paraId="410A79F3" w14:textId="77777777" w:rsidR="00B42F67" w:rsidRPr="00F16197" w:rsidRDefault="00B42F67" w:rsidP="00B42F67">
      <w:pPr>
        <w:jc w:val="both"/>
        <w:rPr>
          <w:bCs/>
          <w:sz w:val="22"/>
        </w:rPr>
      </w:pPr>
    </w:p>
    <w:p w14:paraId="49F527A8" w14:textId="77777777" w:rsidR="00B42F67" w:rsidRPr="00F16197" w:rsidRDefault="00B42F67" w:rsidP="00B42F67">
      <w:pPr>
        <w:jc w:val="both"/>
        <w:rPr>
          <w:sz w:val="22"/>
          <w:szCs w:val="22"/>
        </w:rPr>
      </w:pPr>
      <w:r w:rsidRPr="00F16197">
        <w:rPr>
          <w:b/>
          <w:sz w:val="22"/>
          <w:szCs w:val="22"/>
        </w:rPr>
        <w:t>Okres gwarancji (K-3):</w:t>
      </w:r>
      <w:r w:rsidRPr="00F16197">
        <w:rPr>
          <w:sz w:val="22"/>
          <w:szCs w:val="22"/>
        </w:rPr>
        <w:t xml:space="preserve"> ………………… miesięcy (wpisać odpowiednio: </w:t>
      </w:r>
      <w:r w:rsidRPr="00F16197">
        <w:rPr>
          <w:sz w:val="22"/>
          <w:szCs w:val="22"/>
        </w:rPr>
        <w:br/>
        <w:t>36 miesiące, 42 miesięcy, 48 miesięcy) od daty podpisania protokołu odbioru.</w:t>
      </w:r>
    </w:p>
    <w:p w14:paraId="5CFF43B4" w14:textId="77777777" w:rsidR="00B42F67" w:rsidRPr="007A62B1" w:rsidRDefault="00B42F67" w:rsidP="00B42F67">
      <w:pPr>
        <w:spacing w:after="120" w:line="276" w:lineRule="auto"/>
        <w:contextualSpacing/>
        <w:jc w:val="both"/>
        <w:rPr>
          <w:bCs/>
          <w:sz w:val="22"/>
        </w:rPr>
      </w:pPr>
      <w:r w:rsidRPr="00F16197">
        <w:rPr>
          <w:bCs/>
          <w:sz w:val="22"/>
        </w:rPr>
        <w:t>Minimalny okres gwarancji wynosi 36 miesiące. Wskazanie terminu gwarancji krótszego niż 36 miesiące spowoduje odrzucenie oferty jako niezgodnej z SWZ.</w:t>
      </w:r>
    </w:p>
    <w:p w14:paraId="765BCF89" w14:textId="77777777" w:rsidR="00FA19E2" w:rsidRDefault="00FA19E2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6F72545" w14:textId="77777777" w:rsidR="00B42F67" w:rsidRDefault="00B42F67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839EB18" w14:textId="77777777" w:rsidR="00B42F67" w:rsidRDefault="00B42F67" w:rsidP="003A5CB1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EEA9F23" w14:textId="0D0820D0" w:rsidR="003A5CB1" w:rsidRPr="00F41D55" w:rsidRDefault="003A5CB1" w:rsidP="003A5CB1">
      <w:pPr>
        <w:spacing w:after="120" w:line="276" w:lineRule="auto"/>
        <w:contextualSpacing/>
        <w:jc w:val="both"/>
        <w:rPr>
          <w:b/>
          <w:sz w:val="22"/>
          <w:u w:val="single"/>
        </w:rPr>
      </w:pPr>
      <w:r w:rsidRPr="00F41D55">
        <w:rPr>
          <w:b/>
          <w:sz w:val="22"/>
          <w:u w:val="single"/>
        </w:rPr>
        <w:t>UWAGA: Wykonawca może usunąć zadania na które nie składa oferty.</w:t>
      </w:r>
    </w:p>
    <w:p w14:paraId="14187F0E" w14:textId="64C9E56A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lastRenderedPageBreak/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63371F" w14:textId="3B93A989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1146A21E" w14:textId="77777777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DC60421" w14:textId="77777777" w:rsidR="003554E0" w:rsidRPr="002C2695" w:rsidRDefault="003554E0" w:rsidP="003554E0">
      <w:pPr>
        <w:numPr>
          <w:ilvl w:val="0"/>
          <w:numId w:val="15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0995EC7" w14:textId="77777777" w:rsidR="003554E0" w:rsidRPr="002C2695" w:rsidRDefault="003554E0" w:rsidP="003554E0">
      <w:pPr>
        <w:numPr>
          <w:ilvl w:val="0"/>
          <w:numId w:val="15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0471D9F" w14:textId="77777777" w:rsidR="003F0C7A" w:rsidRPr="00CD25B0" w:rsidRDefault="003F0C7A" w:rsidP="003F0C7A">
      <w:pPr>
        <w:ind w:left="644"/>
        <w:rPr>
          <w:sz w:val="22"/>
          <w:szCs w:val="22"/>
        </w:rPr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0C032C" w14:textId="77777777" w:rsidR="003554E0" w:rsidRDefault="003554E0" w:rsidP="003554E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0E27E7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C1B2A2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7C00A193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96482B">
      <w:rPr>
        <w:sz w:val="24"/>
        <w:szCs w:val="24"/>
      </w:rPr>
      <w:t>75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C51BF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 w:numId="28" w16cid:durableId="1324772114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16570"/>
    <w:rsid w:val="0002356C"/>
    <w:rsid w:val="00024A75"/>
    <w:rsid w:val="00031880"/>
    <w:rsid w:val="000329D8"/>
    <w:rsid w:val="00032C4B"/>
    <w:rsid w:val="000428A1"/>
    <w:rsid w:val="000431B5"/>
    <w:rsid w:val="00071E27"/>
    <w:rsid w:val="0007597E"/>
    <w:rsid w:val="00081644"/>
    <w:rsid w:val="00081CC6"/>
    <w:rsid w:val="000855CA"/>
    <w:rsid w:val="00097D14"/>
    <w:rsid w:val="000A16EC"/>
    <w:rsid w:val="000A5254"/>
    <w:rsid w:val="000B5199"/>
    <w:rsid w:val="000C14AC"/>
    <w:rsid w:val="000C6558"/>
    <w:rsid w:val="000D069A"/>
    <w:rsid w:val="000D2EBD"/>
    <w:rsid w:val="000F1FC9"/>
    <w:rsid w:val="000F3ACB"/>
    <w:rsid w:val="000F4158"/>
    <w:rsid w:val="000F49FE"/>
    <w:rsid w:val="00107267"/>
    <w:rsid w:val="00113D7B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1DB0"/>
    <w:rsid w:val="001C225B"/>
    <w:rsid w:val="001C2A5B"/>
    <w:rsid w:val="001C3339"/>
    <w:rsid w:val="001D1404"/>
    <w:rsid w:val="001E1728"/>
    <w:rsid w:val="001E6A06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3079"/>
    <w:rsid w:val="00324C54"/>
    <w:rsid w:val="00326E55"/>
    <w:rsid w:val="003272BB"/>
    <w:rsid w:val="00347120"/>
    <w:rsid w:val="003554E0"/>
    <w:rsid w:val="00364B9E"/>
    <w:rsid w:val="003658D8"/>
    <w:rsid w:val="00370C0A"/>
    <w:rsid w:val="0038110B"/>
    <w:rsid w:val="00383A89"/>
    <w:rsid w:val="0039072C"/>
    <w:rsid w:val="003919F4"/>
    <w:rsid w:val="00393355"/>
    <w:rsid w:val="003972C7"/>
    <w:rsid w:val="003A0027"/>
    <w:rsid w:val="003A5CB1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873D4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16D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60CA9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0E7F"/>
    <w:rsid w:val="00833E69"/>
    <w:rsid w:val="00851E37"/>
    <w:rsid w:val="00852075"/>
    <w:rsid w:val="008806D3"/>
    <w:rsid w:val="00881ABF"/>
    <w:rsid w:val="008A236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6482B"/>
    <w:rsid w:val="00971F97"/>
    <w:rsid w:val="00974CC0"/>
    <w:rsid w:val="00975A0F"/>
    <w:rsid w:val="00982D65"/>
    <w:rsid w:val="009841E7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85B19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42F67"/>
    <w:rsid w:val="00B61726"/>
    <w:rsid w:val="00B62CFA"/>
    <w:rsid w:val="00B70A86"/>
    <w:rsid w:val="00B71C65"/>
    <w:rsid w:val="00B7523D"/>
    <w:rsid w:val="00B82F2F"/>
    <w:rsid w:val="00B83E49"/>
    <w:rsid w:val="00B85574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C6202"/>
    <w:rsid w:val="00CD01E4"/>
    <w:rsid w:val="00CD25B0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DF248F"/>
    <w:rsid w:val="00E01877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D1FA5"/>
    <w:rsid w:val="00EE1398"/>
    <w:rsid w:val="00EE4A94"/>
    <w:rsid w:val="00EE545A"/>
    <w:rsid w:val="00EE57FF"/>
    <w:rsid w:val="00EF014D"/>
    <w:rsid w:val="00EF0E29"/>
    <w:rsid w:val="00EF6077"/>
    <w:rsid w:val="00F012DF"/>
    <w:rsid w:val="00F03E6D"/>
    <w:rsid w:val="00F10844"/>
    <w:rsid w:val="00F14FDD"/>
    <w:rsid w:val="00F16197"/>
    <w:rsid w:val="00F2491D"/>
    <w:rsid w:val="00F2537A"/>
    <w:rsid w:val="00F263C5"/>
    <w:rsid w:val="00F33DE1"/>
    <w:rsid w:val="00F34BD2"/>
    <w:rsid w:val="00F37FF1"/>
    <w:rsid w:val="00F405EE"/>
    <w:rsid w:val="00F41D55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19E2"/>
    <w:rsid w:val="00FA5758"/>
    <w:rsid w:val="00FB1865"/>
    <w:rsid w:val="00FB634A"/>
    <w:rsid w:val="00FC3425"/>
    <w:rsid w:val="00FC4AAD"/>
    <w:rsid w:val="00FD1553"/>
    <w:rsid w:val="00FD18BF"/>
    <w:rsid w:val="00FD1F98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6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5</Pages>
  <Words>1415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7</cp:revision>
  <cp:lastPrinted>2022-06-08T07:38:00Z</cp:lastPrinted>
  <dcterms:created xsi:type="dcterms:W3CDTF">2025-06-12T08:25:00Z</dcterms:created>
  <dcterms:modified xsi:type="dcterms:W3CDTF">2025-06-13T07:44:00Z</dcterms:modified>
</cp:coreProperties>
</file>