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082135FD" w:rsidR="00281DC6" w:rsidRPr="00281DC6" w:rsidRDefault="00281DC6" w:rsidP="00992CB9">
      <w:pPr>
        <w:keepNext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992CB9">
      <w:pPr>
        <w:keepNext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992CB9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992CB9">
      <w:pPr>
        <w:keepNext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992CB9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5A583FFF" w14:textId="77777777" w:rsidR="00992CB9" w:rsidRDefault="00992CB9" w:rsidP="00992CB9">
      <w:pPr>
        <w:jc w:val="both"/>
        <w:rPr>
          <w:sz w:val="22"/>
          <w:szCs w:val="22"/>
        </w:rPr>
      </w:pPr>
    </w:p>
    <w:p w14:paraId="424E552C" w14:textId="559EA5E6" w:rsidR="00281DC6" w:rsidRPr="00B35E57" w:rsidRDefault="00684FF2" w:rsidP="00992CB9">
      <w:pPr>
        <w:jc w:val="both"/>
        <w:rPr>
          <w:b/>
          <w:bCs/>
          <w:sz w:val="22"/>
          <w:szCs w:val="22"/>
        </w:rPr>
      </w:pPr>
      <w:r w:rsidRPr="00684FF2">
        <w:rPr>
          <w:b/>
          <w:bCs/>
          <w:sz w:val="22"/>
          <w:szCs w:val="22"/>
        </w:rPr>
        <w:t xml:space="preserve">Konserwacja i naprawa urządzeń i instalacji zaplecza technicznego Bloku Operacyjnego i Centralnej </w:t>
      </w:r>
      <w:proofErr w:type="spellStart"/>
      <w:r w:rsidRPr="00684FF2">
        <w:rPr>
          <w:b/>
          <w:bCs/>
          <w:sz w:val="22"/>
          <w:szCs w:val="22"/>
        </w:rPr>
        <w:t>Sterylizatorni</w:t>
      </w:r>
      <w:proofErr w:type="spellEnd"/>
      <w:r w:rsidRPr="00684FF2">
        <w:rPr>
          <w:b/>
          <w:bCs/>
          <w:sz w:val="22"/>
          <w:szCs w:val="22"/>
        </w:rPr>
        <w:t xml:space="preserve"> Szpitala Wojewódzkiego w Poznaniu</w:t>
      </w:r>
    </w:p>
    <w:p w14:paraId="295F4F68" w14:textId="77777777" w:rsidR="00992CB9" w:rsidRDefault="00992CB9" w:rsidP="00992CB9">
      <w:pPr>
        <w:jc w:val="both"/>
        <w:rPr>
          <w:sz w:val="22"/>
          <w:szCs w:val="22"/>
        </w:rPr>
      </w:pPr>
    </w:p>
    <w:p w14:paraId="44F55A6D" w14:textId="7388E88E" w:rsidR="00281DC6" w:rsidRPr="00281DC6" w:rsidRDefault="00281DC6" w:rsidP="00992CB9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  <w:r w:rsidR="00992CB9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6FC9804C" w14:textId="77777777" w:rsidR="00992CB9" w:rsidRDefault="00992CB9" w:rsidP="00992CB9">
      <w:pPr>
        <w:rPr>
          <w:b/>
          <w:sz w:val="22"/>
          <w:szCs w:val="22"/>
        </w:rPr>
      </w:pPr>
    </w:p>
    <w:p w14:paraId="139ADAFF" w14:textId="664E957B" w:rsidR="00281DC6" w:rsidRPr="00281DC6" w:rsidRDefault="00281DC6" w:rsidP="00992CB9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51823951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  <w:r w:rsidR="00684FF2">
              <w:rPr>
                <w:rFonts w:eastAsia="Calibri"/>
                <w:sz w:val="22"/>
                <w:szCs w:val="22"/>
              </w:rPr>
              <w:t xml:space="preserve"> (województwo)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992CB9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992CB9">
      <w:pPr>
        <w:jc w:val="both"/>
      </w:pPr>
    </w:p>
    <w:p w14:paraId="62F09958" w14:textId="1FED219F" w:rsidR="00281DC6" w:rsidRPr="00281DC6" w:rsidRDefault="00281DC6" w:rsidP="00992CB9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</w:t>
      </w:r>
      <w:r w:rsidR="00B402FB">
        <w:rPr>
          <w:sz w:val="22"/>
        </w:rPr>
        <w:t xml:space="preserve">uwzględniając dojazd do Zamawiającego, </w:t>
      </w:r>
      <w:r w:rsidRPr="00281DC6">
        <w:rPr>
          <w:sz w:val="22"/>
        </w:rPr>
        <w:t>stosując niżej wymienione stawki:</w:t>
      </w:r>
    </w:p>
    <w:p w14:paraId="1A781400" w14:textId="77777777" w:rsidR="00992CB9" w:rsidRDefault="00992CB9" w:rsidP="00992CB9">
      <w:pPr>
        <w:contextualSpacing/>
        <w:jc w:val="both"/>
        <w:rPr>
          <w:bCs/>
          <w:sz w:val="22"/>
        </w:rPr>
      </w:pPr>
      <w:bookmarkStart w:id="2" w:name="_Hlk160522491"/>
    </w:p>
    <w:p w14:paraId="785D340E" w14:textId="204BE40A" w:rsidR="0056787B" w:rsidRDefault="0056787B" w:rsidP="00992CB9">
      <w:pPr>
        <w:contextualSpacing/>
        <w:jc w:val="both"/>
        <w:rPr>
          <w:bCs/>
          <w:sz w:val="22"/>
        </w:rPr>
      </w:pPr>
      <w:r w:rsidRPr="00A41478">
        <w:rPr>
          <w:bCs/>
          <w:sz w:val="22"/>
        </w:rPr>
        <w:t xml:space="preserve">Całkowita wartość netto za wykonanie całości przedmiotu zamówienia </w:t>
      </w:r>
      <w:bookmarkStart w:id="3" w:name="_Hlk115872913"/>
      <w:r w:rsidRPr="00A41478">
        <w:rPr>
          <w:bCs/>
          <w:sz w:val="22"/>
        </w:rPr>
        <w:t xml:space="preserve">(przeglądy plus pakiet </w:t>
      </w:r>
      <w:r w:rsidR="00684FF2" w:rsidRPr="00A41478">
        <w:rPr>
          <w:bCs/>
          <w:sz w:val="22"/>
        </w:rPr>
        <w:t>7</w:t>
      </w:r>
      <w:r w:rsidRPr="00A41478">
        <w:rPr>
          <w:bCs/>
          <w:sz w:val="22"/>
        </w:rPr>
        <w:t xml:space="preserve">0 roboczogodzin dla napraw) </w:t>
      </w:r>
      <w:bookmarkEnd w:id="3"/>
      <w:r w:rsidRPr="00A41478">
        <w:rPr>
          <w:bCs/>
          <w:sz w:val="22"/>
        </w:rPr>
        <w:t>zamówienia wynosi: ………..…………… zł</w:t>
      </w:r>
    </w:p>
    <w:p w14:paraId="041E5DD3" w14:textId="77777777" w:rsidR="0056787B" w:rsidRPr="009E4607" w:rsidRDefault="0056787B" w:rsidP="00992CB9">
      <w:pPr>
        <w:jc w:val="both"/>
        <w:rPr>
          <w:b/>
        </w:rPr>
      </w:pPr>
      <w:r w:rsidRPr="009E4607">
        <w:t>................................ zł</w:t>
      </w:r>
    </w:p>
    <w:p w14:paraId="1C021044" w14:textId="77777777" w:rsidR="0056787B" w:rsidRPr="009E4607" w:rsidRDefault="0056787B" w:rsidP="00992CB9">
      <w:pPr>
        <w:ind w:hanging="284"/>
        <w:jc w:val="both"/>
      </w:pPr>
      <w:r w:rsidRPr="009E4607">
        <w:t xml:space="preserve">   </w:t>
      </w:r>
      <w:r>
        <w:t xml:space="preserve"> </w:t>
      </w:r>
      <w:r w:rsidRPr="009E4607">
        <w:t xml:space="preserve"> stawka  podatku VAT wynosi  ......%</w:t>
      </w:r>
    </w:p>
    <w:p w14:paraId="39477CBE" w14:textId="77777777" w:rsidR="00AB3668" w:rsidRDefault="00AB3668" w:rsidP="00992CB9">
      <w:pPr>
        <w:contextualSpacing/>
        <w:jc w:val="both"/>
        <w:rPr>
          <w:b/>
          <w:sz w:val="22"/>
        </w:rPr>
      </w:pPr>
    </w:p>
    <w:p w14:paraId="2AA2F6FF" w14:textId="1942F897" w:rsidR="0056787B" w:rsidRDefault="0056787B" w:rsidP="00992CB9">
      <w:pPr>
        <w:contextualSpacing/>
        <w:jc w:val="both"/>
        <w:rPr>
          <w:b/>
          <w:sz w:val="22"/>
        </w:rPr>
      </w:pPr>
      <w:r>
        <w:rPr>
          <w:b/>
          <w:sz w:val="22"/>
        </w:rPr>
        <w:t>K-1; Całkowita w</w:t>
      </w:r>
      <w:r w:rsidRPr="00591410">
        <w:rPr>
          <w:b/>
          <w:sz w:val="22"/>
        </w:rPr>
        <w:t xml:space="preserve">artość brutto za wykonanie całości przedmiotu zamówienia (przeglądy plus </w:t>
      </w:r>
      <w:r w:rsidRPr="00A41478">
        <w:rPr>
          <w:b/>
          <w:sz w:val="22"/>
        </w:rPr>
        <w:t xml:space="preserve">pakiet </w:t>
      </w:r>
      <w:r w:rsidR="00684FF2" w:rsidRPr="00A41478">
        <w:rPr>
          <w:b/>
          <w:sz w:val="22"/>
        </w:rPr>
        <w:t>7</w:t>
      </w:r>
      <w:r w:rsidRPr="00A41478">
        <w:rPr>
          <w:b/>
          <w:sz w:val="22"/>
        </w:rPr>
        <w:t>0 roboczogodzin dla napraw) wynosi: ……………….. zł</w:t>
      </w:r>
      <w:r w:rsidRPr="00591410">
        <w:rPr>
          <w:b/>
          <w:sz w:val="22"/>
        </w:rPr>
        <w:t xml:space="preserve"> </w:t>
      </w:r>
    </w:p>
    <w:p w14:paraId="48EA5C7E" w14:textId="77777777" w:rsidR="0056787B" w:rsidRPr="00281DC6" w:rsidRDefault="0056787B" w:rsidP="00992CB9">
      <w:pPr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2"/>
    <w:p w14:paraId="167816E8" w14:textId="1636C56A" w:rsidR="0056787B" w:rsidRDefault="0056787B" w:rsidP="00992CB9">
      <w:pPr>
        <w:jc w:val="both"/>
      </w:pPr>
      <w:r>
        <w:t xml:space="preserve">w tym: </w:t>
      </w:r>
    </w:p>
    <w:p w14:paraId="18138352" w14:textId="6549F76D" w:rsidR="0056787B" w:rsidRDefault="00892E07" w:rsidP="00992CB9">
      <w:pPr>
        <w:numPr>
          <w:ilvl w:val="0"/>
          <w:numId w:val="39"/>
        </w:numPr>
      </w:pPr>
      <w:r>
        <w:t>Kwota na konserwację urządzeń na podstawie przedmiarów</w:t>
      </w:r>
    </w:p>
    <w:p w14:paraId="3FA1ADBE" w14:textId="77777777" w:rsidR="0056787B" w:rsidRDefault="0056787B" w:rsidP="00992CB9">
      <w:pPr>
        <w:ind w:left="1068"/>
      </w:pPr>
      <w:r>
        <w:t>Wartość netto:    ………. ….% VAT: ………..</w:t>
      </w:r>
    </w:p>
    <w:p w14:paraId="38931A68" w14:textId="77777777" w:rsidR="0056787B" w:rsidRDefault="0056787B" w:rsidP="00992CB9">
      <w:pPr>
        <w:ind w:left="1068"/>
      </w:pPr>
      <w:r>
        <w:t>Wartość brutto: ………..</w:t>
      </w:r>
    </w:p>
    <w:p w14:paraId="7E68CD16" w14:textId="77777777" w:rsidR="0056787B" w:rsidRDefault="0056787B" w:rsidP="00992CB9">
      <w:pPr>
        <w:ind w:left="1068"/>
      </w:pPr>
    </w:p>
    <w:p w14:paraId="1590C5DF" w14:textId="3D0FFD36" w:rsidR="0056787B" w:rsidRDefault="0056787B" w:rsidP="00992CB9">
      <w:pPr>
        <w:numPr>
          <w:ilvl w:val="0"/>
          <w:numId w:val="3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  <w:r w:rsidR="00892E07">
        <w:t xml:space="preserve"> (w ramach prawa opcji)</w:t>
      </w:r>
    </w:p>
    <w:p w14:paraId="6E03BFAB" w14:textId="77777777" w:rsidR="0056787B" w:rsidRPr="00C922E2" w:rsidRDefault="0056787B" w:rsidP="00992CB9">
      <w:pPr>
        <w:ind w:left="1134"/>
      </w:pPr>
      <w:bookmarkStart w:id="4" w:name="_Hlk167787802"/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0DD0426" w14:textId="77777777" w:rsidR="0056787B" w:rsidRDefault="0056787B" w:rsidP="00992CB9">
      <w:pPr>
        <w:ind w:left="1134"/>
      </w:pPr>
      <w:r w:rsidRPr="00C922E2">
        <w:t>Wartość brutto: ………..</w:t>
      </w:r>
    </w:p>
    <w:bookmarkEnd w:id="4"/>
    <w:p w14:paraId="1071C532" w14:textId="52416EAC" w:rsidR="00892E07" w:rsidRPr="00892E07" w:rsidRDefault="00892E07" w:rsidP="00992CB9">
      <w:pPr>
        <w:ind w:left="1134"/>
        <w:rPr>
          <w:u w:val="single"/>
        </w:rPr>
      </w:pPr>
      <w:r>
        <w:rPr>
          <w:u w:val="single"/>
        </w:rPr>
        <w:lastRenderedPageBreak/>
        <w:t>(</w:t>
      </w:r>
      <w:r w:rsidRPr="00892E07">
        <w:rPr>
          <w:u w:val="single"/>
        </w:rPr>
        <w:t>co daje</w:t>
      </w:r>
      <w:r>
        <w:rPr>
          <w:u w:val="single"/>
        </w:rPr>
        <w:t>)</w:t>
      </w:r>
    </w:p>
    <w:p w14:paraId="372AC4D3" w14:textId="2BD45EE7" w:rsidR="00892E07" w:rsidRDefault="00892E07" w:rsidP="00992CB9">
      <w:pPr>
        <w:pStyle w:val="Akapitzlist"/>
        <w:ind w:left="1068"/>
      </w:pPr>
      <w:r>
        <w:t xml:space="preserve">Kwota na </w:t>
      </w:r>
      <w:r w:rsidR="00684FF2">
        <w:t>7</w:t>
      </w:r>
      <w:r>
        <w:t>0 roboczogodzin na naprawy (w ramach prawa opcji)</w:t>
      </w:r>
    </w:p>
    <w:p w14:paraId="0B0E86B1" w14:textId="77777777" w:rsidR="00892E07" w:rsidRPr="00C922E2" w:rsidRDefault="00892E07" w:rsidP="00992CB9">
      <w:pPr>
        <w:pStyle w:val="Akapitzlist"/>
        <w:ind w:left="1068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751E2FB" w14:textId="77777777" w:rsidR="00892E07" w:rsidRDefault="00892E07" w:rsidP="00992CB9">
      <w:pPr>
        <w:pStyle w:val="Akapitzlist"/>
        <w:ind w:left="1068"/>
      </w:pPr>
      <w:r w:rsidRPr="00C922E2">
        <w:t>Wartość brutto: ………..</w:t>
      </w:r>
    </w:p>
    <w:p w14:paraId="0277065D" w14:textId="77777777" w:rsidR="00892E07" w:rsidRPr="00C922E2" w:rsidRDefault="00892E07" w:rsidP="00992CB9">
      <w:pPr>
        <w:pStyle w:val="Akapitzlist"/>
        <w:ind w:left="1068"/>
      </w:pPr>
    </w:p>
    <w:p w14:paraId="48E06891" w14:textId="7E707C91" w:rsidR="009E4607" w:rsidRPr="00B402FB" w:rsidRDefault="00E4237E" w:rsidP="00992CB9">
      <w:pPr>
        <w:jc w:val="both"/>
        <w:rPr>
          <w:b/>
          <w:bCs/>
        </w:rPr>
      </w:pPr>
      <w:r w:rsidRPr="00B402FB">
        <w:rPr>
          <w:b/>
          <w:bCs/>
        </w:rPr>
        <w:t xml:space="preserve">K-2; </w:t>
      </w:r>
      <w:r w:rsidR="009E4607" w:rsidRPr="00B402FB">
        <w:rPr>
          <w:b/>
          <w:bCs/>
        </w:rPr>
        <w:t>Stawka (wartość brutto) roboczogodziny dla rozliczenia napraw oraz prac dodatkowych</w:t>
      </w:r>
      <w:r w:rsidR="009E4607" w:rsidRPr="009E4607">
        <w:t xml:space="preserve"> </w:t>
      </w:r>
      <w:r w:rsidR="009E4607" w:rsidRPr="00B402FB">
        <w:rPr>
          <w:b/>
          <w:bCs/>
        </w:rPr>
        <w:t>wynosi: ................................ zł</w:t>
      </w:r>
    </w:p>
    <w:p w14:paraId="64185AA4" w14:textId="77777777" w:rsidR="009E4607" w:rsidRPr="009E4607" w:rsidRDefault="009E4607" w:rsidP="00992CB9">
      <w:pPr>
        <w:jc w:val="both"/>
      </w:pPr>
    </w:p>
    <w:p w14:paraId="155A28DC" w14:textId="466B3783" w:rsidR="009E4607" w:rsidRPr="00B402FB" w:rsidRDefault="00E4237E" w:rsidP="00992CB9">
      <w:pPr>
        <w:jc w:val="both"/>
        <w:rPr>
          <w:b/>
          <w:bCs/>
        </w:rPr>
      </w:pPr>
      <w:r w:rsidRPr="00B402FB">
        <w:rPr>
          <w:b/>
          <w:bCs/>
        </w:rPr>
        <w:t xml:space="preserve">K-3; </w:t>
      </w:r>
      <w:r w:rsidR="009E4607" w:rsidRPr="00B402FB">
        <w:rPr>
          <w:b/>
          <w:bCs/>
        </w:rPr>
        <w:t xml:space="preserve">Doświadczenie osób wyznaczonych do realizacji zamówienia ……… lat  </w:t>
      </w:r>
    </w:p>
    <w:p w14:paraId="3EDE4D40" w14:textId="72A12ADB" w:rsidR="009E4607" w:rsidRDefault="009E4607" w:rsidP="00992CB9">
      <w:pPr>
        <w:jc w:val="both"/>
      </w:pPr>
      <w:r w:rsidRPr="009E4607">
        <w:t>(wpisać odpowiednio: 2 lata, 1 rok, 0 lat</w:t>
      </w:r>
      <w:r w:rsidR="00B402FB">
        <w:t>/polegające/y/</w:t>
      </w:r>
      <w:proofErr w:type="spellStart"/>
      <w:r w:rsidR="00B402FB">
        <w:t>ych</w:t>
      </w:r>
      <w:proofErr w:type="spellEnd"/>
      <w:r w:rsidR="00B402FB">
        <w:t xml:space="preserve"> na ciągłej konserwacji </w:t>
      </w:r>
      <w:r w:rsidR="00B402FB">
        <w:br/>
        <w:t xml:space="preserve">i serwisowaniu urządzeń i instalacji zaplecza technicznego bloku operacyjnego i centralnej </w:t>
      </w:r>
      <w:proofErr w:type="spellStart"/>
      <w:r w:rsidR="00B402FB">
        <w:t>sterylizatorni</w:t>
      </w:r>
      <w:proofErr w:type="spellEnd"/>
      <w:r w:rsidR="00B402FB">
        <w:t xml:space="preserve"> (minimum 5 </w:t>
      </w:r>
      <w:proofErr w:type="spellStart"/>
      <w:r w:rsidR="00B402FB">
        <w:t>sal</w:t>
      </w:r>
      <w:proofErr w:type="spellEnd"/>
      <w:r w:rsidR="00B402FB">
        <w:t xml:space="preserve"> operacyjnych</w:t>
      </w:r>
      <w:r w:rsidRPr="009E4607">
        <w:t>)</w:t>
      </w:r>
    </w:p>
    <w:p w14:paraId="437685D0" w14:textId="1B890458" w:rsidR="00E4237E" w:rsidRPr="00E4237E" w:rsidRDefault="00E4237E" w:rsidP="00992CB9">
      <w:pPr>
        <w:jc w:val="both"/>
        <w:rPr>
          <w:u w:val="single"/>
        </w:rPr>
      </w:pPr>
      <w:r>
        <w:rPr>
          <w:u w:val="single"/>
        </w:rPr>
        <w:t>(</w:t>
      </w:r>
      <w:r w:rsidRPr="00E4237E">
        <w:rPr>
          <w:u w:val="single"/>
        </w:rPr>
        <w:t>W celu przyznania punktów - do oferty należy dołączyć wykaz doświadczenia osób wyznaczonych do realizacji zamówienia</w:t>
      </w:r>
      <w:r w:rsidR="00554471">
        <w:rPr>
          <w:u w:val="single"/>
        </w:rPr>
        <w:t xml:space="preserve"> zgodnie z załącznikiem nr </w:t>
      </w:r>
      <w:r w:rsidR="00B402FB">
        <w:rPr>
          <w:u w:val="single"/>
        </w:rPr>
        <w:t>9</w:t>
      </w:r>
      <w:r w:rsidR="00554471">
        <w:rPr>
          <w:u w:val="single"/>
        </w:rPr>
        <w:t xml:space="preserve"> do SWZ</w:t>
      </w:r>
      <w:r w:rsidRPr="00E4237E">
        <w:rPr>
          <w:u w:val="single"/>
        </w:rPr>
        <w:t xml:space="preserve"> - nie ma tu zastosowania art. 128 ust. 1 Ustawy</w:t>
      </w:r>
      <w:r>
        <w:rPr>
          <w:u w:val="single"/>
        </w:rPr>
        <w:t>)</w:t>
      </w:r>
    </w:p>
    <w:p w14:paraId="7146551B" w14:textId="77777777" w:rsidR="009E4607" w:rsidRPr="009E4607" w:rsidRDefault="009E4607" w:rsidP="00992CB9">
      <w:pPr>
        <w:jc w:val="both"/>
      </w:pPr>
    </w:p>
    <w:p w14:paraId="323BEA3D" w14:textId="5F9204C2" w:rsidR="009E4607" w:rsidRPr="009E4607" w:rsidRDefault="009E4607" w:rsidP="00992CB9">
      <w:pPr>
        <w:ind w:hanging="284"/>
        <w:jc w:val="both"/>
      </w:pPr>
      <w:r w:rsidRPr="009E4607">
        <w:t xml:space="preserve"> </w:t>
      </w:r>
      <w:r w:rsidRPr="009E4607">
        <w:tab/>
        <w:t>Termin wykonania zamówienia wynosi - 1</w:t>
      </w:r>
      <w:r w:rsidR="000A3B12">
        <w:t>0</w:t>
      </w:r>
      <w:r w:rsidRPr="009E4607">
        <w:t xml:space="preserve"> miesięcy</w:t>
      </w:r>
    </w:p>
    <w:p w14:paraId="78F24D03" w14:textId="326097B2" w:rsidR="009E4607" w:rsidRPr="009E4607" w:rsidRDefault="009E4607" w:rsidP="00992CB9">
      <w:pPr>
        <w:ind w:hanging="284"/>
        <w:jc w:val="both"/>
      </w:pPr>
      <w:r w:rsidRPr="009E4607">
        <w:t xml:space="preserve">   </w:t>
      </w:r>
      <w:r w:rsidRPr="009E4607">
        <w:tab/>
        <w:t>Warunki płatności - 60 dni</w:t>
      </w:r>
    </w:p>
    <w:p w14:paraId="23F42221" w14:textId="67CE03BC" w:rsidR="009E4607" w:rsidRDefault="009E4607" w:rsidP="00992CB9">
      <w:pPr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992CB9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992CB9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992CB9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992CB9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992CB9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992CB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992CB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992CB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992CB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992CB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992CB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992CB9">
      <w:pPr>
        <w:pStyle w:val="Akapitzlist"/>
        <w:numPr>
          <w:ilvl w:val="0"/>
          <w:numId w:val="36"/>
        </w:numPr>
        <w:ind w:left="641" w:hanging="357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992CB9">
      <w:pPr>
        <w:pStyle w:val="Akapitzlist"/>
        <w:numPr>
          <w:ilvl w:val="0"/>
          <w:numId w:val="36"/>
        </w:numPr>
        <w:ind w:left="641" w:hanging="357"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178A4A05" w14:textId="77777777" w:rsidR="00A26956" w:rsidRPr="007124CE" w:rsidRDefault="00A26956" w:rsidP="00992CB9">
      <w:pPr>
        <w:numPr>
          <w:ilvl w:val="0"/>
          <w:numId w:val="36"/>
        </w:numPr>
        <w:ind w:left="641" w:hanging="357"/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F4670DE" w14:textId="02F201FD" w:rsidR="00A26956" w:rsidRPr="007124CE" w:rsidRDefault="00A26956" w:rsidP="00992CB9">
      <w:pPr>
        <w:numPr>
          <w:ilvl w:val="0"/>
          <w:numId w:val="36"/>
        </w:numPr>
        <w:ind w:left="641" w:hanging="357"/>
        <w:jc w:val="both"/>
      </w:pPr>
      <w:r w:rsidRPr="007124CE">
        <w:t>oświadczam, że nie podlegam wykluczeniu z postępowania na podstawie art. 7 ust. 1 ustawy z dnia 13 kwietnia 2022r.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992CB9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992CB9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992CB9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992CB9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992CB9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992CB9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992CB9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992CB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992CB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992CB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992CB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992C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992CB9">
      <w:pPr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992CB9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992CB9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992CB9">
      <w:pPr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AB3668">
      <w:pPr>
        <w:numPr>
          <w:ilvl w:val="0"/>
          <w:numId w:val="35"/>
        </w:numPr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992CB9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992CB9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F18FB5E" w14:textId="77777777" w:rsidR="002C6F26" w:rsidRPr="00B34EF5" w:rsidRDefault="002C6F26" w:rsidP="002C6F26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2C704175" w14:textId="77777777" w:rsidR="002C6F26" w:rsidRPr="00C4665C" w:rsidRDefault="002C6F26" w:rsidP="002C6F26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698BE62A" w14:textId="77777777" w:rsidR="002C6F26" w:rsidRPr="00C4665C" w:rsidRDefault="002C6F26" w:rsidP="002C6F26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3709D018" w14:textId="77777777" w:rsidR="002C6F26" w:rsidRPr="00C4665C" w:rsidRDefault="002C6F26" w:rsidP="002C6F26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0E8105B5" w14:textId="77777777" w:rsidR="002C6F26" w:rsidRPr="00C4665C" w:rsidRDefault="002C6F26" w:rsidP="002C6F26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06C4B431" w14:textId="77777777" w:rsidR="002C6F26" w:rsidRPr="00C4665C" w:rsidRDefault="002C6F26" w:rsidP="002C6F26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4341818F" w14:textId="77777777" w:rsidR="002C6F26" w:rsidRPr="00C4665C" w:rsidRDefault="002C6F26" w:rsidP="002C6F26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431428E9" w14:textId="77777777" w:rsidR="002C6F26" w:rsidRPr="007E27AA" w:rsidRDefault="002C6F26" w:rsidP="002C6F26">
      <w:pPr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777243F0" w14:textId="77777777" w:rsidR="002C6F26" w:rsidRPr="007E27AA" w:rsidRDefault="002C6F26" w:rsidP="002C6F26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5A55175" w14:textId="77777777" w:rsidR="002C6F26" w:rsidRPr="007E27AA" w:rsidRDefault="002C6F26" w:rsidP="002C6F26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6232FEB2" w14:textId="77777777" w:rsidR="002C6F26" w:rsidRPr="007E27AA" w:rsidRDefault="002C6F26" w:rsidP="002C6F26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992CB9">
      <w:pPr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Default="00281DC6" w:rsidP="00992CB9">
      <w:pPr>
        <w:ind w:left="644"/>
        <w:contextualSpacing/>
        <w:jc w:val="both"/>
        <w:rPr>
          <w:b/>
          <w:sz w:val="22"/>
          <w:szCs w:val="22"/>
        </w:rPr>
      </w:pPr>
    </w:p>
    <w:p w14:paraId="2F97FB36" w14:textId="77777777" w:rsidR="002C6F26" w:rsidRPr="00281DC6" w:rsidRDefault="002C6F26" w:rsidP="00992CB9">
      <w:pPr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992CB9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992CB9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39A72FB6" w:rsidR="00281DC6" w:rsidRDefault="00281DC6" w:rsidP="00992CB9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 xml:space="preserve">podpis 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4BA07" w14:textId="77777777" w:rsidR="00F854E0" w:rsidRDefault="00F854E0">
      <w:r>
        <w:separator/>
      </w:r>
    </w:p>
  </w:endnote>
  <w:endnote w:type="continuationSeparator" w:id="0">
    <w:p w14:paraId="39457DEF" w14:textId="77777777" w:rsidR="00F854E0" w:rsidRDefault="00F8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E2E37" w14:textId="77777777" w:rsidR="00F854E0" w:rsidRDefault="00F854E0">
      <w:r>
        <w:separator/>
      </w:r>
    </w:p>
  </w:footnote>
  <w:footnote w:type="continuationSeparator" w:id="0">
    <w:p w14:paraId="22DBFD04" w14:textId="77777777" w:rsidR="00F854E0" w:rsidRDefault="00F854E0">
      <w:r>
        <w:continuationSeparator/>
      </w:r>
    </w:p>
  </w:footnote>
  <w:footnote w:id="1">
    <w:p w14:paraId="738F4B22" w14:textId="77777777" w:rsidR="00281DC6" w:rsidRPr="00173016" w:rsidRDefault="00281DC6" w:rsidP="00BD5728">
      <w:pPr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BD5728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BD5728">
      <w:pPr>
        <w:pStyle w:val="Tekstprzypisudolnego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BD5728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BD5728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43DF321F" w:rsidR="00D74BC1" w:rsidRDefault="00281DC6">
    <w:pPr>
      <w:pStyle w:val="Nagwek"/>
    </w:pPr>
    <w:r>
      <w:t>Znak sprawy: SZW/DZP/</w:t>
    </w:r>
    <w:r w:rsidR="00684FF2">
      <w:t>76</w:t>
    </w:r>
    <w:r>
      <w:t>/202</w:t>
    </w:r>
    <w:r w:rsidR="00684FF2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1"/>
  </w:num>
  <w:num w:numId="3" w16cid:durableId="135728879">
    <w:abstractNumId w:val="23"/>
  </w:num>
  <w:num w:numId="4" w16cid:durableId="1692337425">
    <w:abstractNumId w:val="5"/>
  </w:num>
  <w:num w:numId="5" w16cid:durableId="1917203569">
    <w:abstractNumId w:val="28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2"/>
  </w:num>
  <w:num w:numId="9" w16cid:durableId="1455365856">
    <w:abstractNumId w:val="4"/>
  </w:num>
  <w:num w:numId="10" w16cid:durableId="1510488085">
    <w:abstractNumId w:val="31"/>
  </w:num>
  <w:num w:numId="11" w16cid:durableId="2056856613">
    <w:abstractNumId w:val="26"/>
  </w:num>
  <w:num w:numId="12" w16cid:durableId="1699509249">
    <w:abstractNumId w:val="11"/>
  </w:num>
  <w:num w:numId="13" w16cid:durableId="995260547">
    <w:abstractNumId w:val="24"/>
  </w:num>
  <w:num w:numId="14" w16cid:durableId="1492940868">
    <w:abstractNumId w:val="38"/>
  </w:num>
  <w:num w:numId="15" w16cid:durableId="165413100">
    <w:abstractNumId w:val="22"/>
  </w:num>
  <w:num w:numId="16" w16cid:durableId="974262028">
    <w:abstractNumId w:val="37"/>
  </w:num>
  <w:num w:numId="17" w16cid:durableId="1418208049">
    <w:abstractNumId w:val="10"/>
  </w:num>
  <w:num w:numId="18" w16cid:durableId="1642954715">
    <w:abstractNumId w:val="16"/>
  </w:num>
  <w:num w:numId="19" w16cid:durableId="1932929790">
    <w:abstractNumId w:val="35"/>
  </w:num>
  <w:num w:numId="20" w16cid:durableId="502206572">
    <w:abstractNumId w:val="1"/>
  </w:num>
  <w:num w:numId="21" w16cid:durableId="301467643">
    <w:abstractNumId w:val="29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3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9"/>
  </w:num>
  <w:num w:numId="28" w16cid:durableId="1003553827">
    <w:abstractNumId w:val="17"/>
  </w:num>
  <w:num w:numId="29" w16cid:durableId="571744768">
    <w:abstractNumId w:val="3"/>
  </w:num>
  <w:num w:numId="30" w16cid:durableId="292563970">
    <w:abstractNumId w:val="18"/>
  </w:num>
  <w:num w:numId="31" w16cid:durableId="477118080">
    <w:abstractNumId w:val="0"/>
  </w:num>
  <w:num w:numId="32" w16cid:durableId="439253944">
    <w:abstractNumId w:val="27"/>
  </w:num>
  <w:num w:numId="33" w16cid:durableId="1741752617">
    <w:abstractNumId w:val="20"/>
  </w:num>
  <w:num w:numId="34" w16cid:durableId="1393696512">
    <w:abstractNumId w:val="30"/>
  </w:num>
  <w:num w:numId="35" w16cid:durableId="1341085151">
    <w:abstractNumId w:val="36"/>
  </w:num>
  <w:num w:numId="36" w16cid:durableId="1481120531">
    <w:abstractNumId w:val="34"/>
  </w:num>
  <w:num w:numId="37" w16cid:durableId="1485971000">
    <w:abstractNumId w:val="13"/>
  </w:num>
  <w:num w:numId="38" w16cid:durableId="1668827226">
    <w:abstractNumId w:val="25"/>
  </w:num>
  <w:num w:numId="39" w16cid:durableId="4849042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0A3B12"/>
    <w:rsid w:val="00125CB3"/>
    <w:rsid w:val="0018410E"/>
    <w:rsid w:val="0023183F"/>
    <w:rsid w:val="002803A7"/>
    <w:rsid w:val="00281DC6"/>
    <w:rsid w:val="002C385C"/>
    <w:rsid w:val="002C6F26"/>
    <w:rsid w:val="002F3F2E"/>
    <w:rsid w:val="0030391A"/>
    <w:rsid w:val="003A652F"/>
    <w:rsid w:val="00443C09"/>
    <w:rsid w:val="00460383"/>
    <w:rsid w:val="004A2566"/>
    <w:rsid w:val="00535E57"/>
    <w:rsid w:val="00554471"/>
    <w:rsid w:val="0056787B"/>
    <w:rsid w:val="005A70C7"/>
    <w:rsid w:val="00613B65"/>
    <w:rsid w:val="00684FF2"/>
    <w:rsid w:val="006A0EFD"/>
    <w:rsid w:val="00740C0B"/>
    <w:rsid w:val="007717C3"/>
    <w:rsid w:val="00797F2B"/>
    <w:rsid w:val="007E2FC5"/>
    <w:rsid w:val="00850ABF"/>
    <w:rsid w:val="00892E07"/>
    <w:rsid w:val="008C3B3F"/>
    <w:rsid w:val="00992CB9"/>
    <w:rsid w:val="009E4607"/>
    <w:rsid w:val="00A26956"/>
    <w:rsid w:val="00A41478"/>
    <w:rsid w:val="00AB3668"/>
    <w:rsid w:val="00B22D6B"/>
    <w:rsid w:val="00B35E57"/>
    <w:rsid w:val="00B402FB"/>
    <w:rsid w:val="00BD5728"/>
    <w:rsid w:val="00CA0475"/>
    <w:rsid w:val="00CA7C6C"/>
    <w:rsid w:val="00CB2BE7"/>
    <w:rsid w:val="00D74BC1"/>
    <w:rsid w:val="00DE04A8"/>
    <w:rsid w:val="00E4237E"/>
    <w:rsid w:val="00EA40F9"/>
    <w:rsid w:val="00F03280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  <w:style w:type="paragraph" w:styleId="Zwykytekst">
    <w:name w:val="Plain Text"/>
    <w:basedOn w:val="Normalny"/>
    <w:link w:val="ZwykytekstZnak"/>
    <w:rsid w:val="002C6F26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C6F26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792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6</cp:revision>
  <cp:lastPrinted>2007-10-05T06:59:00Z</cp:lastPrinted>
  <dcterms:created xsi:type="dcterms:W3CDTF">2025-06-12T07:18:00Z</dcterms:created>
  <dcterms:modified xsi:type="dcterms:W3CDTF">2025-06-13T10:00:00Z</dcterms:modified>
</cp:coreProperties>
</file>