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4B16C" w14:textId="578FAC75" w:rsidR="005103B9" w:rsidRPr="00A90D0E" w:rsidRDefault="00AD1986" w:rsidP="00AD1986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 w:rsidR="0018603E">
        <w:rPr>
          <w:rFonts w:ascii="Arial" w:hAnsi="Arial" w:cs="Arial"/>
          <w:bCs/>
          <w:i w:val="0"/>
          <w:szCs w:val="24"/>
        </w:rPr>
        <w:t>4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18975D6B" w14:textId="77777777" w:rsidR="00C4103F" w:rsidRPr="0012157F" w:rsidRDefault="007118F0" w:rsidP="00AD1986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1E79BE8" w14:textId="77777777" w:rsidR="006676AE" w:rsidRPr="0012157F" w:rsidRDefault="00157D1D" w:rsidP="00AD1986">
      <w:pPr>
        <w:pStyle w:val="Tekstpodstawowy"/>
        <w:spacing w:after="0"/>
        <w:ind w:left="4111"/>
        <w:rPr>
          <w:rFonts w:ascii="Arial" w:hAnsi="Arial" w:cs="Arial"/>
        </w:rPr>
      </w:pPr>
      <w:r w:rsidRPr="00157D1D">
        <w:rPr>
          <w:rFonts w:ascii="Arial" w:hAnsi="Arial" w:cs="Arial"/>
        </w:rPr>
        <w:t>SZPITAL WOJEWÓDZKI W POZNANIU</w:t>
      </w:r>
    </w:p>
    <w:p w14:paraId="2D54B214" w14:textId="77777777" w:rsidR="006676AE" w:rsidRPr="0012157F" w:rsidRDefault="00157D1D" w:rsidP="00AD1986">
      <w:pPr>
        <w:pStyle w:val="Tekstpodstawowy"/>
        <w:spacing w:after="0"/>
        <w:ind w:left="4111"/>
        <w:rPr>
          <w:rFonts w:ascii="Arial" w:hAnsi="Arial" w:cs="Arial"/>
        </w:rPr>
      </w:pPr>
      <w:r w:rsidRPr="00157D1D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157D1D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54075D9" w14:textId="77777777" w:rsidR="00F90CD1" w:rsidRDefault="00157D1D" w:rsidP="00AD1986">
      <w:pPr>
        <w:pStyle w:val="Tekstpodstawowy"/>
        <w:spacing w:after="0"/>
        <w:ind w:left="4111"/>
        <w:rPr>
          <w:rFonts w:ascii="Arial" w:hAnsi="Arial" w:cs="Arial"/>
        </w:rPr>
      </w:pPr>
      <w:r w:rsidRPr="00157D1D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157D1D">
        <w:rPr>
          <w:rFonts w:ascii="Arial" w:hAnsi="Arial" w:cs="Arial"/>
        </w:rPr>
        <w:t>Poznań</w:t>
      </w:r>
    </w:p>
    <w:p w14:paraId="34F5C260" w14:textId="77777777" w:rsidR="009169D4" w:rsidRDefault="009169D4" w:rsidP="00AD1986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32EADB9" w14:textId="77777777" w:rsidR="00C4103F" w:rsidRPr="002578E4" w:rsidRDefault="002578E4" w:rsidP="00AD1986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0CB6BAC" w14:textId="77777777" w:rsidR="002578E4" w:rsidRDefault="002578E4" w:rsidP="00AD1986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4F307D95" w14:textId="77777777" w:rsidTr="0018769E">
        <w:tc>
          <w:tcPr>
            <w:tcW w:w="2800" w:type="dxa"/>
            <w:shd w:val="clear" w:color="auto" w:fill="auto"/>
          </w:tcPr>
          <w:p w14:paraId="56EE7AAD" w14:textId="77777777" w:rsidR="002578E4" w:rsidRPr="00A2540E" w:rsidRDefault="002578E4" w:rsidP="00AD198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5E52CD8" w14:textId="77777777" w:rsidR="002578E4" w:rsidRPr="00A2540E" w:rsidRDefault="002578E4" w:rsidP="00AD198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3F626D3" w14:textId="77777777" w:rsidR="002578E4" w:rsidRPr="00A2540E" w:rsidRDefault="002578E4" w:rsidP="00AD198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3C23A6" w14:textId="77777777" w:rsidR="002578E4" w:rsidRPr="00A2540E" w:rsidRDefault="002578E4" w:rsidP="00AD1986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EC70277" w14:textId="77777777" w:rsidTr="0018769E">
        <w:tc>
          <w:tcPr>
            <w:tcW w:w="2800" w:type="dxa"/>
            <w:shd w:val="clear" w:color="auto" w:fill="auto"/>
          </w:tcPr>
          <w:p w14:paraId="124E94A6" w14:textId="77777777" w:rsidR="002578E4" w:rsidRPr="00A2540E" w:rsidRDefault="002578E4" w:rsidP="00AD1986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BA95DC6" w14:textId="77777777" w:rsidR="002578E4" w:rsidRPr="00A2540E" w:rsidRDefault="002578E4" w:rsidP="00AD198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B7F5AFB" w14:textId="77777777" w:rsidR="002578E4" w:rsidRPr="00A2540E" w:rsidRDefault="002578E4" w:rsidP="00AD1986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D2384F" w14:textId="77777777" w:rsidR="002578E4" w:rsidRPr="00A2540E" w:rsidRDefault="002578E4" w:rsidP="00AD1986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3B69248" w14:textId="77777777" w:rsidR="002578E4" w:rsidRPr="002578E4" w:rsidRDefault="002578E4" w:rsidP="00AD1986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57D1D" w:rsidRPr="0012157F" w14:paraId="135702DD" w14:textId="77777777" w:rsidTr="00136CEB">
        <w:tc>
          <w:tcPr>
            <w:tcW w:w="9104" w:type="dxa"/>
            <w:shd w:val="clear" w:color="auto" w:fill="D9D9D9"/>
          </w:tcPr>
          <w:p w14:paraId="7E16A227" w14:textId="77777777" w:rsidR="00157D1D" w:rsidRPr="0012157F" w:rsidRDefault="00157D1D" w:rsidP="00AD198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557B5BE" w14:textId="77777777" w:rsidR="00157D1D" w:rsidRPr="0012157F" w:rsidRDefault="00157D1D" w:rsidP="00AD198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157D1D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0E4125D" w14:textId="77777777" w:rsidR="00157D1D" w:rsidRPr="00612283" w:rsidRDefault="00157D1D" w:rsidP="00AD198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8A1598B" w14:textId="77777777" w:rsidR="00157D1D" w:rsidRPr="00612283" w:rsidRDefault="00157D1D" w:rsidP="00AD1986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40F50895" w14:textId="77777777" w:rsidR="00157D1D" w:rsidRPr="0012157F" w:rsidRDefault="00157D1D" w:rsidP="00AD1986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0C159DBF" w14:textId="77777777" w:rsidR="00E50194" w:rsidRDefault="001F027E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550D7F12" w14:textId="77777777" w:rsidTr="0018769E">
        <w:tc>
          <w:tcPr>
            <w:tcW w:w="2269" w:type="dxa"/>
            <w:shd w:val="clear" w:color="auto" w:fill="auto"/>
          </w:tcPr>
          <w:p w14:paraId="34516A79" w14:textId="77777777" w:rsidR="002578E4" w:rsidRPr="00A2540E" w:rsidRDefault="002578E4" w:rsidP="00AD198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6E85BD" w14:textId="77777777" w:rsidR="002578E4" w:rsidRPr="00A2540E" w:rsidRDefault="00157D1D" w:rsidP="00AD198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7D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Konserwacja i naprawa urządzeń i instalacji zaplecza technicznego Bloku Operacyjnego i Centralnej Sterylizatorni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7D1D" w:rsidRPr="00A2540E" w14:paraId="3F3F435C" w14:textId="77777777" w:rsidTr="00136CEB">
        <w:tc>
          <w:tcPr>
            <w:tcW w:w="2269" w:type="dxa"/>
            <w:shd w:val="clear" w:color="auto" w:fill="auto"/>
          </w:tcPr>
          <w:p w14:paraId="01D0C676" w14:textId="77777777" w:rsidR="00157D1D" w:rsidRPr="00A2540E" w:rsidRDefault="00157D1D" w:rsidP="00AD1986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5A4614" w14:textId="77777777" w:rsidR="00157D1D" w:rsidRPr="00A2540E" w:rsidRDefault="00157D1D" w:rsidP="00AD1986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57D1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SZW/DZP/76/2025</w:t>
            </w:r>
          </w:p>
        </w:tc>
      </w:tr>
    </w:tbl>
    <w:p w14:paraId="790805F2" w14:textId="77777777" w:rsidR="002578E4" w:rsidRDefault="002578E4" w:rsidP="00AD1986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3D919D6" w14:textId="77777777" w:rsidR="00F90CD1" w:rsidRPr="0012157F" w:rsidRDefault="005434B3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57D1D" w:rsidRPr="00157D1D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A991648" w14:textId="77777777" w:rsidTr="00650D6C">
        <w:tc>
          <w:tcPr>
            <w:tcW w:w="9104" w:type="dxa"/>
            <w:shd w:val="clear" w:color="auto" w:fill="D9D9D9"/>
          </w:tcPr>
          <w:p w14:paraId="7AC10992" w14:textId="77777777" w:rsidR="00E50194" w:rsidRPr="00650D6C" w:rsidRDefault="00650D6C" w:rsidP="00AD198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DF8A5E4" w14:textId="77777777" w:rsidR="00C113BF" w:rsidRPr="0012157F" w:rsidRDefault="00C113BF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700FE96" w14:textId="77777777" w:rsidR="002426FF" w:rsidRPr="00A44833" w:rsidRDefault="002426FF" w:rsidP="00AD1986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C338367" w14:textId="77777777" w:rsidR="00023477" w:rsidRPr="006B53D6" w:rsidRDefault="00023477" w:rsidP="00AD1986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6F44E81F" w14:textId="77777777" w:rsidR="00023477" w:rsidRPr="00992BD8" w:rsidRDefault="00992BD8" w:rsidP="00AD1986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189E812" w14:textId="77777777" w:rsidR="00992BD8" w:rsidRPr="00992BD8" w:rsidRDefault="00992BD8" w:rsidP="00AD198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298C949" w14:textId="77777777" w:rsidR="00023477" w:rsidRDefault="00C113BF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A6EF20E" w14:textId="77777777" w:rsidR="007A2BCB" w:rsidRDefault="00992BD8" w:rsidP="00AD198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D48B238" w14:textId="77777777" w:rsidR="0011306C" w:rsidRDefault="007A2BCB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32652B54" w14:textId="77777777" w:rsidR="00AD1986" w:rsidRDefault="00AD1986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C303648" w14:textId="77777777" w:rsidTr="00CD4DD1">
        <w:tc>
          <w:tcPr>
            <w:tcW w:w="9104" w:type="dxa"/>
            <w:shd w:val="clear" w:color="auto" w:fill="D9D9D9"/>
          </w:tcPr>
          <w:p w14:paraId="58E9CB7C" w14:textId="77777777" w:rsidR="0011306C" w:rsidRPr="00650D6C" w:rsidRDefault="0011306C" w:rsidP="00AD198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09F20A8" w14:textId="77777777" w:rsidR="00D2702A" w:rsidRPr="0012157F" w:rsidRDefault="004F23F7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625E5EE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47EDB" w14:textId="77777777" w:rsidR="00D2702A" w:rsidRPr="0012157F" w:rsidRDefault="00D2702A" w:rsidP="00AD1986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38FBE" w14:textId="77777777" w:rsidR="00D2702A" w:rsidRPr="0012157F" w:rsidRDefault="00D2702A" w:rsidP="00AD198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57D1D" w:rsidRPr="0012157F" w14:paraId="68AC90A5" w14:textId="77777777" w:rsidTr="00136C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6B15D6" w14:textId="77777777" w:rsidR="00157D1D" w:rsidRPr="0012157F" w:rsidRDefault="00157D1D" w:rsidP="00AD198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D1D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197BE" w14:textId="77777777" w:rsidR="00157D1D" w:rsidRPr="0012157F" w:rsidRDefault="00157D1D" w:rsidP="00AD198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7D1D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5974E89" w14:textId="77777777" w:rsidR="00157D1D" w:rsidRPr="0012157F" w:rsidRDefault="00157D1D" w:rsidP="00AD198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D1D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57D1D" w:rsidRPr="0012157F" w14:paraId="7E00812D" w14:textId="77777777" w:rsidTr="00136C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5F098" w14:textId="77777777" w:rsidR="00157D1D" w:rsidRPr="0012157F" w:rsidRDefault="00157D1D" w:rsidP="00AD198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D1D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BCB37" w14:textId="77777777" w:rsidR="00157D1D" w:rsidRPr="0012157F" w:rsidRDefault="00157D1D" w:rsidP="00AD198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7D1D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38FC835" w14:textId="77777777" w:rsidR="00157D1D" w:rsidRPr="0012157F" w:rsidRDefault="00157D1D" w:rsidP="00AD198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D1D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spełnienia warunku dokonana będzie z zastosowaniem metody - spełnia - nie spełnia w II etapie oceny badania ofert w którym Zamawiający żądać będzie przedstawienia dokumentów wyszczególnionych w rozdziale 9 ust. 9.2 SWZ</w:t>
            </w:r>
          </w:p>
        </w:tc>
      </w:tr>
      <w:tr w:rsidR="00157D1D" w:rsidRPr="0012157F" w14:paraId="16AECA64" w14:textId="77777777" w:rsidTr="00136C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89913" w14:textId="77777777" w:rsidR="00157D1D" w:rsidRPr="0012157F" w:rsidRDefault="00157D1D" w:rsidP="00AD198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D1D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5664F" w14:textId="77777777" w:rsidR="00157D1D" w:rsidRPr="0012157F" w:rsidRDefault="00157D1D" w:rsidP="00AD198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7D1D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EF2E102" w14:textId="77777777" w:rsidR="00157D1D" w:rsidRPr="0012157F" w:rsidRDefault="00157D1D" w:rsidP="00AD198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D1D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157D1D" w:rsidRPr="0012157F" w14:paraId="2230C319" w14:textId="77777777" w:rsidTr="00136C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72ECD" w14:textId="77777777" w:rsidR="00157D1D" w:rsidRPr="0012157F" w:rsidRDefault="00157D1D" w:rsidP="00AD1986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57D1D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B4B76" w14:textId="77777777" w:rsidR="00157D1D" w:rsidRPr="0012157F" w:rsidRDefault="00157D1D" w:rsidP="00AD1986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57D1D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71BAB14D" w14:textId="77777777" w:rsidR="00157D1D" w:rsidRPr="0012157F" w:rsidRDefault="00157D1D" w:rsidP="00AD1986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57D1D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</w:tbl>
    <w:p w14:paraId="43B94DC1" w14:textId="77777777" w:rsidR="00E21BB4" w:rsidRPr="0012157F" w:rsidRDefault="00257E73" w:rsidP="00AD198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36E8BD61" w14:textId="77777777" w:rsidR="00E21BB4" w:rsidRPr="00E21BB4" w:rsidRDefault="00E21BB4" w:rsidP="00AD1986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19B60B08" w14:textId="77777777" w:rsidR="00C62F57" w:rsidRDefault="00C62F57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77D1EEBF" w14:textId="77777777" w:rsidR="00C62F57" w:rsidRDefault="00C62F57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BC1021B" w14:textId="77777777" w:rsidR="00721D87" w:rsidRDefault="00E21BB4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467AB53A" w14:textId="77777777" w:rsidR="00721D87" w:rsidRDefault="00E21BB4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6C874FBA" w14:textId="77777777" w:rsidR="00721D87" w:rsidRPr="00721D87" w:rsidRDefault="00721D87" w:rsidP="00AD198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1E0A94B9" w14:textId="77777777" w:rsidR="00721D87" w:rsidRDefault="00E21BB4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6F84451" w14:textId="77777777" w:rsidR="00E21BB4" w:rsidRPr="00E21BB4" w:rsidRDefault="00E21BB4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4D61995D" w14:textId="77777777" w:rsidR="00E21BB4" w:rsidRPr="00721D87" w:rsidRDefault="00E21BB4" w:rsidP="00AD1986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44558A2" w14:textId="77777777" w:rsidR="00C62F57" w:rsidRDefault="00257E73" w:rsidP="00AD1986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5A86E13F" w14:textId="77777777" w:rsidTr="00CD4DD1">
        <w:tc>
          <w:tcPr>
            <w:tcW w:w="9104" w:type="dxa"/>
            <w:shd w:val="clear" w:color="auto" w:fill="D9D9D9"/>
          </w:tcPr>
          <w:p w14:paraId="6365FC24" w14:textId="77777777" w:rsidR="00BE6F04" w:rsidRPr="00650D6C" w:rsidRDefault="00E426EB" w:rsidP="00AD198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37C0482" w14:textId="77777777" w:rsidR="00FE4E2B" w:rsidRDefault="00E426EB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1E95EF0" w14:textId="77777777" w:rsidR="00AD1986" w:rsidRPr="00E426EB" w:rsidRDefault="00AD1986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03DD269E" w14:textId="77777777" w:rsidTr="00847232">
        <w:tc>
          <w:tcPr>
            <w:tcW w:w="9104" w:type="dxa"/>
            <w:shd w:val="clear" w:color="auto" w:fill="D9D9D9"/>
          </w:tcPr>
          <w:p w14:paraId="47C5A1CE" w14:textId="77777777" w:rsidR="00E426EB" w:rsidRPr="00650D6C" w:rsidRDefault="00E426EB" w:rsidP="00AD198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561F3983" w14:textId="77777777" w:rsidR="00E426EB" w:rsidRPr="0012157F" w:rsidRDefault="00E426EB" w:rsidP="00AD198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6EE46B0" w14:textId="77777777" w:rsidR="00E426EB" w:rsidRPr="00E426EB" w:rsidRDefault="00E426EB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7E1A7738" w14:textId="77777777" w:rsidR="00E426EB" w:rsidRPr="00E426EB" w:rsidRDefault="00E426EB" w:rsidP="00AD198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85CA2C4" w14:textId="77777777" w:rsidR="00E426EB" w:rsidRPr="00FF0EBB" w:rsidRDefault="00E426EB" w:rsidP="00AD198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4DD2A1E" w14:textId="77777777" w:rsidR="00E426EB" w:rsidRPr="00E426EB" w:rsidRDefault="00E426EB" w:rsidP="00AD1986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63A5B6D5" w14:textId="77777777" w:rsidR="00E426EB" w:rsidRPr="00FF0EBB" w:rsidRDefault="00E426EB" w:rsidP="00AD1986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6405FC" w14:textId="77777777" w:rsidR="00E426EB" w:rsidRDefault="00E426EB" w:rsidP="00AD1986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03467103" w14:textId="77777777" w:rsidR="0012157F" w:rsidRPr="0012157F" w:rsidRDefault="0012157F" w:rsidP="00AD198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6A391C" w14:textId="77777777" w:rsidR="00524951" w:rsidRDefault="00FE4E2B" w:rsidP="00AD198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461DC9C8" w14:textId="77777777" w:rsidR="00524951" w:rsidRDefault="00524951" w:rsidP="00AD1986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7FD2C9A1" w14:textId="77777777" w:rsidR="00FE4E2B" w:rsidRPr="0012157F" w:rsidRDefault="00524951" w:rsidP="00AD1986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48E2CBC" w14:textId="77777777" w:rsidR="00484F88" w:rsidRPr="0012157F" w:rsidRDefault="006D536F" w:rsidP="00AD1986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DFB069" w14:textId="77777777" w:rsidR="00F853F9" w:rsidRDefault="00F853F9" w:rsidP="0038231F">
      <w:pPr>
        <w:spacing w:after="0" w:line="240" w:lineRule="auto"/>
      </w:pPr>
      <w:r>
        <w:separator/>
      </w:r>
    </w:p>
  </w:endnote>
  <w:endnote w:type="continuationSeparator" w:id="0">
    <w:p w14:paraId="6D02E238" w14:textId="77777777" w:rsidR="00F853F9" w:rsidRDefault="00F853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06CC9" w14:textId="77777777" w:rsidR="00157D1D" w:rsidRDefault="00157D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20EF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F9EDC9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608CD" w14:textId="77777777" w:rsidR="00157D1D" w:rsidRDefault="00157D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D1E511" w14:textId="77777777" w:rsidR="00F853F9" w:rsidRDefault="00F853F9" w:rsidP="0038231F">
      <w:pPr>
        <w:spacing w:after="0" w:line="240" w:lineRule="auto"/>
      </w:pPr>
      <w:r>
        <w:separator/>
      </w:r>
    </w:p>
  </w:footnote>
  <w:footnote w:type="continuationSeparator" w:id="0">
    <w:p w14:paraId="00FDD945" w14:textId="77777777" w:rsidR="00F853F9" w:rsidRDefault="00F853F9" w:rsidP="0038231F">
      <w:pPr>
        <w:spacing w:after="0" w:line="240" w:lineRule="auto"/>
      </w:pPr>
      <w:r>
        <w:continuationSeparator/>
      </w:r>
    </w:p>
  </w:footnote>
  <w:footnote w:id="1">
    <w:p w14:paraId="23EA1A1E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6F8AA71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6CAF9E12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84FFD6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500FE3" w14:textId="77777777" w:rsidR="00157D1D" w:rsidRDefault="00157D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26F674" w14:textId="77777777" w:rsidR="00157D1D" w:rsidRDefault="00157D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F0986" w14:textId="77777777" w:rsidR="00157D1D" w:rsidRDefault="00157D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192802">
    <w:abstractNumId w:val="11"/>
  </w:num>
  <w:num w:numId="2" w16cid:durableId="1821731998">
    <w:abstractNumId w:val="0"/>
  </w:num>
  <w:num w:numId="3" w16cid:durableId="917907839">
    <w:abstractNumId w:val="10"/>
  </w:num>
  <w:num w:numId="4" w16cid:durableId="669531191">
    <w:abstractNumId w:val="13"/>
  </w:num>
  <w:num w:numId="5" w16cid:durableId="1207909505">
    <w:abstractNumId w:val="12"/>
  </w:num>
  <w:num w:numId="6" w16cid:durableId="1759591346">
    <w:abstractNumId w:val="9"/>
  </w:num>
  <w:num w:numId="7" w16cid:durableId="1770740035">
    <w:abstractNumId w:val="1"/>
  </w:num>
  <w:num w:numId="8" w16cid:durableId="385490184">
    <w:abstractNumId w:val="6"/>
  </w:num>
  <w:num w:numId="9" w16cid:durableId="1981417485">
    <w:abstractNumId w:val="4"/>
  </w:num>
  <w:num w:numId="10" w16cid:durableId="315959817">
    <w:abstractNumId w:val="7"/>
  </w:num>
  <w:num w:numId="11" w16cid:durableId="1414352636">
    <w:abstractNumId w:val="5"/>
  </w:num>
  <w:num w:numId="12" w16cid:durableId="1294864910">
    <w:abstractNumId w:val="8"/>
  </w:num>
  <w:num w:numId="13" w16cid:durableId="1226724754">
    <w:abstractNumId w:val="3"/>
  </w:num>
  <w:num w:numId="14" w16cid:durableId="464859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3F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57D1D"/>
    <w:rsid w:val="00160A7A"/>
    <w:rsid w:val="0018603E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A6F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D1986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95B0D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3F9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B2828A"/>
  <w15:docId w15:val="{52819149-A108-49E2-A7D3-C8A16494C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3</cp:revision>
  <cp:lastPrinted>2016-07-26T10:32:00Z</cp:lastPrinted>
  <dcterms:created xsi:type="dcterms:W3CDTF">2025-06-12T09:52:00Z</dcterms:created>
  <dcterms:modified xsi:type="dcterms:W3CDTF">2025-06-12T09:53:00Z</dcterms:modified>
</cp:coreProperties>
</file>