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5077851C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2A00E4">
        <w:rPr>
          <w:b/>
          <w:i w:val="0"/>
        </w:rPr>
        <w:t>z</w:t>
      </w:r>
      <w:r w:rsidR="00657A47" w:rsidRPr="00996D7C">
        <w:rPr>
          <w:b/>
          <w:i w:val="0"/>
        </w:rPr>
        <w:t xml:space="preserve">ałącznik nr </w:t>
      </w:r>
      <w:r w:rsidR="00402326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32AAB7F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8014D5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A00E4">
        <w:rPr>
          <w:rFonts w:ascii="Times New Roman" w:eastAsia="Times New Roman" w:hAnsi="Times New Roman"/>
          <w:b/>
          <w:sz w:val="24"/>
          <w:szCs w:val="20"/>
          <w:lang w:eastAsia="pl-PL"/>
        </w:rPr>
        <w:t>76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6200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2A00E4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36B2A818" w14:textId="77777777" w:rsidR="00025386" w:rsidRPr="00025386" w:rsidRDefault="00025386" w:rsidP="00025386"/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78BF7A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A00E4">
        <w:rPr>
          <w:rFonts w:ascii="Times New Roman" w:hAnsi="Times New Roman"/>
          <w:sz w:val="24"/>
          <w:szCs w:val="24"/>
        </w:rPr>
        <w:t>24 poz. 1320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7DC17FC" w14:textId="3473DED6" w:rsidR="002A00E4" w:rsidRDefault="002A00E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A00E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Konserwacja i naprawa urządzeń i instalacji zaplecza technicznego Bloku Operacyjnego i Centralnej </w:t>
      </w:r>
      <w:proofErr w:type="spellStart"/>
      <w:r w:rsidRPr="002A00E4">
        <w:rPr>
          <w:rFonts w:ascii="Times New Roman" w:eastAsia="Times New Roman" w:hAnsi="Times New Roman"/>
          <w:b/>
          <w:sz w:val="24"/>
          <w:szCs w:val="24"/>
          <w:lang w:eastAsia="pl-PL"/>
        </w:rPr>
        <w:t>Sterylizatorni</w:t>
      </w:r>
      <w:proofErr w:type="spellEnd"/>
      <w:r w:rsidRPr="002A00E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Szpitala Wojewódzkiego w Poznaniu</w:t>
      </w:r>
    </w:p>
    <w:p w14:paraId="4347CC42" w14:textId="77777777" w:rsidR="002A00E4" w:rsidRDefault="002A00E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D5F2C" w14:textId="519103B3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00D8DF7C" w14:textId="0C2C3786" w:rsidR="004374F2" w:rsidRPr="00E27ABB" w:rsidRDefault="004374F2" w:rsidP="0040232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07C5C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A00E4"/>
    <w:rsid w:val="00400967"/>
    <w:rsid w:val="00402326"/>
    <w:rsid w:val="004374F2"/>
    <w:rsid w:val="00445336"/>
    <w:rsid w:val="00460705"/>
    <w:rsid w:val="00485239"/>
    <w:rsid w:val="0050161B"/>
    <w:rsid w:val="00513D3B"/>
    <w:rsid w:val="0055145C"/>
    <w:rsid w:val="005557B0"/>
    <w:rsid w:val="005624D8"/>
    <w:rsid w:val="00620062"/>
    <w:rsid w:val="00657A47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11</cp:revision>
  <dcterms:created xsi:type="dcterms:W3CDTF">2017-08-01T08:06:00Z</dcterms:created>
  <dcterms:modified xsi:type="dcterms:W3CDTF">2025-06-12T07:30:00Z</dcterms:modified>
</cp:coreProperties>
</file>