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4C8C2" w14:textId="77777777" w:rsidR="00F245C5" w:rsidRPr="00353FDC" w:rsidRDefault="001F666A" w:rsidP="001442EC">
      <w:pPr>
        <w:jc w:val="right"/>
        <w:rPr>
          <w:rFonts w:ascii="Arial" w:hAnsi="Arial" w:cs="Arial"/>
        </w:rPr>
      </w:pPr>
      <w:bookmarkStart w:id="0" w:name="_Hlk53520193"/>
      <w:r w:rsidRPr="001F666A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1F666A">
        <w:rPr>
          <w:rFonts w:ascii="Arial" w:hAnsi="Arial" w:cs="Arial"/>
        </w:rPr>
        <w:t>2025-06-16</w:t>
      </w:r>
    </w:p>
    <w:p w14:paraId="03C65B00" w14:textId="77777777" w:rsidR="001F666A" w:rsidRPr="001F666A" w:rsidRDefault="001F666A" w:rsidP="001442EC">
      <w:pPr>
        <w:ind w:right="3969"/>
        <w:rPr>
          <w:rFonts w:ascii="Arial" w:hAnsi="Arial" w:cs="Arial"/>
          <w:b/>
          <w:bCs/>
        </w:rPr>
      </w:pPr>
      <w:r w:rsidRPr="001F666A">
        <w:rPr>
          <w:rFonts w:ascii="Arial" w:hAnsi="Arial" w:cs="Arial"/>
          <w:b/>
          <w:bCs/>
        </w:rPr>
        <w:t>Szpital Wojewódzki w Poznaniu</w:t>
      </w:r>
    </w:p>
    <w:p w14:paraId="6B9DBC08" w14:textId="77777777" w:rsidR="00F245C5" w:rsidRPr="00353FDC" w:rsidRDefault="001F666A" w:rsidP="001442EC">
      <w:pPr>
        <w:ind w:right="3969"/>
        <w:rPr>
          <w:rFonts w:ascii="Arial" w:hAnsi="Arial" w:cs="Arial"/>
          <w:b/>
          <w:bCs/>
        </w:rPr>
      </w:pPr>
      <w:r w:rsidRPr="001F666A">
        <w:rPr>
          <w:rFonts w:ascii="Arial" w:hAnsi="Arial" w:cs="Arial"/>
          <w:b/>
          <w:bCs/>
        </w:rPr>
        <w:t>Dział Zamówień Publicznych</w:t>
      </w:r>
    </w:p>
    <w:p w14:paraId="1D43761C" w14:textId="77777777" w:rsidR="00F245C5" w:rsidRPr="00353FDC" w:rsidRDefault="001F666A" w:rsidP="001442EC">
      <w:pPr>
        <w:ind w:right="3969"/>
        <w:rPr>
          <w:rFonts w:ascii="Arial" w:hAnsi="Arial" w:cs="Arial"/>
        </w:rPr>
      </w:pPr>
      <w:r w:rsidRPr="001F666A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1F666A">
        <w:rPr>
          <w:rFonts w:ascii="Arial" w:hAnsi="Arial" w:cs="Arial"/>
        </w:rPr>
        <w:t>7/19</w:t>
      </w:r>
    </w:p>
    <w:p w14:paraId="4016DA6D" w14:textId="77777777" w:rsidR="00F245C5" w:rsidRPr="00353FDC" w:rsidRDefault="001F666A" w:rsidP="001442EC">
      <w:pPr>
        <w:ind w:right="4253"/>
        <w:rPr>
          <w:rFonts w:ascii="Arial" w:hAnsi="Arial" w:cs="Arial"/>
        </w:rPr>
      </w:pPr>
      <w:r w:rsidRPr="001F666A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1F666A">
        <w:rPr>
          <w:rFonts w:ascii="Arial" w:hAnsi="Arial" w:cs="Arial"/>
        </w:rPr>
        <w:t>Poznań</w:t>
      </w:r>
    </w:p>
    <w:p w14:paraId="53E9FB7C" w14:textId="7C25D31E" w:rsidR="00D30F1F" w:rsidRDefault="00D30F1F" w:rsidP="001442E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2619365" w14:textId="77777777" w:rsidR="00F245C5" w:rsidRDefault="00D30F1F" w:rsidP="001442E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BA175A2" w14:textId="77777777" w:rsidR="001442EC" w:rsidRDefault="001442EC" w:rsidP="001442E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2DCBCCA6" w14:textId="77777777" w:rsidTr="00C669CF">
        <w:tc>
          <w:tcPr>
            <w:tcW w:w="10031" w:type="dxa"/>
            <w:shd w:val="clear" w:color="auto" w:fill="F2F2F2"/>
            <w:hideMark/>
          </w:tcPr>
          <w:p w14:paraId="0460713F" w14:textId="77777777" w:rsidR="00F245C5" w:rsidRPr="00353FDC" w:rsidRDefault="00F245C5" w:rsidP="001442E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2E5326A" w14:textId="77777777" w:rsidR="00F245C5" w:rsidRPr="00353FDC" w:rsidRDefault="00F245C5" w:rsidP="001442E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D7269C5" w14:textId="77777777" w:rsidR="001442EC" w:rsidRDefault="001442EC" w:rsidP="001442EC">
      <w:pPr>
        <w:jc w:val="both"/>
        <w:rPr>
          <w:rFonts w:ascii="Arial" w:eastAsia="Calibri" w:hAnsi="Arial" w:cs="Arial"/>
          <w:lang w:eastAsia="en-US"/>
        </w:rPr>
      </w:pPr>
    </w:p>
    <w:p w14:paraId="2D0B5442" w14:textId="0D4C269F" w:rsidR="00F245C5" w:rsidRPr="00353FDC" w:rsidRDefault="00F245C5" w:rsidP="001442E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B8E84A2" w14:textId="77777777" w:rsidTr="002716A3">
        <w:tc>
          <w:tcPr>
            <w:tcW w:w="2269" w:type="dxa"/>
            <w:shd w:val="clear" w:color="auto" w:fill="auto"/>
          </w:tcPr>
          <w:p w14:paraId="26AC462A" w14:textId="77777777" w:rsidR="00F245C5" w:rsidRPr="00353FDC" w:rsidRDefault="00F245C5" w:rsidP="001442E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0C7919" w14:textId="77777777" w:rsidR="00F245C5" w:rsidRPr="00353FDC" w:rsidRDefault="001F666A" w:rsidP="001442E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F666A">
              <w:rPr>
                <w:rFonts w:ascii="Arial" w:hAnsi="Arial" w:cs="Arial"/>
                <w:bCs/>
              </w:rPr>
              <w:t>Sukcesywna dostawa jajek, masła i serów do Szpitala Wojewódzkiego w Poznaniu</w:t>
            </w:r>
          </w:p>
        </w:tc>
      </w:tr>
      <w:tr w:rsidR="001F666A" w:rsidRPr="00353FDC" w14:paraId="5F638824" w14:textId="77777777" w:rsidTr="003D03DE">
        <w:tc>
          <w:tcPr>
            <w:tcW w:w="2269" w:type="dxa"/>
            <w:shd w:val="clear" w:color="auto" w:fill="auto"/>
          </w:tcPr>
          <w:p w14:paraId="7582F871" w14:textId="77777777" w:rsidR="001F666A" w:rsidRPr="00353FDC" w:rsidRDefault="001F666A" w:rsidP="001442E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81ECBB" w14:textId="77777777" w:rsidR="001F666A" w:rsidRPr="00353FDC" w:rsidRDefault="001F666A" w:rsidP="001442E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F666A">
              <w:rPr>
                <w:rFonts w:ascii="Arial" w:hAnsi="Arial" w:cs="Arial"/>
                <w:bCs/>
              </w:rPr>
              <w:t>SZW/DZP/54/2025</w:t>
            </w:r>
          </w:p>
        </w:tc>
      </w:tr>
    </w:tbl>
    <w:p w14:paraId="086AAE7D" w14:textId="77777777" w:rsidR="00F245C5" w:rsidRDefault="00F245C5" w:rsidP="001442E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0E9E158" w14:textId="00F5655B" w:rsidR="00A02E94" w:rsidRDefault="00F245C5" w:rsidP="001442E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1F666A" w:rsidRPr="001F666A">
        <w:rPr>
          <w:rFonts w:ascii="Arial" w:hAnsi="Arial" w:cs="Arial"/>
          <w:b/>
        </w:rPr>
        <w:t>Szpital Wojewódzki w Poznaniu</w:t>
      </w:r>
      <w:r w:rsidR="001442EC">
        <w:rPr>
          <w:rFonts w:ascii="Arial" w:hAnsi="Arial" w:cs="Arial"/>
          <w:b/>
        </w:rPr>
        <w:t xml:space="preserve">, </w:t>
      </w:r>
      <w:r w:rsidR="001F666A" w:rsidRPr="001F666A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F666A" w:rsidRPr="001F666A">
        <w:rPr>
          <w:rFonts w:ascii="Arial" w:hAnsi="Arial" w:cs="Arial"/>
        </w:rPr>
        <w:t>(</w:t>
      </w:r>
      <w:proofErr w:type="spellStart"/>
      <w:r w:rsidR="001F666A" w:rsidRPr="001F666A">
        <w:rPr>
          <w:rFonts w:ascii="Arial" w:hAnsi="Arial" w:cs="Arial"/>
        </w:rPr>
        <w:t>t.j</w:t>
      </w:r>
      <w:proofErr w:type="spellEnd"/>
      <w:r w:rsidR="001F666A" w:rsidRPr="001F666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689DDF8D" w14:textId="77777777" w:rsidR="001442EC" w:rsidRDefault="001442EC" w:rsidP="001442E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F666A" w14:paraId="32BC49B1" w14:textId="77777777" w:rsidTr="003D03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6BAD2" w14:textId="677B8F46" w:rsidR="001F666A" w:rsidRPr="00F245C5" w:rsidRDefault="001442EC" w:rsidP="001442E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1F666A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1F666A" w:rsidRPr="001F666A">
              <w:rPr>
                <w:rFonts w:ascii="Arial" w:hAnsi="Arial" w:cs="Arial"/>
                <w:b/>
                <w:bCs/>
              </w:rPr>
              <w:t>1</w:t>
            </w:r>
            <w:r w:rsidR="001F666A" w:rsidRPr="00F245C5">
              <w:rPr>
                <w:rFonts w:ascii="Arial" w:hAnsi="Arial" w:cs="Arial"/>
              </w:rPr>
              <w:t xml:space="preserve">: </w:t>
            </w:r>
            <w:r w:rsidR="001F666A" w:rsidRPr="001F666A">
              <w:rPr>
                <w:rFonts w:ascii="Arial" w:hAnsi="Arial" w:cs="Arial"/>
              </w:rPr>
              <w:t>jajka</w:t>
            </w:r>
          </w:p>
          <w:p w14:paraId="60E9D990" w14:textId="77777777" w:rsidR="001F666A" w:rsidRPr="00F245C5" w:rsidRDefault="001F666A" w:rsidP="001442EC">
            <w:pPr>
              <w:jc w:val="both"/>
              <w:rPr>
                <w:rFonts w:ascii="Arial" w:hAnsi="Arial" w:cs="Arial"/>
                <w:b/>
              </w:rPr>
            </w:pPr>
            <w:r w:rsidRPr="001F666A">
              <w:rPr>
                <w:rFonts w:ascii="Arial" w:hAnsi="Arial" w:cs="Arial"/>
                <w:b/>
              </w:rPr>
              <w:t>Gospodarstwo Rolne Zdzisław Lasocki Będlewo</w:t>
            </w:r>
          </w:p>
          <w:p w14:paraId="649E4A82" w14:textId="77777777" w:rsidR="001442EC" w:rsidRDefault="001442EC" w:rsidP="001442E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ul. Mosińska 9</w:t>
            </w:r>
            <w:r w:rsidR="001F666A" w:rsidRPr="00F245C5">
              <w:rPr>
                <w:rFonts w:ascii="Arial" w:hAnsi="Arial" w:cs="Arial"/>
                <w:bCs/>
              </w:rPr>
              <w:t xml:space="preserve"> </w:t>
            </w:r>
          </w:p>
          <w:p w14:paraId="37BBB534" w14:textId="11B88BE8" w:rsidR="001F666A" w:rsidRPr="00F245C5" w:rsidRDefault="001442EC" w:rsidP="001442EC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62-060 </w:t>
            </w:r>
            <w:r w:rsidR="001F666A" w:rsidRPr="001F666A">
              <w:rPr>
                <w:rFonts w:ascii="Arial" w:hAnsi="Arial" w:cs="Arial"/>
                <w:bCs/>
              </w:rPr>
              <w:t>Będlewo</w:t>
            </w:r>
          </w:p>
          <w:p w14:paraId="37234BA8" w14:textId="77777777" w:rsidR="001F666A" w:rsidRPr="00F245C5" w:rsidRDefault="001F666A" w:rsidP="001442E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666A">
              <w:rPr>
                <w:rFonts w:ascii="Arial" w:hAnsi="Arial" w:cs="Arial"/>
                <w:b/>
              </w:rPr>
              <w:t>120 096.80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01A359C" w14:textId="77777777" w:rsidR="001F666A" w:rsidRPr="00F245C5" w:rsidRDefault="001F666A" w:rsidP="001442E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88789BF" w14:textId="77777777" w:rsidR="001F666A" w:rsidRPr="00F245C5" w:rsidRDefault="001F666A" w:rsidP="001442E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666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666A" w14:paraId="736AB3C7" w14:textId="77777777" w:rsidTr="003D03D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3D4F4" w14:textId="0FD59329" w:rsidR="001F666A" w:rsidRPr="00F245C5" w:rsidRDefault="001442EC" w:rsidP="001442E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="001F666A" w:rsidRPr="00F245C5">
              <w:rPr>
                <w:rFonts w:ascii="Arial" w:hAnsi="Arial" w:cs="Arial"/>
                <w:b/>
                <w:bCs/>
              </w:rPr>
              <w:t xml:space="preserve"> nr </w:t>
            </w:r>
            <w:r w:rsidR="001F666A" w:rsidRPr="001F666A">
              <w:rPr>
                <w:rFonts w:ascii="Arial" w:hAnsi="Arial" w:cs="Arial"/>
                <w:b/>
                <w:bCs/>
              </w:rPr>
              <w:t>2</w:t>
            </w:r>
            <w:r w:rsidR="001F666A" w:rsidRPr="00F245C5">
              <w:rPr>
                <w:rFonts w:ascii="Arial" w:hAnsi="Arial" w:cs="Arial"/>
              </w:rPr>
              <w:t xml:space="preserve">: </w:t>
            </w:r>
            <w:r w:rsidR="001F666A" w:rsidRPr="001F666A">
              <w:rPr>
                <w:rFonts w:ascii="Arial" w:hAnsi="Arial" w:cs="Arial"/>
              </w:rPr>
              <w:t>masło, sery</w:t>
            </w:r>
          </w:p>
          <w:p w14:paraId="1CED83B0" w14:textId="77777777" w:rsidR="001F666A" w:rsidRPr="00F245C5" w:rsidRDefault="001F666A" w:rsidP="001442EC">
            <w:pPr>
              <w:jc w:val="both"/>
              <w:rPr>
                <w:rFonts w:ascii="Arial" w:hAnsi="Arial" w:cs="Arial"/>
                <w:b/>
              </w:rPr>
            </w:pPr>
            <w:r w:rsidRPr="001F666A">
              <w:rPr>
                <w:rFonts w:ascii="Arial" w:hAnsi="Arial" w:cs="Arial"/>
                <w:b/>
              </w:rPr>
              <w:t>Spółdzielnia Mleczarska MLEKOVITA</w:t>
            </w:r>
          </w:p>
          <w:p w14:paraId="5EE1B1E8" w14:textId="463821E2" w:rsidR="001F666A" w:rsidRPr="00F245C5" w:rsidRDefault="001F666A" w:rsidP="001442EC">
            <w:pPr>
              <w:jc w:val="both"/>
              <w:rPr>
                <w:rFonts w:ascii="Arial" w:hAnsi="Arial" w:cs="Arial"/>
                <w:bCs/>
              </w:rPr>
            </w:pPr>
            <w:r w:rsidRPr="001F666A">
              <w:rPr>
                <w:rFonts w:ascii="Arial" w:hAnsi="Arial" w:cs="Arial"/>
                <w:bCs/>
              </w:rPr>
              <w:t>ul. Ludowa 122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72E940" w14:textId="77777777" w:rsidR="001F666A" w:rsidRPr="00F245C5" w:rsidRDefault="001F666A" w:rsidP="001442EC">
            <w:pPr>
              <w:jc w:val="both"/>
              <w:rPr>
                <w:rFonts w:ascii="Arial" w:hAnsi="Arial" w:cs="Arial"/>
                <w:bCs/>
              </w:rPr>
            </w:pPr>
            <w:r w:rsidRPr="001F666A">
              <w:rPr>
                <w:rFonts w:ascii="Arial" w:hAnsi="Arial" w:cs="Arial"/>
                <w:bCs/>
              </w:rPr>
              <w:t>18-200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666A">
              <w:rPr>
                <w:rFonts w:ascii="Arial" w:hAnsi="Arial" w:cs="Arial"/>
                <w:bCs/>
              </w:rPr>
              <w:t>Wysokie Mazowieckie</w:t>
            </w:r>
          </w:p>
          <w:p w14:paraId="3A6AF92B" w14:textId="77777777" w:rsidR="001F666A" w:rsidRPr="00F245C5" w:rsidRDefault="001F666A" w:rsidP="001442E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666A">
              <w:rPr>
                <w:rFonts w:ascii="Arial" w:hAnsi="Arial" w:cs="Arial"/>
                <w:b/>
              </w:rPr>
              <w:t>686 085.70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4E5B3F3" w14:textId="77777777" w:rsidR="001F666A" w:rsidRPr="00F245C5" w:rsidRDefault="001F666A" w:rsidP="001442E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353622" w14:textId="77777777" w:rsidR="001F666A" w:rsidRPr="00F245C5" w:rsidRDefault="001F666A" w:rsidP="001442E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666A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5BF56C0" w14:textId="77777777" w:rsidR="001442EC" w:rsidRDefault="001442EC" w:rsidP="001442EC">
      <w:pPr>
        <w:jc w:val="both"/>
        <w:rPr>
          <w:rFonts w:ascii="Arial" w:hAnsi="Arial" w:cs="Arial"/>
          <w:b/>
          <w:bCs/>
          <w:color w:val="000000"/>
        </w:rPr>
      </w:pPr>
    </w:p>
    <w:p w14:paraId="5F7FDC31" w14:textId="0F7B3C27" w:rsidR="00A02E94" w:rsidRDefault="00F245C5" w:rsidP="001442E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4819"/>
        <w:gridCol w:w="2126"/>
        <w:gridCol w:w="1418"/>
      </w:tblGrid>
      <w:tr w:rsidR="00A02E94" w14:paraId="72C8B373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2F2A3A" w14:textId="210D959A" w:rsidR="00A02E94" w:rsidRPr="00F245C5" w:rsidRDefault="0092674B" w:rsidP="001442E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Zadanie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73D885" w14:textId="77777777" w:rsidR="00A02E94" w:rsidRPr="00F245C5" w:rsidRDefault="007D7932" w:rsidP="001442E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466446" w14:textId="77777777" w:rsidR="00A02E94" w:rsidRPr="00F245C5" w:rsidRDefault="007D7932" w:rsidP="001442E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8191F1" w14:textId="77777777" w:rsidR="00A02E94" w:rsidRPr="00F245C5" w:rsidRDefault="00A02E94" w:rsidP="001442E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F666A" w14:paraId="1CD58E23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92802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jajka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0977D" w14:textId="7D947E21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WALKOWIAK Sp</w:t>
            </w:r>
            <w:r w:rsidR="001442EC">
              <w:rPr>
                <w:rFonts w:ascii="Arial" w:hAnsi="Arial" w:cs="Arial"/>
                <w:b/>
                <w:bCs/>
                <w:sz w:val="22"/>
                <w:szCs w:val="22"/>
              </w:rPr>
              <w:t>. z o.o.</w:t>
            </w:r>
          </w:p>
          <w:p w14:paraId="19E06A2F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Szkolna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1564366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64-553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3990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646DFA" w14:textId="6534245F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- 97.13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C0C6E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97,13</w:t>
            </w:r>
          </w:p>
        </w:tc>
      </w:tr>
      <w:tr w:rsidR="001F666A" w14:paraId="53B07ED3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A94B4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jajka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9BE0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Adkonis</w:t>
            </w:r>
            <w:proofErr w:type="spellEnd"/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Ferma Kur Węglewo Sp. z o.o.</w:t>
            </w:r>
          </w:p>
          <w:p w14:paraId="5F53BC16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Węglewo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252</w:t>
            </w:r>
          </w:p>
          <w:p w14:paraId="2A637E6C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77-200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Węglewo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A3757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F5B453" w14:textId="4C01161D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- 97.13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ABBD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97,13</w:t>
            </w:r>
          </w:p>
        </w:tc>
      </w:tr>
      <w:tr w:rsidR="001F666A" w14:paraId="37A4933C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E4696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jajka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6AB7B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Firma Usługowo Handlowa Bogdan Butor</w:t>
            </w:r>
          </w:p>
          <w:p w14:paraId="414D4FFF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F666A">
              <w:rPr>
                <w:rFonts w:ascii="Arial" w:hAnsi="Arial" w:cs="Arial"/>
                <w:sz w:val="22"/>
                <w:szCs w:val="22"/>
              </w:rPr>
              <w:t>Prędzyńska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E02B9F6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48-200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Prudnik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FE015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A4E16A" w14:textId="62E9F885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- 95.63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8918D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95,63</w:t>
            </w:r>
          </w:p>
        </w:tc>
      </w:tr>
      <w:tr w:rsidR="001F666A" w14:paraId="4F491E2C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2370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jajka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953D6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Kruczyn Mariusz Pachura</w:t>
            </w:r>
          </w:p>
          <w:p w14:paraId="4001EB8B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Kruczyn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4B6132E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lastRenderedPageBreak/>
              <w:t>63-041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Chocicza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AAA64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0AA3D3" w14:textId="41745055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C6DE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F666A" w14:paraId="5BBC3083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74A90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jajka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44236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Makro Cash and Carry Polska S.A.</w:t>
            </w:r>
          </w:p>
          <w:p w14:paraId="25BD11E5" w14:textId="56FB0062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Al. </w:t>
            </w:r>
            <w:r w:rsidR="0092674B">
              <w:rPr>
                <w:rFonts w:ascii="Arial" w:hAnsi="Arial" w:cs="Arial"/>
                <w:sz w:val="22"/>
                <w:szCs w:val="22"/>
              </w:rPr>
              <w:t>Jerozolimskie 186</w:t>
            </w:r>
          </w:p>
          <w:p w14:paraId="616456D4" w14:textId="0136CC59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02-</w:t>
            </w:r>
            <w:r w:rsidR="0092674B">
              <w:rPr>
                <w:rFonts w:ascii="Arial" w:hAnsi="Arial" w:cs="Arial"/>
                <w:sz w:val="22"/>
                <w:szCs w:val="22"/>
              </w:rPr>
              <w:t>486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Warszawa</w:t>
            </w:r>
            <w:r w:rsidR="0092674B">
              <w:rPr>
                <w:rFonts w:ascii="Arial" w:hAnsi="Arial" w:cs="Arial"/>
                <w:sz w:val="22"/>
                <w:szCs w:val="22"/>
              </w:rPr>
              <w:t xml:space="preserve"> – Hala nr 7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98FFC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63FEA5" w14:textId="33A78C2E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CF4E7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F666A" w14:paraId="17E56E06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EF53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jajka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325E9" w14:textId="77777777" w:rsidR="001F666A" w:rsidRPr="0092674B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674B">
              <w:rPr>
                <w:rFonts w:ascii="Arial" w:hAnsi="Arial" w:cs="Arial"/>
                <w:b/>
                <w:bCs/>
                <w:sz w:val="22"/>
                <w:szCs w:val="22"/>
              </w:rPr>
              <w:t>Gospodarstwo Rolne Zdzisław Lasocki Będlewo</w:t>
            </w:r>
          </w:p>
          <w:p w14:paraId="6ACA015A" w14:textId="77777777" w:rsidR="0092674B" w:rsidRPr="0092674B" w:rsidRDefault="0092674B" w:rsidP="0092674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2674B">
              <w:rPr>
                <w:rFonts w:ascii="Arial" w:hAnsi="Arial" w:cs="Arial"/>
                <w:bCs/>
                <w:sz w:val="22"/>
                <w:szCs w:val="22"/>
              </w:rPr>
              <w:t xml:space="preserve">ul. Mosińska 9 </w:t>
            </w:r>
          </w:p>
          <w:p w14:paraId="695B0F4A" w14:textId="62A2D301" w:rsidR="001F666A" w:rsidRPr="0092674B" w:rsidRDefault="0092674B" w:rsidP="0092674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674B">
              <w:rPr>
                <w:rFonts w:ascii="Arial" w:hAnsi="Arial" w:cs="Arial"/>
                <w:bCs/>
                <w:sz w:val="22"/>
                <w:szCs w:val="22"/>
              </w:rPr>
              <w:t xml:space="preserve">62-060 </w:t>
            </w:r>
            <w:r w:rsidR="001F666A" w:rsidRPr="0092674B">
              <w:rPr>
                <w:rFonts w:ascii="Arial" w:hAnsi="Arial" w:cs="Arial"/>
                <w:sz w:val="22"/>
                <w:szCs w:val="22"/>
              </w:rPr>
              <w:t>Będlewo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3AC00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6684B0" w14:textId="12D59722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48FA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666A" w14:paraId="62CD4F30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8F6E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masło, sery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2A7CE" w14:textId="77777777" w:rsidR="0092674B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Okręgowa Spółdzielnia Mleczarska </w:t>
            </w:r>
          </w:p>
          <w:p w14:paraId="2B1D5218" w14:textId="1D02C455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w Śremie</w:t>
            </w:r>
          </w:p>
          <w:p w14:paraId="1EE3221C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Mickiewicza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AA05947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63-100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Śrem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97C8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8DA8BF" w14:textId="38BA3BC4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- 97.42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8AD2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97,42</w:t>
            </w:r>
          </w:p>
        </w:tc>
      </w:tr>
      <w:tr w:rsidR="001F666A" w14:paraId="27F0E006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3C76A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masło, sery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2BB1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Tassi</w:t>
            </w:r>
            <w:proofErr w:type="spellEnd"/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026D448" w14:textId="79379F5A" w:rsidR="001F666A" w:rsidRPr="007D7932" w:rsidRDefault="0092674B" w:rsidP="001442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Staniewicka 12</w:t>
            </w:r>
          </w:p>
          <w:p w14:paraId="5CAAA3B9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Sady k. Tarnowa Podgórnego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DA3C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57DAAF" w14:textId="4832BBBB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- 68.88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2352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68,88</w:t>
            </w:r>
          </w:p>
        </w:tc>
      </w:tr>
      <w:tr w:rsidR="001F666A" w14:paraId="1858D7F8" w14:textId="77777777" w:rsidTr="0092674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1AD9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666A">
              <w:rPr>
                <w:rFonts w:ascii="Arial" w:hAnsi="Arial" w:cs="Arial"/>
                <w:sz w:val="22"/>
                <w:szCs w:val="22"/>
              </w:rPr>
              <w:t>masło, sery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DA69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Spółdzielnia Mleczarska MLEKOVITA</w:t>
            </w:r>
          </w:p>
          <w:p w14:paraId="74D8D757" w14:textId="65E936D4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ul. Ludowa 122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CA25B5" w14:textId="77777777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18-200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Wysokie Mazowieckie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5D9B" w14:textId="77777777" w:rsidR="00CA5796" w:rsidRDefault="00CA5796" w:rsidP="001442E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156966" w14:textId="34B91FD1" w:rsidR="001F666A" w:rsidRPr="007D7932" w:rsidRDefault="001F666A" w:rsidP="001442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91CF6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3620D54" w14:textId="77777777" w:rsidR="00A02E94" w:rsidRDefault="00A02E94" w:rsidP="001442EC">
      <w:pPr>
        <w:jc w:val="both"/>
        <w:rPr>
          <w:rFonts w:ascii="Arial" w:hAnsi="Arial" w:cs="Arial"/>
          <w:color w:val="000000"/>
        </w:rPr>
      </w:pPr>
    </w:p>
    <w:p w14:paraId="03A606E4" w14:textId="77777777" w:rsidR="00A02E94" w:rsidRDefault="00A02E94" w:rsidP="001442E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126"/>
        <w:gridCol w:w="6804"/>
      </w:tblGrid>
      <w:tr w:rsidR="00A02E94" w14:paraId="6D7CB140" w14:textId="77777777" w:rsidTr="00C669CF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3631539" w14:textId="77777777" w:rsidR="00A02E94" w:rsidRPr="007D7932" w:rsidRDefault="00A02E94" w:rsidP="001442E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B31EE9E" w14:textId="77777777" w:rsidR="00A02E94" w:rsidRPr="007D7932" w:rsidRDefault="00A02E94" w:rsidP="001442E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8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9C051B" w14:textId="77777777" w:rsidR="00A02E94" w:rsidRPr="007D7932" w:rsidRDefault="00A02E94" w:rsidP="001442E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1F666A" w14:paraId="7C65EB58" w14:textId="77777777" w:rsidTr="00C669CF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A8D949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FA4BB3B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Kruczyn Mariusz Pachura</w:t>
            </w:r>
          </w:p>
          <w:p w14:paraId="4DAFADFC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Kruczyn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7B2776F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63-041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Chocicza</w:t>
            </w:r>
          </w:p>
        </w:tc>
        <w:tc>
          <w:tcPr>
            <w:tcW w:w="68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9CC3D3" w14:textId="77777777" w:rsidR="001F666A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F666A">
              <w:rPr>
                <w:rFonts w:ascii="Arial" w:hAnsi="Arial" w:cs="Arial"/>
                <w:b/>
                <w:sz w:val="22"/>
                <w:szCs w:val="22"/>
              </w:rPr>
              <w:t>Art. 226 ust. 1 pkt 2 lit. 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116213" w14:textId="77777777" w:rsidR="001F666A" w:rsidRPr="0013621B" w:rsidRDefault="001F666A" w:rsidP="001442EC">
            <w:pPr>
              <w:rPr>
                <w:rFonts w:ascii="Arial" w:hAnsi="Arial" w:cs="Arial"/>
                <w:sz w:val="12"/>
                <w:szCs w:val="12"/>
              </w:rPr>
            </w:pPr>
          </w:p>
          <w:p w14:paraId="2EEC4660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2AD05C5" w14:textId="77777777" w:rsidR="007B76DA" w:rsidRPr="007B76DA" w:rsidRDefault="007B76DA" w:rsidP="007B76DA">
            <w:pPr>
              <w:ind w:left="31" w:firstLine="1"/>
              <w:rPr>
                <w:rFonts w:ascii="Arial" w:hAnsi="Arial" w:cs="Arial"/>
                <w:sz w:val="22"/>
                <w:szCs w:val="22"/>
              </w:rPr>
            </w:pPr>
            <w:r w:rsidRPr="007B76DA">
              <w:rPr>
                <w:rFonts w:ascii="Arial" w:hAnsi="Arial" w:cs="Arial"/>
                <w:color w:val="000000"/>
                <w:sz w:val="22"/>
                <w:szCs w:val="22"/>
              </w:rPr>
              <w:t xml:space="preserve">Brak </w:t>
            </w:r>
            <w:r w:rsidRPr="007B76DA">
              <w:rPr>
                <w:rFonts w:ascii="Arial" w:hAnsi="Arial" w:cs="Arial"/>
                <w:sz w:val="22"/>
                <w:szCs w:val="22"/>
              </w:rPr>
              <w:t xml:space="preserve">Zaświadczenie o wpisie do Rejestru zakładów podlegających urzędowej kontroli organów Państwowej Inspekcji Sanitarnej. </w:t>
            </w:r>
          </w:p>
          <w:p w14:paraId="395491B0" w14:textId="10FA0561" w:rsidR="001F666A" w:rsidRPr="007D7932" w:rsidRDefault="001F666A" w:rsidP="001442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F666A" w14:paraId="0D3A31DF" w14:textId="77777777" w:rsidTr="00C669CF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028A13" w14:textId="77777777" w:rsidR="001F666A" w:rsidRPr="007D7932" w:rsidRDefault="001F666A" w:rsidP="001442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577E587" w14:textId="77777777" w:rsidR="001F666A" w:rsidRPr="007D7932" w:rsidRDefault="001F666A" w:rsidP="001442E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666A">
              <w:rPr>
                <w:rFonts w:ascii="Arial" w:hAnsi="Arial" w:cs="Arial"/>
                <w:b/>
                <w:bCs/>
                <w:sz w:val="22"/>
                <w:szCs w:val="22"/>
              </w:rPr>
              <w:t>Makro Cash and Carry Polska S.A.</w:t>
            </w:r>
          </w:p>
          <w:p w14:paraId="33AD31CD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Al. Krakowska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D6E7B9F" w14:textId="77777777" w:rsidR="001F666A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02-183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666A">
              <w:rPr>
                <w:rFonts w:ascii="Arial" w:hAnsi="Arial" w:cs="Arial"/>
                <w:sz w:val="22"/>
                <w:szCs w:val="22"/>
              </w:rPr>
              <w:t>Warszawa</w:t>
            </w:r>
          </w:p>
          <w:p w14:paraId="165C6370" w14:textId="3871665A" w:rsidR="00C669CF" w:rsidRPr="007D7932" w:rsidRDefault="00C669CF" w:rsidP="001442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Hala nr 7 Poznań</w:t>
            </w:r>
          </w:p>
        </w:tc>
        <w:tc>
          <w:tcPr>
            <w:tcW w:w="68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15F6A9E" w14:textId="77777777" w:rsidR="001F666A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1F666A">
              <w:rPr>
                <w:rFonts w:ascii="Arial" w:hAnsi="Arial" w:cs="Arial"/>
                <w:sz w:val="22"/>
                <w:szCs w:val="22"/>
              </w:rPr>
              <w:t>Oferta odrzucona w zadaniu 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1F666A">
              <w:rPr>
                <w:rFonts w:ascii="Arial" w:hAnsi="Arial" w:cs="Arial"/>
                <w:b/>
                <w:sz w:val="22"/>
                <w:szCs w:val="22"/>
              </w:rPr>
              <w:t>Art. 226 ust. 1 pkt 2 lit. 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48A32AB" w14:textId="77777777" w:rsidR="001F666A" w:rsidRPr="0013621B" w:rsidRDefault="001F666A" w:rsidP="001442EC">
            <w:pPr>
              <w:rPr>
                <w:rFonts w:ascii="Arial" w:hAnsi="Arial" w:cs="Arial"/>
                <w:sz w:val="12"/>
                <w:szCs w:val="12"/>
              </w:rPr>
            </w:pPr>
          </w:p>
          <w:p w14:paraId="74C6D350" w14:textId="77777777" w:rsidR="001F666A" w:rsidRPr="007D7932" w:rsidRDefault="001F666A" w:rsidP="001442E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17FA3DE7" w14:textId="77777777" w:rsidR="007B76DA" w:rsidRPr="007B76DA" w:rsidRDefault="007B76DA" w:rsidP="007B76DA">
            <w:pPr>
              <w:ind w:left="31" w:firstLine="1"/>
              <w:rPr>
                <w:rFonts w:ascii="Arial" w:hAnsi="Arial" w:cs="Arial"/>
                <w:sz w:val="22"/>
                <w:szCs w:val="22"/>
              </w:rPr>
            </w:pPr>
            <w:r w:rsidRPr="007B76DA">
              <w:rPr>
                <w:rFonts w:ascii="Arial" w:hAnsi="Arial" w:cs="Arial"/>
                <w:color w:val="000000"/>
                <w:sz w:val="22"/>
                <w:szCs w:val="22"/>
              </w:rPr>
              <w:t xml:space="preserve">Brak </w:t>
            </w:r>
            <w:r w:rsidRPr="007B76DA">
              <w:rPr>
                <w:rFonts w:ascii="Arial" w:hAnsi="Arial" w:cs="Arial"/>
                <w:sz w:val="22"/>
                <w:szCs w:val="22"/>
              </w:rPr>
              <w:t>Certyfikatu systemu HACCP lub potwierdzenie wdrożenia systemu HACCP wystawione przez organy uprawnione do urzędowej kontroli żywności oraz Zaświadczenie o wpisie do Rejestru zakładów podlegających urzędowej kontroli organów Państwowej Inspekcji Sanitarnej.</w:t>
            </w:r>
          </w:p>
          <w:p w14:paraId="0AA59462" w14:textId="129FCFF9" w:rsidR="001F666A" w:rsidRPr="007D7932" w:rsidRDefault="001F666A" w:rsidP="001442E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97E951" w14:textId="77777777" w:rsidR="00A02E94" w:rsidRDefault="00A02E94" w:rsidP="001442EC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3ADE8FD5" w14:textId="77777777" w:rsidR="00A02E94" w:rsidRDefault="00A02E94" w:rsidP="001442EC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740BC31" w14:textId="77777777" w:rsidR="00A02E94" w:rsidRDefault="00A02E94" w:rsidP="001442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1F666A">
        <w:rPr>
          <w:rFonts w:ascii="Arial" w:hAnsi="Arial" w:cs="Arial"/>
        </w:rPr>
        <w:t>nie krótszym niż 5 dni od dnia przesłania niniejszej informacji o wyborze najkorzystniejszej oferty.</w:t>
      </w:r>
    </w:p>
    <w:p w14:paraId="59806729" w14:textId="77777777" w:rsidR="00A02E94" w:rsidRDefault="00A02E94" w:rsidP="001442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E02750D" w14:textId="77777777" w:rsidR="0013621B" w:rsidRPr="00C6247D" w:rsidRDefault="0013621B" w:rsidP="001442E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F512F71" w14:textId="77777777" w:rsidR="0013621B" w:rsidRPr="00D50535" w:rsidRDefault="0013621B" w:rsidP="001442E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5895D2F9" w14:textId="77777777" w:rsidR="0013621B" w:rsidRDefault="0013621B" w:rsidP="001442E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876656D" w14:textId="77777777" w:rsidR="00C4330E" w:rsidRDefault="00C4330E" w:rsidP="00C4330E">
      <w:pPr>
        <w:ind w:left="3119" w:firstLine="425"/>
        <w:jc w:val="right"/>
        <w:rPr>
          <w:rFonts w:cs="Arial"/>
          <w:i/>
        </w:rPr>
      </w:pPr>
      <w:r w:rsidRPr="00756533">
        <w:rPr>
          <w:rFonts w:cs="Arial"/>
          <w:i/>
        </w:rPr>
        <w:t xml:space="preserve">/-/ </w:t>
      </w:r>
      <w:r>
        <w:rPr>
          <w:rFonts w:cs="Arial"/>
          <w:i/>
        </w:rPr>
        <w:t>I</w:t>
      </w:r>
      <w:r w:rsidRPr="00756533">
        <w:rPr>
          <w:rFonts w:cs="Arial"/>
          <w:i/>
        </w:rPr>
        <w:t xml:space="preserve"> Z-c</w:t>
      </w:r>
      <w:r>
        <w:rPr>
          <w:rFonts w:cs="Arial"/>
          <w:i/>
        </w:rPr>
        <w:t>a</w:t>
      </w:r>
      <w:r w:rsidRPr="00756533">
        <w:rPr>
          <w:rFonts w:cs="Arial"/>
          <w:i/>
        </w:rPr>
        <w:t xml:space="preserve"> Dyrektora ds. Administracyjnych</w:t>
      </w:r>
    </w:p>
    <w:p w14:paraId="711E1123" w14:textId="77777777" w:rsidR="00C4330E" w:rsidRPr="00756533" w:rsidRDefault="00C4330E" w:rsidP="00C4330E">
      <w:pPr>
        <w:ind w:left="3119" w:firstLine="425"/>
        <w:jc w:val="right"/>
        <w:rPr>
          <w:rFonts w:cs="Arial"/>
          <w:i/>
        </w:rPr>
      </w:pPr>
      <w:r>
        <w:rPr>
          <w:rFonts w:cs="Arial"/>
          <w:i/>
        </w:rPr>
        <w:t>Krystyna Piątkowska</w:t>
      </w:r>
    </w:p>
    <w:p w14:paraId="7037D7F5" w14:textId="77777777" w:rsidR="00C669CF" w:rsidRDefault="00C669CF" w:rsidP="001442EC">
      <w:pPr>
        <w:ind w:left="3119" w:firstLine="425"/>
        <w:jc w:val="right"/>
        <w:rPr>
          <w:rFonts w:ascii="Arial" w:hAnsi="Arial" w:cs="Arial"/>
          <w:i/>
        </w:rPr>
      </w:pPr>
    </w:p>
    <w:p w14:paraId="492DE76C" w14:textId="77777777" w:rsidR="00C669CF" w:rsidRDefault="00C669CF" w:rsidP="001442EC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0F77A93D" w14:textId="0BFFD078" w:rsidR="00C669CF" w:rsidRPr="00C669CF" w:rsidRDefault="00C669CF" w:rsidP="00C669CF">
      <w:pPr>
        <w:ind w:firstLine="425"/>
        <w:rPr>
          <w:rFonts w:ascii="Arial" w:hAnsi="Arial" w:cs="Arial"/>
          <w:i/>
          <w:sz w:val="22"/>
          <w:szCs w:val="22"/>
        </w:rPr>
      </w:pPr>
      <w:r w:rsidRPr="00C669CF">
        <w:rPr>
          <w:rFonts w:ascii="Arial" w:hAnsi="Arial" w:cs="Arial"/>
          <w:i/>
          <w:sz w:val="22"/>
          <w:szCs w:val="22"/>
        </w:rPr>
        <w:t>Wybór – Kierownik Działu Żywienia Magdalena Labuda</w:t>
      </w:r>
    </w:p>
    <w:sectPr w:rsidR="00C669CF" w:rsidRPr="00C669CF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679C9" w14:textId="77777777" w:rsidR="00810732" w:rsidRDefault="00810732">
      <w:r>
        <w:separator/>
      </w:r>
    </w:p>
  </w:endnote>
  <w:endnote w:type="continuationSeparator" w:id="0">
    <w:p w14:paraId="3C1753CD" w14:textId="77777777" w:rsidR="00810732" w:rsidRDefault="00810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047DA" w14:textId="77777777" w:rsidR="001F666A" w:rsidRDefault="001F66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B523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643E624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5E0D88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92E28" w14:textId="77777777" w:rsidR="001F666A" w:rsidRDefault="001F66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3C21C" w14:textId="77777777" w:rsidR="00810732" w:rsidRDefault="00810732">
      <w:r>
        <w:separator/>
      </w:r>
    </w:p>
  </w:footnote>
  <w:footnote w:type="continuationSeparator" w:id="0">
    <w:p w14:paraId="2A1A0360" w14:textId="77777777" w:rsidR="00810732" w:rsidRDefault="008107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E4E48" w14:textId="77777777" w:rsidR="001F666A" w:rsidRDefault="001F66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24774" w14:textId="77777777" w:rsidR="001F666A" w:rsidRDefault="001F66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BCD2E" w14:textId="77777777" w:rsidR="001F666A" w:rsidRDefault="001F66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732"/>
    <w:rsid w:val="00022322"/>
    <w:rsid w:val="00042497"/>
    <w:rsid w:val="000C1E6F"/>
    <w:rsid w:val="000E4E56"/>
    <w:rsid w:val="0013621B"/>
    <w:rsid w:val="001442EC"/>
    <w:rsid w:val="001A1468"/>
    <w:rsid w:val="001B7815"/>
    <w:rsid w:val="001C3F13"/>
    <w:rsid w:val="001F666A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B76DA"/>
    <w:rsid w:val="007C6731"/>
    <w:rsid w:val="007D7932"/>
    <w:rsid w:val="007E2ACC"/>
    <w:rsid w:val="007E68C5"/>
    <w:rsid w:val="00810732"/>
    <w:rsid w:val="00832144"/>
    <w:rsid w:val="008567C7"/>
    <w:rsid w:val="008642B3"/>
    <w:rsid w:val="008A6C10"/>
    <w:rsid w:val="008E5102"/>
    <w:rsid w:val="00915B9E"/>
    <w:rsid w:val="0092674B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4330E"/>
    <w:rsid w:val="00C60D7B"/>
    <w:rsid w:val="00C65E53"/>
    <w:rsid w:val="00C669CF"/>
    <w:rsid w:val="00CA0B33"/>
    <w:rsid w:val="00CA3511"/>
    <w:rsid w:val="00CA5796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584B4"/>
  <w15:chartTrackingRefBased/>
  <w15:docId w15:val="{452378C7-ABCC-405B-B0E2-BC7AADA8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572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2025-06-16T06:23:00Z</cp:lastPrinted>
  <dcterms:created xsi:type="dcterms:W3CDTF">2025-06-16T06:25:00Z</dcterms:created>
  <dcterms:modified xsi:type="dcterms:W3CDTF">2025-06-16T06:25:00Z</dcterms:modified>
</cp:coreProperties>
</file>