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312A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0312A8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0312A8" w:rsidRPr="000312A8">
        <w:rPr>
          <w:rFonts w:ascii="Arial Narrow" w:eastAsia="Times New Roman" w:hAnsi="Arial Narrow" w:cs="Arial"/>
          <w:bCs/>
          <w:sz w:val="20"/>
          <w:szCs w:val="20"/>
          <w:lang w:eastAsia="pl-PL"/>
        </w:rPr>
        <w:t>8</w:t>
      </w:r>
      <w:r w:rsidRPr="000312A8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312A8" w:rsidTr="00D62E6E">
        <w:tc>
          <w:tcPr>
            <w:tcW w:w="2800" w:type="dxa"/>
            <w:shd w:val="clear" w:color="auto" w:fill="auto"/>
          </w:tcPr>
          <w:p w:rsidR="00D62E6E" w:rsidRPr="000312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0312A8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0312A8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312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0312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312A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0312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0312A8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0312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312A8" w:rsidTr="00D62E6E">
        <w:tc>
          <w:tcPr>
            <w:tcW w:w="2800" w:type="dxa"/>
            <w:shd w:val="clear" w:color="auto" w:fill="auto"/>
          </w:tcPr>
          <w:p w:rsidR="00D62E6E" w:rsidRPr="000312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0312A8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312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0312A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312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0312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0312A8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0312A8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0312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12363" w:rsidRPr="000312A8" w:rsidTr="00E1187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2363" w:rsidRPr="000312A8" w:rsidRDefault="00A12363" w:rsidP="00E1187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A12363" w:rsidRPr="000312A8" w:rsidRDefault="00A12363" w:rsidP="00E1187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0312A8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A12363" w:rsidRPr="000312A8" w:rsidRDefault="00A12363" w:rsidP="00E1187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12363" w:rsidRPr="000312A8" w:rsidRDefault="00A12363" w:rsidP="00E1187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0312A8" w:rsidRDefault="00A1236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0312A8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0312A8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312A8" w:rsidTr="00D62E6E">
        <w:tc>
          <w:tcPr>
            <w:tcW w:w="2269" w:type="dxa"/>
            <w:shd w:val="clear" w:color="auto" w:fill="auto"/>
          </w:tcPr>
          <w:p w:rsidR="00D62E6E" w:rsidRPr="000312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312A8" w:rsidRDefault="00A123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62E6E" w:rsidRPr="000312A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A12363" w:rsidRPr="000312A8" w:rsidTr="00E11870">
        <w:tc>
          <w:tcPr>
            <w:tcW w:w="2269" w:type="dxa"/>
            <w:shd w:val="clear" w:color="auto" w:fill="auto"/>
          </w:tcPr>
          <w:p w:rsidR="00A12363" w:rsidRPr="000312A8" w:rsidRDefault="00A12363" w:rsidP="00E118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2363" w:rsidRPr="000312A8" w:rsidRDefault="00A12363" w:rsidP="00E118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61/2025</w:t>
            </w:r>
          </w:p>
        </w:tc>
      </w:tr>
    </w:tbl>
    <w:p w:rsidR="00BC121E" w:rsidRPr="000312A8" w:rsidRDefault="00A1236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0312A8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0312A8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0312A8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0312A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0312A8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0312A8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0312A8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0312A8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0312A8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0312A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312A8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0312A8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Pr="000312A8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0312A8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0312A8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0312A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312A8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312A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0312A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0312A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12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0312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0312A8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0312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0312A8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312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0312A8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0312A8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0312A8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0312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312A8" w:rsidTr="00620E37">
        <w:tc>
          <w:tcPr>
            <w:tcW w:w="2660" w:type="dxa"/>
            <w:shd w:val="clear" w:color="auto" w:fill="auto"/>
          </w:tcPr>
          <w:p w:rsidR="00BC121E" w:rsidRPr="000312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0312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312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312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0312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312A8" w:rsidRDefault="00844A96" w:rsidP="00A1236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A12363"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0312A8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0312A8" w:rsidRDefault="00106AC7" w:rsidP="00BC121E">
      <w:pPr>
        <w:rPr>
          <w:rFonts w:ascii="Arial Narrow" w:hAnsi="Arial Narrow"/>
          <w:sz w:val="18"/>
        </w:rPr>
      </w:pPr>
    </w:p>
    <w:sectPr w:rsidR="00106AC7" w:rsidRPr="000312A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F47" w:rsidRDefault="004B4F47">
      <w:r>
        <w:separator/>
      </w:r>
    </w:p>
  </w:endnote>
  <w:endnote w:type="continuationSeparator" w:id="1">
    <w:p w:rsidR="004B4F47" w:rsidRDefault="004B4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2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2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63" w:rsidRDefault="00A123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F47" w:rsidRDefault="004B4F47">
      <w:r>
        <w:separator/>
      </w:r>
    </w:p>
  </w:footnote>
  <w:footnote w:type="continuationSeparator" w:id="1">
    <w:p w:rsidR="004B4F47" w:rsidRDefault="004B4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63" w:rsidRDefault="00A123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63" w:rsidRDefault="00A123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63" w:rsidRDefault="00A123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363"/>
    <w:rsid w:val="0000184A"/>
    <w:rsid w:val="00007C1C"/>
    <w:rsid w:val="00012997"/>
    <w:rsid w:val="000312A8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4F4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236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F477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2025-06-16T06:54:00Z</cp:lastPrinted>
  <dcterms:created xsi:type="dcterms:W3CDTF">2025-06-16T06:54:00Z</dcterms:created>
  <dcterms:modified xsi:type="dcterms:W3CDTF">2025-06-16T06:54:00Z</dcterms:modified>
</cp:coreProperties>
</file>