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F0C2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F0C2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F0C2A">
        <w:rPr>
          <w:rFonts w:ascii="Arial Narrow" w:hAnsi="Arial Narrow" w:cs="Arial"/>
          <w:bCs/>
          <w:i w:val="0"/>
          <w:szCs w:val="24"/>
        </w:rPr>
        <w:t>4</w:t>
      </w:r>
      <w:r w:rsidR="007666D6" w:rsidRPr="005F0C2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F0C2A" w:rsidTr="00467CA2">
        <w:tc>
          <w:tcPr>
            <w:tcW w:w="2800" w:type="dxa"/>
            <w:shd w:val="clear" w:color="auto" w:fill="auto"/>
          </w:tcPr>
          <w:p w:rsidR="00D520D3" w:rsidRPr="005F0C2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F0C2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F0C2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F0C2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F0C2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F0C2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F0C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F0C2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F0C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F0C2A" w:rsidTr="00467CA2">
        <w:tc>
          <w:tcPr>
            <w:tcW w:w="2800" w:type="dxa"/>
            <w:shd w:val="clear" w:color="auto" w:fill="auto"/>
          </w:tcPr>
          <w:p w:rsidR="00D520D3" w:rsidRPr="005F0C2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F0C2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F0C2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F0C2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F0C2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F0C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F0C2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F0C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F0C2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F0C2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F0C2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F0C2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F0C2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F0C2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F0C2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F0C2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F0C2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F0C2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F0C2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3126C" w:rsidRPr="005F0C2A">
        <w:rPr>
          <w:rFonts w:ascii="Arial Narrow" w:hAnsi="Arial Narrow" w:cs="Arial"/>
          <w:sz w:val="24"/>
          <w:szCs w:val="24"/>
        </w:rPr>
        <w:t>(</w:t>
      </w:r>
      <w:proofErr w:type="spellStart"/>
      <w:r w:rsidR="0043126C" w:rsidRPr="005F0C2A">
        <w:rPr>
          <w:rFonts w:ascii="Arial Narrow" w:hAnsi="Arial Narrow" w:cs="Arial"/>
          <w:sz w:val="24"/>
          <w:szCs w:val="24"/>
        </w:rPr>
        <w:t>t.j</w:t>
      </w:r>
      <w:proofErr w:type="spellEnd"/>
      <w:r w:rsidR="0043126C" w:rsidRPr="005F0C2A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F0C2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F0C2A" w:rsidTr="00467CA2">
        <w:tc>
          <w:tcPr>
            <w:tcW w:w="2269" w:type="dxa"/>
            <w:shd w:val="clear" w:color="auto" w:fill="auto"/>
          </w:tcPr>
          <w:p w:rsidR="00D520D3" w:rsidRPr="005F0C2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F0C2A" w:rsidRDefault="0043126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D520D3" w:rsidRPr="005F0C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126C" w:rsidRPr="005F0C2A" w:rsidTr="007C535A">
        <w:tc>
          <w:tcPr>
            <w:tcW w:w="2269" w:type="dxa"/>
            <w:shd w:val="clear" w:color="auto" w:fill="auto"/>
          </w:tcPr>
          <w:p w:rsidR="0043126C" w:rsidRPr="005F0C2A" w:rsidRDefault="0043126C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126C" w:rsidRPr="005F0C2A" w:rsidRDefault="0043126C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60/2025</w:t>
            </w:r>
          </w:p>
        </w:tc>
      </w:tr>
    </w:tbl>
    <w:p w:rsidR="00DC652A" w:rsidRPr="005F0C2A" w:rsidRDefault="0043126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F0C2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F0C2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F0C2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F0C2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F0C2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F0C2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F0C2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F0C2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F0C2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F0C2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F0C2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F0C2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F0C2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F0C2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F0C2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F0C2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F0C2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F0C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F0C2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F0C2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F0C2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F0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F0C2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F0C2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F0C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F0C2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F0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F0C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F0C2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F0C2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F0C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F0C2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5F0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F0C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F0C2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F0C2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F0C2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F0C2A" w:rsidTr="00467CA2">
        <w:tc>
          <w:tcPr>
            <w:tcW w:w="2660" w:type="dxa"/>
            <w:shd w:val="clear" w:color="auto" w:fill="auto"/>
          </w:tcPr>
          <w:p w:rsidR="00D520D3" w:rsidRPr="005F0C2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F0C2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F0C2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F0C2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F0C2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F0C2A" w:rsidRDefault="00D520D3" w:rsidP="004312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3126C"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F0C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F0C2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F0C2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6A6" w:rsidRDefault="000B66A6" w:rsidP="00025386">
      <w:pPr>
        <w:spacing w:after="0" w:line="240" w:lineRule="auto"/>
      </w:pPr>
      <w:r>
        <w:separator/>
      </w:r>
    </w:p>
  </w:endnote>
  <w:endnote w:type="continuationSeparator" w:id="1">
    <w:p w:rsidR="000B66A6" w:rsidRDefault="000B66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6C" w:rsidRDefault="004312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C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C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6C" w:rsidRDefault="004312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6A6" w:rsidRDefault="000B66A6" w:rsidP="00025386">
      <w:pPr>
        <w:spacing w:after="0" w:line="240" w:lineRule="auto"/>
      </w:pPr>
      <w:r>
        <w:separator/>
      </w:r>
    </w:p>
  </w:footnote>
  <w:footnote w:type="continuationSeparator" w:id="1">
    <w:p w:rsidR="000B66A6" w:rsidRDefault="000B66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6C" w:rsidRDefault="004312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6C" w:rsidRDefault="004312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6C" w:rsidRDefault="004312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126C"/>
    <w:rsid w:val="00025386"/>
    <w:rsid w:val="000423B9"/>
    <w:rsid w:val="00053927"/>
    <w:rsid w:val="00066C44"/>
    <w:rsid w:val="00071D4C"/>
    <w:rsid w:val="00084786"/>
    <w:rsid w:val="000B66A6"/>
    <w:rsid w:val="0016158F"/>
    <w:rsid w:val="001C2314"/>
    <w:rsid w:val="00213980"/>
    <w:rsid w:val="0043126C"/>
    <w:rsid w:val="004374F2"/>
    <w:rsid w:val="00460705"/>
    <w:rsid w:val="00467CA2"/>
    <w:rsid w:val="00485239"/>
    <w:rsid w:val="004E27D7"/>
    <w:rsid w:val="0055145C"/>
    <w:rsid w:val="005624D8"/>
    <w:rsid w:val="005F0C2A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2025-06-16T04:24:00Z</dcterms:created>
  <dcterms:modified xsi:type="dcterms:W3CDTF">2025-06-16T04:25:00Z</dcterms:modified>
</cp:coreProperties>
</file>