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44B7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44B7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44B7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944B7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44B79" w:rsidTr="00D62E6E">
        <w:tc>
          <w:tcPr>
            <w:tcW w:w="2800" w:type="dxa"/>
            <w:shd w:val="clear" w:color="auto" w:fill="auto"/>
          </w:tcPr>
          <w:p w:rsidR="00D62E6E" w:rsidRPr="00944B7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44B7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44B7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44B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44B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44B7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44B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44B7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44B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44B79" w:rsidTr="00D62E6E">
        <w:tc>
          <w:tcPr>
            <w:tcW w:w="2800" w:type="dxa"/>
            <w:shd w:val="clear" w:color="auto" w:fill="auto"/>
          </w:tcPr>
          <w:p w:rsidR="00D62E6E" w:rsidRPr="00944B7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44B7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44B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44B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44B7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44B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44B7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44B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944B7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37714" w:rsidRPr="00944B79" w:rsidTr="007C535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37714" w:rsidRPr="00944B79" w:rsidRDefault="00E37714" w:rsidP="007C535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37714" w:rsidRPr="00944B79" w:rsidRDefault="00E37714" w:rsidP="007C535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44B7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44B7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44B79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944B7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44B7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44B7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E37714" w:rsidRPr="00944B79" w:rsidRDefault="00E37714" w:rsidP="007C53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37714" w:rsidRPr="00944B79" w:rsidRDefault="00E37714" w:rsidP="007C53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44B79" w:rsidRDefault="00E3771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44B7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44B7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44B79" w:rsidTr="00D62E6E">
        <w:tc>
          <w:tcPr>
            <w:tcW w:w="2269" w:type="dxa"/>
            <w:shd w:val="clear" w:color="auto" w:fill="auto"/>
          </w:tcPr>
          <w:p w:rsidR="00D62E6E" w:rsidRPr="00944B7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44B79" w:rsidRDefault="00E3771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na okres 24 miesięcy</w:t>
            </w:r>
            <w:r w:rsidR="00D62E6E" w:rsidRPr="00944B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7714" w:rsidRPr="00944B79" w:rsidTr="007C535A">
        <w:tc>
          <w:tcPr>
            <w:tcW w:w="2269" w:type="dxa"/>
            <w:shd w:val="clear" w:color="auto" w:fill="auto"/>
          </w:tcPr>
          <w:p w:rsidR="00E37714" w:rsidRPr="00944B79" w:rsidRDefault="00E37714" w:rsidP="007C53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7714" w:rsidRPr="00944B79" w:rsidRDefault="00E37714" w:rsidP="007C53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60/2025</w:t>
            </w:r>
          </w:p>
        </w:tc>
      </w:tr>
    </w:tbl>
    <w:p w:rsidR="00BC121E" w:rsidRPr="00944B79" w:rsidRDefault="00E3771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44B7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44B7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44B7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944B7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44B7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44B7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44B79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944B7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44B7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944B7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4B7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44B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44B7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44B79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944B7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44B7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44B7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44B7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44B7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44B7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4B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44B7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44B7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944B7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44B7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44B7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44B7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44B7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44B7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944B7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44B79" w:rsidTr="00620E37">
        <w:tc>
          <w:tcPr>
            <w:tcW w:w="2660" w:type="dxa"/>
            <w:shd w:val="clear" w:color="auto" w:fill="auto"/>
          </w:tcPr>
          <w:p w:rsidR="00BC121E" w:rsidRPr="00944B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44B7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44B7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44B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44B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44B79" w:rsidRDefault="00844A96" w:rsidP="00E3771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37714"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44B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944B79" w:rsidRDefault="00106AC7" w:rsidP="00BC121E">
      <w:pPr>
        <w:rPr>
          <w:rFonts w:ascii="Arial Narrow" w:hAnsi="Arial Narrow"/>
        </w:rPr>
      </w:pPr>
    </w:p>
    <w:sectPr w:rsidR="00106AC7" w:rsidRPr="00944B7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6FC" w:rsidRDefault="00E066FC">
      <w:r>
        <w:separator/>
      </w:r>
    </w:p>
  </w:endnote>
  <w:endnote w:type="continuationSeparator" w:id="1">
    <w:p w:rsidR="00E066FC" w:rsidRDefault="00E06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B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B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714" w:rsidRDefault="00E377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6FC" w:rsidRDefault="00E066FC">
      <w:r>
        <w:separator/>
      </w:r>
    </w:p>
  </w:footnote>
  <w:footnote w:type="continuationSeparator" w:id="1">
    <w:p w:rsidR="00E066FC" w:rsidRDefault="00E066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714" w:rsidRDefault="00E377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714" w:rsidRDefault="00E377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714" w:rsidRDefault="00E377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71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6AC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4B7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066FC"/>
    <w:rsid w:val="00E37714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2025-06-16T04:25:00Z</dcterms:created>
  <dcterms:modified xsi:type="dcterms:W3CDTF">2025-06-16T04:25:00Z</dcterms:modified>
</cp:coreProperties>
</file>