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62BC7" w:rsidRPr="00862BC7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62BC7" w:rsidRPr="00862BC7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862BC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2B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ujętych w 14 zadaniach dla zaopatrzenia Apteki Szpitala Powiatowego w Limanowej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62BC7" w:rsidRPr="00A2540E" w:rsidTr="00C8537D">
        <w:tc>
          <w:tcPr>
            <w:tcW w:w="2269" w:type="dxa"/>
            <w:shd w:val="clear" w:color="auto" w:fill="auto"/>
          </w:tcPr>
          <w:p w:rsidR="00862BC7" w:rsidRPr="00A2540E" w:rsidRDefault="00862BC7" w:rsidP="00C853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62BC7" w:rsidRPr="00A2540E" w:rsidRDefault="00862BC7" w:rsidP="00C853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2B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NZ-26-2025-54-D-P-A</w:t>
            </w:r>
          </w:p>
        </w:tc>
      </w:tr>
    </w:tbl>
    <w:p w:rsidR="00DC652A" w:rsidRPr="00053927" w:rsidRDefault="00862BC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862BC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62BC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9C9" w:rsidRDefault="003649C9" w:rsidP="00025386">
      <w:pPr>
        <w:spacing w:after="0" w:line="240" w:lineRule="auto"/>
      </w:pPr>
      <w:r>
        <w:separator/>
      </w:r>
    </w:p>
  </w:endnote>
  <w:endnote w:type="continuationSeparator" w:id="0">
    <w:p w:rsidR="003649C9" w:rsidRDefault="003649C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C7" w:rsidRDefault="00862B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2B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2BC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C7" w:rsidRDefault="00862B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9C9" w:rsidRDefault="003649C9" w:rsidP="00025386">
      <w:pPr>
        <w:spacing w:after="0" w:line="240" w:lineRule="auto"/>
      </w:pPr>
      <w:r>
        <w:separator/>
      </w:r>
    </w:p>
  </w:footnote>
  <w:footnote w:type="continuationSeparator" w:id="0">
    <w:p w:rsidR="003649C9" w:rsidRDefault="003649C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C7" w:rsidRDefault="00862B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C7" w:rsidRDefault="00862B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C7" w:rsidRDefault="00862B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9C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649C9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62BC7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13CBFC7-866A-46AC-8FC3-AB997D0D7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2025-06-12T07:22:00Z</dcterms:created>
  <dcterms:modified xsi:type="dcterms:W3CDTF">2025-06-12T07:22:00Z</dcterms:modified>
</cp:coreProperties>
</file>