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208AE" w:rsidRPr="009208AE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9208A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08AE">
        <w:rPr>
          <w:rFonts w:ascii="Arial" w:hAnsi="Arial" w:cs="Arial"/>
        </w:rPr>
        <w:t>Szpital Powiatowy w Limanowej Imienia Miłosierdzia Bożego</w:t>
      </w:r>
    </w:p>
    <w:p w:rsidR="005D05C3" w:rsidRPr="0012157F" w:rsidRDefault="009208A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08AE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9208AE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9208A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208AE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9208AE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208AE" w:rsidRPr="0012157F" w:rsidTr="00BA38CA">
        <w:tc>
          <w:tcPr>
            <w:tcW w:w="9104" w:type="dxa"/>
            <w:shd w:val="clear" w:color="auto" w:fill="D9D9D9"/>
          </w:tcPr>
          <w:p w:rsidR="009208AE" w:rsidRPr="0012157F" w:rsidRDefault="009208AE" w:rsidP="00BA38C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208AE" w:rsidRPr="00094F76" w:rsidRDefault="009208AE" w:rsidP="00BA38C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208AE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9208AE" w:rsidRPr="004B5FB1" w:rsidRDefault="009208AE" w:rsidP="00BA38CA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9208A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08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ujętych w 14 zadaniach dla zaopatrzenia Apteki Szpitala Powiatowego w Limanowej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208AE" w:rsidRPr="00A2540E" w:rsidTr="00BA38CA">
        <w:tc>
          <w:tcPr>
            <w:tcW w:w="2269" w:type="dxa"/>
            <w:shd w:val="clear" w:color="auto" w:fill="auto"/>
          </w:tcPr>
          <w:p w:rsidR="009208AE" w:rsidRPr="00A2540E" w:rsidRDefault="009208AE" w:rsidP="00BA38C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208AE" w:rsidRPr="00A2540E" w:rsidRDefault="009208AE" w:rsidP="00BA38C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08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NZ-26-2025-54-D-P-A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208AE" w:rsidRPr="009208A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9208A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208A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EA5" w:rsidRDefault="00793EA5" w:rsidP="0038231F">
      <w:pPr>
        <w:spacing w:after="0" w:line="240" w:lineRule="auto"/>
      </w:pPr>
      <w:r>
        <w:separator/>
      </w:r>
    </w:p>
  </w:endnote>
  <w:endnote w:type="continuationSeparator" w:id="0">
    <w:p w:rsidR="00793EA5" w:rsidRDefault="00793E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8AE" w:rsidRDefault="009208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208A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208A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8AE" w:rsidRDefault="009208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EA5" w:rsidRDefault="00793EA5" w:rsidP="0038231F">
      <w:pPr>
        <w:spacing w:after="0" w:line="240" w:lineRule="auto"/>
      </w:pPr>
      <w:r>
        <w:separator/>
      </w:r>
    </w:p>
  </w:footnote>
  <w:footnote w:type="continuationSeparator" w:id="0">
    <w:p w:rsidR="00793EA5" w:rsidRDefault="00793E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8AE" w:rsidRDefault="009208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8AE" w:rsidRDefault="009208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8AE" w:rsidRDefault="009208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3EA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3EA5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08AE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D3B9284-8C3A-4F1F-B259-4AE79CCB5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F6547-D20E-4743-91F0-F7CAE9F3E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2025-06-12T07:34:00Z</dcterms:created>
  <dcterms:modified xsi:type="dcterms:W3CDTF">2025-06-12T07:34:00Z</dcterms:modified>
</cp:coreProperties>
</file>