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9F5C8" w14:textId="77777777" w:rsidR="006676AE" w:rsidRPr="004D2CC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4D2CC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01530" w:rsidRPr="004D2CCA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4D2CC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B36E8ED" w14:textId="77777777" w:rsidR="005103B9" w:rsidRPr="004D2CCA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24929BD3" w14:textId="1D217D99" w:rsidR="006676AE" w:rsidRPr="004D2CCA" w:rsidRDefault="004D2CCA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4D2CCA">
        <w:rPr>
          <w:rFonts w:ascii="Arial Narrow" w:hAnsi="Arial Narrow" w:cs="Arial"/>
        </w:rPr>
        <w:t>:</w:t>
      </w:r>
      <w:r w:rsidR="005103B9" w:rsidRPr="004D2CCA">
        <w:rPr>
          <w:rFonts w:ascii="Arial Narrow" w:hAnsi="Arial Narrow" w:cs="Arial"/>
          <w:b/>
        </w:rPr>
        <w:t xml:space="preserve"> </w:t>
      </w:r>
      <w:r w:rsidR="00001530" w:rsidRPr="004D2CCA">
        <w:rPr>
          <w:rFonts w:ascii="Arial Narrow" w:hAnsi="Arial Narrow" w:cs="Arial"/>
          <w:b/>
        </w:rPr>
        <w:t>52/2025</w:t>
      </w:r>
    </w:p>
    <w:p w14:paraId="2770AB52" w14:textId="77777777" w:rsidR="00C4103F" w:rsidRPr="004D2CC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4D2CCA">
        <w:rPr>
          <w:rFonts w:ascii="Arial Narrow" w:hAnsi="Arial Narrow" w:cs="Arial"/>
          <w:b/>
        </w:rPr>
        <w:t xml:space="preserve"> </w:t>
      </w:r>
      <w:r w:rsidR="007118F0" w:rsidRPr="004D2CCA">
        <w:rPr>
          <w:rFonts w:ascii="Arial Narrow" w:hAnsi="Arial Narrow" w:cs="Arial"/>
          <w:b/>
        </w:rPr>
        <w:t>Zamawiający</w:t>
      </w:r>
      <w:r w:rsidR="007936D6" w:rsidRPr="004D2CCA">
        <w:rPr>
          <w:rFonts w:ascii="Arial Narrow" w:hAnsi="Arial Narrow" w:cs="Arial"/>
          <w:b/>
        </w:rPr>
        <w:t>:</w:t>
      </w:r>
    </w:p>
    <w:p w14:paraId="28692F13" w14:textId="77777777" w:rsidR="006676AE" w:rsidRPr="004D2CC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4D2CCA">
        <w:rPr>
          <w:rFonts w:ascii="Arial Narrow" w:hAnsi="Arial Narrow" w:cs="Arial"/>
          <w:sz w:val="22"/>
          <w:szCs w:val="22"/>
        </w:rPr>
        <w:t xml:space="preserve"> </w:t>
      </w:r>
      <w:r w:rsidR="00001530" w:rsidRPr="004D2CC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63FADEA" w14:textId="77777777" w:rsidR="006676AE" w:rsidRPr="004D2CC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D2CCA">
        <w:rPr>
          <w:rFonts w:ascii="Arial Narrow" w:hAnsi="Arial Narrow" w:cs="Arial"/>
          <w:sz w:val="22"/>
          <w:szCs w:val="22"/>
        </w:rPr>
        <w:t xml:space="preserve"> </w:t>
      </w:r>
      <w:r w:rsidR="00001530" w:rsidRPr="004D2CCA">
        <w:rPr>
          <w:rFonts w:ascii="Arial Narrow" w:hAnsi="Arial Narrow" w:cs="Arial"/>
          <w:sz w:val="22"/>
          <w:szCs w:val="22"/>
        </w:rPr>
        <w:t>ul. Powstańców Warszawy</w:t>
      </w:r>
      <w:r w:rsidRPr="004D2CCA">
        <w:rPr>
          <w:rFonts w:ascii="Arial Narrow" w:hAnsi="Arial Narrow" w:cs="Arial"/>
          <w:sz w:val="22"/>
          <w:szCs w:val="22"/>
        </w:rPr>
        <w:t xml:space="preserve"> </w:t>
      </w:r>
      <w:r w:rsidR="00001530" w:rsidRPr="004D2CCA">
        <w:rPr>
          <w:rFonts w:ascii="Arial Narrow" w:hAnsi="Arial Narrow" w:cs="Arial"/>
          <w:sz w:val="22"/>
          <w:szCs w:val="22"/>
        </w:rPr>
        <w:t>5</w:t>
      </w:r>
      <w:r w:rsidRPr="004D2CCA">
        <w:rPr>
          <w:rFonts w:ascii="Arial Narrow" w:hAnsi="Arial Narrow" w:cs="Arial"/>
          <w:sz w:val="22"/>
          <w:szCs w:val="22"/>
        </w:rPr>
        <w:t xml:space="preserve"> </w:t>
      </w:r>
    </w:p>
    <w:p w14:paraId="33FFC4D2" w14:textId="77777777" w:rsidR="00F90CD1" w:rsidRPr="004D2CC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D2CCA">
        <w:rPr>
          <w:rFonts w:ascii="Arial Narrow" w:hAnsi="Arial Narrow" w:cs="Arial"/>
          <w:sz w:val="22"/>
          <w:szCs w:val="22"/>
        </w:rPr>
        <w:t xml:space="preserve"> </w:t>
      </w:r>
      <w:r w:rsidR="00001530" w:rsidRPr="004D2CCA">
        <w:rPr>
          <w:rFonts w:ascii="Arial Narrow" w:hAnsi="Arial Narrow" w:cs="Arial"/>
          <w:sz w:val="22"/>
          <w:szCs w:val="22"/>
        </w:rPr>
        <w:t>85-681</w:t>
      </w:r>
      <w:r w:rsidRPr="004D2CCA">
        <w:rPr>
          <w:rFonts w:ascii="Arial Narrow" w:hAnsi="Arial Narrow" w:cs="Arial"/>
          <w:sz w:val="22"/>
          <w:szCs w:val="22"/>
        </w:rPr>
        <w:t xml:space="preserve"> </w:t>
      </w:r>
      <w:r w:rsidR="00001530" w:rsidRPr="004D2CCA">
        <w:rPr>
          <w:rFonts w:ascii="Arial Narrow" w:hAnsi="Arial Narrow" w:cs="Arial"/>
          <w:sz w:val="22"/>
          <w:szCs w:val="22"/>
        </w:rPr>
        <w:t>Bydgoszcz</w:t>
      </w:r>
    </w:p>
    <w:p w14:paraId="762E8BD2" w14:textId="77777777" w:rsidR="009169D4" w:rsidRPr="004D2CC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4D2CC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2B6E7D4" w14:textId="77777777" w:rsidR="009169D4" w:rsidRPr="004D2CC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D2CCA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6DE8A99F" w14:textId="77777777" w:rsidR="00C4103F" w:rsidRPr="004D2CC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4D2CCA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1C03179" w14:textId="77777777" w:rsidR="00C4103F" w:rsidRPr="004D2CCA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4D2CCA">
        <w:rPr>
          <w:rFonts w:ascii="Arial Narrow" w:hAnsi="Arial Narrow" w:cs="Arial"/>
          <w:b/>
        </w:rPr>
        <w:t>Wykonawca</w:t>
      </w:r>
      <w:r w:rsidR="007936D6" w:rsidRPr="004D2CCA">
        <w:rPr>
          <w:rFonts w:ascii="Arial Narrow" w:hAnsi="Arial Narrow" w:cs="Arial"/>
          <w:b/>
        </w:rPr>
        <w:t>:</w:t>
      </w:r>
    </w:p>
    <w:p w14:paraId="1536BA6A" w14:textId="77777777" w:rsidR="00757EFB" w:rsidRPr="004D2CC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4D2CC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4D2CCA">
        <w:rPr>
          <w:rFonts w:ascii="Arial Narrow" w:hAnsi="Arial Narrow" w:cs="Arial"/>
          <w:sz w:val="20"/>
          <w:szCs w:val="20"/>
        </w:rPr>
        <w:t>…………………………</w:t>
      </w:r>
      <w:r w:rsidRPr="004D2CCA">
        <w:rPr>
          <w:rFonts w:ascii="Arial Narrow" w:hAnsi="Arial Narrow" w:cs="Arial"/>
          <w:sz w:val="20"/>
          <w:szCs w:val="20"/>
        </w:rPr>
        <w:t>…</w:t>
      </w:r>
    </w:p>
    <w:p w14:paraId="6F9A249C" w14:textId="77777777" w:rsidR="007118F0" w:rsidRPr="004D2CCA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4D2CCA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4D2CCA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4D2CCA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4D2CCA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4D2CCA">
        <w:rPr>
          <w:rFonts w:ascii="Arial Narrow" w:hAnsi="Arial Narrow" w:cs="Arial"/>
          <w:i/>
          <w:sz w:val="14"/>
          <w:szCs w:val="14"/>
        </w:rPr>
        <w:t>KRS/CEiDG)</w:t>
      </w:r>
    </w:p>
    <w:p w14:paraId="077B660B" w14:textId="77777777" w:rsidR="00C4103F" w:rsidRPr="004D2CCA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4D2CCA">
        <w:rPr>
          <w:rFonts w:ascii="Arial Narrow" w:hAnsi="Arial Narrow" w:cs="Arial"/>
          <w:u w:val="single"/>
        </w:rPr>
        <w:t>reprezentowany przez:</w:t>
      </w:r>
    </w:p>
    <w:p w14:paraId="240660BB" w14:textId="77777777" w:rsidR="00757EFB" w:rsidRPr="004D2CC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4D2CC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4D2CCA">
        <w:rPr>
          <w:rFonts w:ascii="Arial Narrow" w:hAnsi="Arial Narrow" w:cs="Arial"/>
          <w:sz w:val="20"/>
          <w:szCs w:val="20"/>
        </w:rPr>
        <w:t>……</w:t>
      </w:r>
      <w:r w:rsidRPr="004D2CCA">
        <w:rPr>
          <w:rFonts w:ascii="Arial Narrow" w:hAnsi="Arial Narrow" w:cs="Arial"/>
          <w:sz w:val="20"/>
          <w:szCs w:val="20"/>
        </w:rPr>
        <w:t>…</w:t>
      </w:r>
    </w:p>
    <w:p w14:paraId="23B9AA45" w14:textId="77777777" w:rsidR="00484F88" w:rsidRPr="004D2CC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4D2CCA">
        <w:rPr>
          <w:rFonts w:ascii="Arial Narrow" w:hAnsi="Arial Narrow" w:cs="Arial"/>
          <w:i/>
          <w:sz w:val="14"/>
          <w:szCs w:val="14"/>
        </w:rPr>
        <w:t>(imię, n</w:t>
      </w:r>
      <w:r w:rsidR="00825A09" w:rsidRPr="004D2CCA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4D2CCA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4D2CCA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4D2CCA">
        <w:rPr>
          <w:rFonts w:ascii="Arial Narrow" w:hAnsi="Arial Narrow" w:cs="Arial"/>
          <w:i/>
          <w:sz w:val="14"/>
          <w:szCs w:val="14"/>
        </w:rPr>
        <w:t>reprezentacji</w:t>
      </w:r>
      <w:r w:rsidRPr="004D2CCA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1530" w:rsidRPr="004D2CCA" w14:paraId="02623642" w14:textId="77777777" w:rsidTr="00C10439">
        <w:tc>
          <w:tcPr>
            <w:tcW w:w="9104" w:type="dxa"/>
            <w:shd w:val="clear" w:color="auto" w:fill="D9D9D9"/>
          </w:tcPr>
          <w:p w14:paraId="24C5E5B8" w14:textId="77777777" w:rsidR="00001530" w:rsidRPr="004D2CCA" w:rsidRDefault="00001530" w:rsidP="00C1043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D2CC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70A96B7" w14:textId="77777777" w:rsidR="00001530" w:rsidRPr="004D2CCA" w:rsidRDefault="00001530" w:rsidP="00C10439">
            <w:pPr>
              <w:jc w:val="both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4D2CCA">
              <w:rPr>
                <w:rFonts w:ascii="Arial Narrow" w:hAnsi="Arial Narrow" w:cs="Arial"/>
              </w:rPr>
              <w:t>(t.j. Dz. U. z 2024 poz. 1320)</w:t>
            </w:r>
            <w:r w:rsidRPr="004D2CCA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4D2CCA">
              <w:rPr>
                <w:rFonts w:ascii="Arial Narrow" w:hAnsi="Arial Narrow" w:cs="Arial"/>
              </w:rPr>
              <w:t>Pzp</w:t>
            </w:r>
            <w:proofErr w:type="spellEnd"/>
            <w:r w:rsidRPr="004D2CCA">
              <w:rPr>
                <w:rFonts w:ascii="Arial Narrow" w:hAnsi="Arial Narrow" w:cs="Arial"/>
              </w:rPr>
              <w:t>), dotyczące przesłanek wykluczenia z:</w:t>
            </w:r>
          </w:p>
          <w:p w14:paraId="4C44C046" w14:textId="77777777" w:rsidR="00001530" w:rsidRPr="004D2CCA" w:rsidRDefault="00001530" w:rsidP="00C10439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D2CCA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04911673" w14:textId="77777777" w:rsidR="00001530" w:rsidRPr="004D2CCA" w:rsidRDefault="00001530" w:rsidP="00C10439">
            <w:pPr>
              <w:jc w:val="center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</w:rPr>
              <w:t>oraz</w:t>
            </w:r>
          </w:p>
          <w:p w14:paraId="4D16E529" w14:textId="77777777" w:rsidR="00001530" w:rsidRPr="004D2CCA" w:rsidRDefault="00001530" w:rsidP="00C10439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D2CCA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0CC825B9" w14:textId="77777777" w:rsidR="00E50194" w:rsidRPr="004D2CCA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Na potrzeby postę</w:t>
      </w:r>
      <w:r w:rsidR="008D0487" w:rsidRPr="004D2CCA">
        <w:rPr>
          <w:rFonts w:ascii="Arial Narrow" w:hAnsi="Arial Narrow" w:cs="Arial"/>
        </w:rPr>
        <w:t xml:space="preserve">powania o udzielenie </w:t>
      </w:r>
      <w:r w:rsidR="007936D6" w:rsidRPr="004D2CCA">
        <w:rPr>
          <w:rFonts w:ascii="Arial Narrow" w:hAnsi="Arial Narrow" w:cs="Arial"/>
        </w:rPr>
        <w:t>zamówienia publicznego</w:t>
      </w:r>
      <w:r w:rsidR="00E50194" w:rsidRPr="004D2CCA">
        <w:rPr>
          <w:rFonts w:ascii="Arial Narrow" w:hAnsi="Arial Narrow" w:cs="Arial"/>
        </w:rPr>
        <w:t xml:space="preserve"> pn.:</w:t>
      </w:r>
    </w:p>
    <w:p w14:paraId="755BCFF8" w14:textId="77777777" w:rsidR="00E50194" w:rsidRPr="004D2CCA" w:rsidRDefault="00001530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4D2CCA">
        <w:rPr>
          <w:rFonts w:ascii="Arial Narrow" w:hAnsi="Arial Narrow" w:cs="Arial"/>
          <w:b/>
        </w:rPr>
        <w:t>Dostawy sukcesywne sprzętu jednorazowego użytku dla Oddziału Klinicznego Urologii i Onkologii Urologicznej  oraz Poradni Urologicznej oraz Onkologicznej na okres 12 miesięcy</w:t>
      </w:r>
    </w:p>
    <w:p w14:paraId="5E4662E8" w14:textId="77777777" w:rsidR="00F90CD1" w:rsidRPr="004D2CCA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 xml:space="preserve">prowadzonego przez </w:t>
      </w:r>
      <w:r w:rsidR="00001530" w:rsidRPr="004D2CCA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4D2CCA">
        <w:rPr>
          <w:rFonts w:ascii="Arial Narrow" w:hAnsi="Arial Narrow" w:cs="Arial"/>
          <w:b/>
        </w:rPr>
        <w:t>,</w:t>
      </w:r>
      <w:r w:rsidR="002B2AD9" w:rsidRPr="004D2CCA">
        <w:rPr>
          <w:rFonts w:ascii="Arial Narrow" w:hAnsi="Arial Narrow" w:cs="Arial"/>
        </w:rPr>
        <w:t xml:space="preserve"> </w:t>
      </w:r>
      <w:r w:rsidR="00E65685" w:rsidRPr="004D2CCA">
        <w:rPr>
          <w:rFonts w:ascii="Arial Narrow" w:hAnsi="Arial Narrow" w:cs="Arial"/>
        </w:rPr>
        <w:t>oświa</w:t>
      </w:r>
      <w:r w:rsidR="00825A09" w:rsidRPr="004D2CCA">
        <w:rPr>
          <w:rFonts w:ascii="Arial Narrow" w:hAnsi="Arial Narrow" w:cs="Arial"/>
        </w:rPr>
        <w:t>dczam</w:t>
      </w:r>
      <w:r w:rsidR="00E65685" w:rsidRPr="004D2CCA">
        <w:rPr>
          <w:rFonts w:ascii="Arial Narrow" w:hAnsi="Arial Narrow" w:cs="Arial"/>
        </w:rPr>
        <w:t>,</w:t>
      </w:r>
      <w:r w:rsidR="002B2AD9" w:rsidRPr="004D2CCA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D2CCA" w14:paraId="2685CDE7" w14:textId="77777777" w:rsidTr="00650D6C">
        <w:tc>
          <w:tcPr>
            <w:tcW w:w="9104" w:type="dxa"/>
            <w:shd w:val="clear" w:color="auto" w:fill="D9D9D9"/>
          </w:tcPr>
          <w:p w14:paraId="4D4D38B8" w14:textId="77777777" w:rsidR="00E50194" w:rsidRPr="004D2CCA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4D2CCA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7638CF56" w14:textId="77777777" w:rsidR="0032618A" w:rsidRPr="004D2CCA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D2CCA">
        <w:rPr>
          <w:rFonts w:ascii="Arial Narrow" w:hAnsi="Arial Narrow" w:cs="Arial"/>
          <w:i/>
          <w:iCs/>
        </w:rPr>
        <w:t>dalej: rozporządzenie 833/2014</w:t>
      </w:r>
      <w:r w:rsidRPr="004D2CCA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4D2CCA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4D2CCA">
        <w:rPr>
          <w:rFonts w:ascii="Arial Narrow" w:hAnsi="Arial Narrow" w:cs="Arial"/>
          <w:i/>
          <w:iCs/>
        </w:rPr>
        <w:t>dalej: rozporządzenie 2022/576</w:t>
      </w:r>
      <w:r w:rsidR="0032618A" w:rsidRPr="004D2CCA">
        <w:rPr>
          <w:rFonts w:ascii="Arial Narrow" w:hAnsi="Arial Narrow" w:cs="Arial"/>
          <w:i/>
          <w:iCs/>
        </w:rPr>
        <w:t xml:space="preserve"> </w:t>
      </w:r>
      <w:r w:rsidR="0032618A" w:rsidRPr="004D2CCA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4D2CCA">
        <w:rPr>
          <w:rFonts w:ascii="Arial Narrow" w:hAnsi="Arial Narrow" w:cs="Arial"/>
        </w:rPr>
        <w:t>.</w:t>
      </w:r>
    </w:p>
    <w:p w14:paraId="7C770DD3" w14:textId="77777777" w:rsidR="0011306C" w:rsidRPr="004D2CCA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4D2CCA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4D2CCA">
        <w:rPr>
          <w:rFonts w:ascii="Arial Narrow" w:hAnsi="Arial Narrow" w:cs="Arial"/>
        </w:rPr>
        <w:t xml:space="preserve"> (</w:t>
      </w:r>
      <w:r w:rsidR="00486223" w:rsidRPr="004D2CCA">
        <w:rPr>
          <w:rFonts w:ascii="Arial Narrow" w:hAnsi="Arial Narrow" w:cs="Arial"/>
        </w:rPr>
        <w:t>t.j. Dz.U. z 2023r. poz. 1497</w:t>
      </w:r>
      <w:r w:rsidRPr="004D2CCA">
        <w:rPr>
          <w:rFonts w:ascii="Arial Narrow" w:hAnsi="Arial Narrow" w:cs="Arial"/>
        </w:rPr>
        <w:t>)</w:t>
      </w:r>
      <w:r w:rsidR="0032618A" w:rsidRPr="004D2CCA">
        <w:rPr>
          <w:rFonts w:ascii="Arial Narrow" w:hAnsi="Arial Narrow" w:cs="Arial"/>
        </w:rPr>
        <w:t xml:space="preserve"> </w:t>
      </w:r>
      <w:r w:rsidR="0011306C" w:rsidRPr="004D2CCA">
        <w:rPr>
          <w:rStyle w:val="Odwoanieprzypisudolnego"/>
          <w:rFonts w:ascii="Arial Narrow" w:hAnsi="Arial Narrow" w:cs="Arial"/>
        </w:rPr>
        <w:footnoteReference w:id="2"/>
      </w:r>
      <w:r w:rsidRPr="004D2CCA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D2CCA" w14:paraId="6A53C507" w14:textId="77777777" w:rsidTr="00CD4DD1">
        <w:tc>
          <w:tcPr>
            <w:tcW w:w="9104" w:type="dxa"/>
            <w:shd w:val="clear" w:color="auto" w:fill="D9D9D9"/>
          </w:tcPr>
          <w:p w14:paraId="7E5A53F4" w14:textId="77777777" w:rsidR="0011306C" w:rsidRPr="004D2CC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ABA9475" w14:textId="77777777" w:rsidR="00103D09" w:rsidRPr="004D2CCA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2DE0A18" w14:textId="77777777" w:rsidR="00D2702A" w:rsidRPr="004D2CCA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D2CCA" w14:paraId="619E9EE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62066" w14:textId="77777777" w:rsidR="00D2702A" w:rsidRPr="004D2CC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4D2CC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5AF30" w14:textId="77777777" w:rsidR="00D2702A" w:rsidRPr="004D2CCA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01530" w:rsidRPr="004D2CCA" w14:paraId="6DE8D29D" w14:textId="77777777" w:rsidTr="00C104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1DA6F" w14:textId="77777777" w:rsidR="00001530" w:rsidRPr="004D2CCA" w:rsidRDefault="00001530" w:rsidP="00C10439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8CC0" w14:textId="77777777" w:rsidR="00001530" w:rsidRPr="004D2CCA" w:rsidRDefault="00001530" w:rsidP="00C1043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4D2CCA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CD54C9D" w14:textId="77777777" w:rsidR="00001530" w:rsidRPr="004D2CCA" w:rsidRDefault="00001530" w:rsidP="00C10439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17E4CEFC" w14:textId="77777777" w:rsidR="00122954" w:rsidRPr="004D2CCA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polegam na zdolnościach lub sytuacji następującego podmiotu udostępniającego zasoby:</w:t>
      </w:r>
    </w:p>
    <w:p w14:paraId="3FE54AC6" w14:textId="77777777" w:rsidR="00721D87" w:rsidRPr="004D2CC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……………</w:t>
      </w:r>
      <w:r w:rsidR="00721D87" w:rsidRPr="004D2CCA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A7274BB" w14:textId="77777777" w:rsidR="00721D87" w:rsidRPr="004D2CC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4D2CC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4D2CCA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4D2CCA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3F50BDD" w14:textId="77777777" w:rsidR="00721D87" w:rsidRPr="004D2CCA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 xml:space="preserve">w następującym zakresie: </w:t>
      </w:r>
    </w:p>
    <w:p w14:paraId="1AD506A3" w14:textId="77777777" w:rsidR="00E21BB4" w:rsidRPr="004D2CC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……………</w:t>
      </w:r>
      <w:r w:rsidR="00721D87" w:rsidRPr="004D2CCA">
        <w:rPr>
          <w:rFonts w:ascii="Arial Narrow" w:hAnsi="Arial Narrow" w:cs="Arial"/>
        </w:rPr>
        <w:t>………………………………………………………….</w:t>
      </w:r>
      <w:r w:rsidRPr="004D2CCA">
        <w:rPr>
          <w:rFonts w:ascii="Arial Narrow" w:hAnsi="Arial Narrow" w:cs="Arial"/>
        </w:rPr>
        <w:t>………………………….</w:t>
      </w:r>
    </w:p>
    <w:p w14:paraId="796C5DAC" w14:textId="77777777" w:rsidR="00E21BB4" w:rsidRPr="004D2CC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4D2CC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4D2CCA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4D2CCA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D52941B" w14:textId="77777777" w:rsidR="00334A77" w:rsidRPr="004D2CCA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D2CCA" w14:paraId="0E4C755B" w14:textId="77777777" w:rsidTr="0061040C">
        <w:tc>
          <w:tcPr>
            <w:tcW w:w="9104" w:type="dxa"/>
            <w:shd w:val="clear" w:color="auto" w:fill="D9D9D9"/>
          </w:tcPr>
          <w:p w14:paraId="7408BD20" w14:textId="77777777" w:rsidR="00334A77" w:rsidRPr="004D2CC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263ED9EF" w14:textId="77777777" w:rsidR="00334A77" w:rsidRPr="004D2CCA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43B704D" w14:textId="77777777" w:rsidR="004175AB" w:rsidRPr="004D2CC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075028F2" w14:textId="77777777" w:rsidR="004175AB" w:rsidRPr="004D2CC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293F7FC4" w14:textId="77777777" w:rsidR="004175AB" w:rsidRPr="004D2CCA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4D2CC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0415505B" w14:textId="77777777" w:rsidR="00334A77" w:rsidRPr="004D2CCA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D2CCA" w14:paraId="7FDA6990" w14:textId="77777777" w:rsidTr="0061040C">
        <w:tc>
          <w:tcPr>
            <w:tcW w:w="9104" w:type="dxa"/>
            <w:shd w:val="clear" w:color="auto" w:fill="D9D9D9"/>
          </w:tcPr>
          <w:p w14:paraId="40B877D8" w14:textId="77777777" w:rsidR="00C37715" w:rsidRPr="004D2CC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7910C02E" w14:textId="77777777" w:rsidR="00334A77" w:rsidRPr="004D2CCA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4D2CCA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D2CCA">
        <w:rPr>
          <w:rFonts w:ascii="Arial Narrow" w:hAnsi="Arial Narrow" w:cs="Arial"/>
          <w:color w:val="0070C0"/>
          <w:sz w:val="18"/>
          <w:szCs w:val="18"/>
        </w:rPr>
        <w:t>]</w:t>
      </w:r>
    </w:p>
    <w:p w14:paraId="12A9A31E" w14:textId="77777777" w:rsidR="0044648E" w:rsidRPr="004D2CCA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4D2CCA">
        <w:rPr>
          <w:rFonts w:ascii="Arial Narrow" w:hAnsi="Arial Narrow" w:cs="Arial"/>
        </w:rPr>
        <w:t>:</w:t>
      </w:r>
    </w:p>
    <w:p w14:paraId="10E379DD" w14:textId="77777777" w:rsidR="0044648E" w:rsidRPr="004D2CCA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1C6BD19" w14:textId="77777777" w:rsidR="0044648E" w:rsidRPr="004D2CCA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4D2CC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40512932" w14:textId="77777777" w:rsidR="00C62F57" w:rsidRPr="004D2CCA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4D2CC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D2CCA" w14:paraId="779C2240" w14:textId="77777777" w:rsidTr="00CD4DD1">
        <w:tc>
          <w:tcPr>
            <w:tcW w:w="9104" w:type="dxa"/>
            <w:shd w:val="clear" w:color="auto" w:fill="D9D9D9"/>
          </w:tcPr>
          <w:p w14:paraId="04A63717" w14:textId="77777777" w:rsidR="00BE6F04" w:rsidRPr="004D2CCA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BDAFA98" w14:textId="77777777" w:rsidR="00FE4E2B" w:rsidRPr="004D2CCA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D2CC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D2CCA" w14:paraId="701C1B7B" w14:textId="77777777" w:rsidTr="00847232">
        <w:tc>
          <w:tcPr>
            <w:tcW w:w="9104" w:type="dxa"/>
            <w:shd w:val="clear" w:color="auto" w:fill="D9D9D9"/>
          </w:tcPr>
          <w:p w14:paraId="5ACC711C" w14:textId="77777777" w:rsidR="00E426EB" w:rsidRPr="004D2CCA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4D2CCA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1573580" w14:textId="77777777" w:rsidR="00E426EB" w:rsidRPr="004D2CC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9AC0DB3" w14:textId="77777777" w:rsidR="00E426EB" w:rsidRPr="004D2CCA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8964739" w14:textId="77777777" w:rsidR="00E426EB" w:rsidRPr="004D2CC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83727B8" w14:textId="77777777" w:rsidR="00E426EB" w:rsidRPr="004D2CC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4D2CC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6FB7D0B" w14:textId="77777777" w:rsidR="00E426EB" w:rsidRPr="004D2CC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D2CC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8F90438" w14:textId="77777777" w:rsidR="00E426EB" w:rsidRPr="004D2CC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4D2CC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423CC2E" w14:textId="77777777" w:rsidR="0012157F" w:rsidRPr="004D2CCA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74224E1" w14:textId="0CA5DD77" w:rsidR="00524951" w:rsidRPr="004D2CCA" w:rsidRDefault="00524951" w:rsidP="004D2CCA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F8D9D1B" w14:textId="77777777" w:rsidR="00FE4E2B" w:rsidRPr="004D2CC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4D2CCA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4D2CCA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76D11F0C" w14:textId="77777777" w:rsidR="00484F88" w:rsidRPr="004D2CC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4D2CCA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4D2CCA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4D2CC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3B989" w14:textId="77777777" w:rsidR="00B55A52" w:rsidRDefault="00B55A52" w:rsidP="0038231F">
      <w:pPr>
        <w:spacing w:after="0" w:line="240" w:lineRule="auto"/>
      </w:pPr>
      <w:r>
        <w:separator/>
      </w:r>
    </w:p>
  </w:endnote>
  <w:endnote w:type="continuationSeparator" w:id="0">
    <w:p w14:paraId="0B2FDFFF" w14:textId="77777777" w:rsidR="00B55A52" w:rsidRDefault="00B55A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5D061" w14:textId="77777777" w:rsidR="00001530" w:rsidRDefault="000015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E298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8BEA7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7F032" w14:textId="77777777" w:rsidR="00001530" w:rsidRDefault="000015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3931C" w14:textId="77777777" w:rsidR="00B55A52" w:rsidRDefault="00B55A52" w:rsidP="0038231F">
      <w:pPr>
        <w:spacing w:after="0" w:line="240" w:lineRule="auto"/>
      </w:pPr>
      <w:r>
        <w:separator/>
      </w:r>
    </w:p>
  </w:footnote>
  <w:footnote w:type="continuationSeparator" w:id="0">
    <w:p w14:paraId="5D3AB194" w14:textId="77777777" w:rsidR="00B55A52" w:rsidRDefault="00B55A52" w:rsidP="0038231F">
      <w:pPr>
        <w:spacing w:after="0" w:line="240" w:lineRule="auto"/>
      </w:pPr>
      <w:r>
        <w:continuationSeparator/>
      </w:r>
    </w:p>
  </w:footnote>
  <w:footnote w:id="1">
    <w:p w14:paraId="2F31AEA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007016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7CDD57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E82F2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09167D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5486AA2" w14:textId="77777777" w:rsidR="0032618A" w:rsidRDefault="0032618A" w:rsidP="0032618A">
      <w:pPr>
        <w:pStyle w:val="Tekstprzypisudolnego"/>
      </w:pPr>
    </w:p>
  </w:footnote>
  <w:footnote w:id="2">
    <w:p w14:paraId="662F9B0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B5BFF2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358C60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B0BC6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241E" w14:textId="77777777" w:rsidR="00001530" w:rsidRDefault="00001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153C0" w14:textId="77777777" w:rsidR="00001530" w:rsidRDefault="00001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C63D8" w14:textId="77777777" w:rsidR="00001530" w:rsidRDefault="000015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139217">
    <w:abstractNumId w:val="11"/>
  </w:num>
  <w:num w:numId="2" w16cid:durableId="203517197">
    <w:abstractNumId w:val="0"/>
  </w:num>
  <w:num w:numId="3" w16cid:durableId="1557352262">
    <w:abstractNumId w:val="10"/>
  </w:num>
  <w:num w:numId="4" w16cid:durableId="2084179190">
    <w:abstractNumId w:val="13"/>
  </w:num>
  <w:num w:numId="5" w16cid:durableId="1522401572">
    <w:abstractNumId w:val="12"/>
  </w:num>
  <w:num w:numId="6" w16cid:durableId="2089420551">
    <w:abstractNumId w:val="9"/>
  </w:num>
  <w:num w:numId="7" w16cid:durableId="1261916314">
    <w:abstractNumId w:val="1"/>
  </w:num>
  <w:num w:numId="8" w16cid:durableId="2098860775">
    <w:abstractNumId w:val="6"/>
  </w:num>
  <w:num w:numId="9" w16cid:durableId="1381172485">
    <w:abstractNumId w:val="4"/>
  </w:num>
  <w:num w:numId="10" w16cid:durableId="1105273636">
    <w:abstractNumId w:val="7"/>
  </w:num>
  <w:num w:numId="11" w16cid:durableId="1612739851">
    <w:abstractNumId w:val="5"/>
  </w:num>
  <w:num w:numId="12" w16cid:durableId="58403209">
    <w:abstractNumId w:val="8"/>
  </w:num>
  <w:num w:numId="13" w16cid:durableId="980354502">
    <w:abstractNumId w:val="3"/>
  </w:num>
  <w:num w:numId="14" w16cid:durableId="929460695">
    <w:abstractNumId w:val="2"/>
  </w:num>
  <w:num w:numId="15" w16cid:durableId="5691221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A52"/>
    <w:rsid w:val="0000153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2CCA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5A52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A2BC6"/>
  <w15:docId w15:val="{DBDFAB90-F948-4BFC-BAFA-FD6CB7B57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914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2025-06-16T05:09:00Z</dcterms:created>
  <dcterms:modified xsi:type="dcterms:W3CDTF">2025-06-16T05:09:00Z</dcterms:modified>
</cp:coreProperties>
</file>