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93F5B" w14:textId="201A34DC" w:rsidR="00025386" w:rsidRPr="00501F57" w:rsidRDefault="00657A47" w:rsidP="00501F57">
      <w:pPr>
        <w:pStyle w:val="Nagwek4"/>
        <w:spacing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501F5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01F57">
        <w:rPr>
          <w:rFonts w:ascii="Arial Narrow" w:hAnsi="Arial Narrow" w:cs="Arial"/>
          <w:bCs/>
          <w:i w:val="0"/>
          <w:sz w:val="22"/>
          <w:szCs w:val="22"/>
        </w:rPr>
        <w:t xml:space="preserve">6 </w:t>
      </w:r>
      <w:r w:rsidR="007666D6" w:rsidRPr="00501F57">
        <w:rPr>
          <w:rFonts w:ascii="Arial Narrow" w:hAnsi="Arial Narrow" w:cs="Arial"/>
          <w:bCs/>
          <w:i w:val="0"/>
          <w:sz w:val="22"/>
          <w:szCs w:val="22"/>
        </w:rPr>
        <w:t>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501F57" w14:paraId="0ECA8DA8" w14:textId="77777777" w:rsidTr="00501F57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14606A17" w14:textId="77777777" w:rsidR="00D520D3" w:rsidRPr="00501F5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01F57">
              <w:rPr>
                <w:rFonts w:ascii="Arial Narrow" w:hAnsi="Arial Narrow" w:cs="Arial"/>
                <w:b/>
              </w:rPr>
              <w:t>Podmiot</w:t>
            </w:r>
            <w:r w:rsidRPr="00501F5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1D2BAA3" w14:textId="77777777" w:rsidR="00D520D3" w:rsidRPr="00501F5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C4EE798" w14:textId="77777777" w:rsidR="00D520D3" w:rsidRPr="00501F5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01F5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1766AC" w14:textId="77777777" w:rsidR="00D520D3" w:rsidRPr="00501F5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01F5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01F5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01F5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501F57" w14:paraId="284458B7" w14:textId="77777777" w:rsidTr="00501F57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0BA93037" w14:textId="77777777" w:rsidR="00D520D3" w:rsidRPr="00501F5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01F5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4AB5AB6" w14:textId="77777777" w:rsidR="00D520D3" w:rsidRPr="00501F5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CC3E2D0" w14:textId="77777777" w:rsidR="00D520D3" w:rsidRPr="00501F5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01F5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E13894" w14:textId="77777777" w:rsidR="00D520D3" w:rsidRPr="00501F5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01F5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01F57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501F5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501F57" w14:paraId="69B0534A" w14:textId="77777777" w:rsidTr="00501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86FFEA2" w14:textId="77777777" w:rsidR="00053927" w:rsidRPr="00501F5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01F57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6B885EF8" w14:textId="77777777" w:rsidR="00053927" w:rsidRPr="00501F5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501F57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501F57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501F57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C78402F" w14:textId="77777777" w:rsidR="0071340C" w:rsidRPr="00501F57" w:rsidRDefault="0071340C" w:rsidP="00501F57">
      <w:pPr>
        <w:widowControl w:val="0"/>
        <w:suppressAutoHyphens/>
        <w:autoSpaceDE w:val="0"/>
        <w:autoSpaceDN w:val="0"/>
        <w:adjustRightInd w:val="0"/>
        <w:spacing w:before="24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01F57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501F57">
        <w:rPr>
          <w:rFonts w:ascii="Arial Narrow" w:eastAsia="Times New Roman" w:hAnsi="Arial Narrow" w:cs="Arial"/>
          <w:lang w:eastAsia="pl-PL"/>
        </w:rPr>
        <w:t xml:space="preserve">, </w:t>
      </w:r>
      <w:r w:rsidRPr="00501F57">
        <w:rPr>
          <w:rFonts w:ascii="Arial Narrow" w:eastAsia="Times New Roman" w:hAnsi="Arial Narrow" w:cs="Arial"/>
          <w:lang w:eastAsia="pl-PL"/>
        </w:rPr>
        <w:t>w oparciu o</w:t>
      </w:r>
      <w:r w:rsidR="00EF3368" w:rsidRPr="00501F57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501F57">
        <w:rPr>
          <w:rFonts w:ascii="Arial Narrow" w:hAnsi="Arial Narrow" w:cs="Arial"/>
        </w:rPr>
        <w:t xml:space="preserve"> ustawy </w:t>
      </w:r>
      <w:r w:rsidR="00EF3368" w:rsidRPr="00501F57">
        <w:rPr>
          <w:rFonts w:ascii="Arial Narrow" w:hAnsi="Arial Narrow" w:cs="Arial"/>
        </w:rPr>
        <w:t xml:space="preserve">z dnia 11 września 2019r. Prawo zamówień publicznych </w:t>
      </w:r>
      <w:r w:rsidR="00F03AD0" w:rsidRPr="00501F57">
        <w:rPr>
          <w:rFonts w:ascii="Arial Narrow" w:hAnsi="Arial Narrow" w:cs="Arial"/>
        </w:rPr>
        <w:t>(t.j. Dz. U. z 2024 poz. 1320)</w:t>
      </w:r>
      <w:r w:rsidR="00E27ABB" w:rsidRPr="00501F57">
        <w:rPr>
          <w:rFonts w:ascii="Arial Narrow" w:eastAsia="Times New Roman" w:hAnsi="Arial Narrow" w:cs="Arial"/>
          <w:lang w:eastAsia="pl-PL"/>
        </w:rPr>
        <w:t xml:space="preserve">, </w:t>
      </w:r>
      <w:r w:rsidRPr="00501F57">
        <w:rPr>
          <w:rFonts w:ascii="Arial Narrow" w:eastAsia="Times New Roman" w:hAnsi="Arial Narrow" w:cs="Arial"/>
          <w:lang w:eastAsia="pl-PL"/>
        </w:rPr>
        <w:t xml:space="preserve">że </w:t>
      </w:r>
      <w:r w:rsidRPr="00501F57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501F57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501F57">
        <w:rPr>
          <w:rFonts w:ascii="Arial Narrow" w:eastAsia="Times New Roman" w:hAnsi="Arial Narrow" w:cs="Arial"/>
          <w:lang w:eastAsia="pl-PL"/>
        </w:rPr>
        <w:t xml:space="preserve">do </w:t>
      </w:r>
      <w:r w:rsidRPr="00501F57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01F57" w14:paraId="358267B5" w14:textId="77777777" w:rsidTr="00467CA2">
        <w:tc>
          <w:tcPr>
            <w:tcW w:w="2269" w:type="dxa"/>
            <w:shd w:val="clear" w:color="auto" w:fill="auto"/>
          </w:tcPr>
          <w:p w14:paraId="1C43200C" w14:textId="77777777" w:rsidR="00D520D3" w:rsidRPr="00501F5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01F5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311F16" w14:textId="77777777" w:rsidR="00D520D3" w:rsidRPr="00501F57" w:rsidRDefault="00F03AD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01F57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użytku dla Oddziału Klinicznego Urologii i Onkologii Urologicznej  oraz Poradni Urologicznej oraz Onkologicznej na okres 12 miesięcy</w:t>
            </w:r>
            <w:r w:rsidR="00D520D3" w:rsidRPr="00501F5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F03AD0" w:rsidRPr="00501F57" w14:paraId="75B5FCB7" w14:textId="77777777" w:rsidTr="00C10439">
        <w:tc>
          <w:tcPr>
            <w:tcW w:w="2269" w:type="dxa"/>
            <w:shd w:val="clear" w:color="auto" w:fill="auto"/>
          </w:tcPr>
          <w:p w14:paraId="66D166FD" w14:textId="77777777" w:rsidR="00F03AD0" w:rsidRPr="00501F57" w:rsidRDefault="00F03AD0" w:rsidP="00C104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01F5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68E8C1" w14:textId="77777777" w:rsidR="00F03AD0" w:rsidRPr="00501F57" w:rsidRDefault="00F03AD0" w:rsidP="00C104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01F57">
              <w:rPr>
                <w:rFonts w:ascii="Arial Narrow" w:eastAsia="Times New Roman" w:hAnsi="Arial Narrow" w:cs="Arial"/>
                <w:bCs/>
                <w:lang w:eastAsia="pl-PL"/>
              </w:rPr>
              <w:t>52/2025</w:t>
            </w:r>
          </w:p>
        </w:tc>
      </w:tr>
    </w:tbl>
    <w:p w14:paraId="61ACF90E" w14:textId="77777777" w:rsidR="00DC652A" w:rsidRPr="00501F57" w:rsidRDefault="00F03AD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01F57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501F57">
        <w:rPr>
          <w:rFonts w:ascii="Arial Narrow" w:eastAsia="Times New Roman" w:hAnsi="Arial Narrow" w:cs="Arial"/>
          <w:lang w:eastAsia="pl-PL"/>
        </w:rPr>
        <w:t>do dyspozycji Wykonawcy:</w:t>
      </w:r>
    </w:p>
    <w:p w14:paraId="43DB8299" w14:textId="77777777" w:rsidR="00DC652A" w:rsidRPr="00501F5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01F5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72E12BA" w14:textId="77777777" w:rsidR="0071340C" w:rsidRPr="00501F5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01F5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501F57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501F5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D1DF369" w14:textId="77777777" w:rsidR="0071340C" w:rsidRPr="00501F5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01F57">
        <w:rPr>
          <w:rFonts w:ascii="Arial Narrow" w:eastAsia="Times New Roman" w:hAnsi="Arial Narrow" w:cs="Arial"/>
          <w:lang w:eastAsia="pl-PL"/>
        </w:rPr>
        <w:t>nw. zasobów:</w:t>
      </w:r>
    </w:p>
    <w:p w14:paraId="3110018D" w14:textId="77777777" w:rsidR="0071340C" w:rsidRPr="00501F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01F5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E18422F" w14:textId="77777777" w:rsidR="0071340C" w:rsidRPr="00501F5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501F57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501F57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501F57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13AFD540" w14:textId="77777777" w:rsidR="0071340C" w:rsidRPr="00501F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5B94B95D" w14:textId="77777777" w:rsidR="0071340C" w:rsidRPr="00501F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7397F8B4" w14:textId="77777777" w:rsidR="00DC652A" w:rsidRPr="00501F5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501F57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501F57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501F57">
        <w:rPr>
          <w:rFonts w:ascii="Arial Narrow" w:eastAsia="Times New Roman" w:hAnsi="Arial Narrow" w:cs="Arial"/>
          <w:lang w:eastAsia="pl-PL"/>
        </w:rPr>
        <w:t>:</w:t>
      </w:r>
    </w:p>
    <w:p w14:paraId="282CFC04" w14:textId="77777777" w:rsidR="00DC652A" w:rsidRPr="00501F5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501F57">
        <w:rPr>
          <w:rFonts w:ascii="Arial Narrow" w:eastAsia="Times New Roman" w:hAnsi="Arial Narrow" w:cs="Arial"/>
          <w:lang w:eastAsia="pl-PL"/>
        </w:rPr>
        <w:t>u</w:t>
      </w:r>
      <w:r w:rsidR="00DC652A" w:rsidRPr="00501F57">
        <w:rPr>
          <w:rFonts w:ascii="Arial Narrow" w:eastAsia="Times New Roman" w:hAnsi="Arial Narrow" w:cs="Arial"/>
          <w:lang w:eastAsia="pl-PL"/>
        </w:rPr>
        <w:t>dostę</w:t>
      </w:r>
      <w:r w:rsidRPr="00501F57">
        <w:rPr>
          <w:rFonts w:ascii="Arial Narrow" w:eastAsia="Times New Roman" w:hAnsi="Arial Narrow" w:cs="Arial"/>
          <w:lang w:eastAsia="pl-PL"/>
        </w:rPr>
        <w:t>p</w:t>
      </w:r>
      <w:r w:rsidR="00DC652A" w:rsidRPr="00501F57">
        <w:rPr>
          <w:rFonts w:ascii="Arial Narrow" w:eastAsia="Times New Roman" w:hAnsi="Arial Narrow" w:cs="Arial"/>
          <w:lang w:eastAsia="pl-PL"/>
        </w:rPr>
        <w:t>ni</w:t>
      </w:r>
      <w:r w:rsidRPr="00501F57">
        <w:rPr>
          <w:rFonts w:ascii="Arial Narrow" w:eastAsia="Times New Roman" w:hAnsi="Arial Narrow" w:cs="Arial"/>
          <w:lang w:eastAsia="pl-PL"/>
        </w:rPr>
        <w:t>ę</w:t>
      </w:r>
      <w:r w:rsidR="00DC652A" w:rsidRPr="00501F57">
        <w:rPr>
          <w:rFonts w:ascii="Arial Narrow" w:eastAsia="Times New Roman" w:hAnsi="Arial Narrow" w:cs="Arial"/>
          <w:lang w:eastAsia="pl-PL"/>
        </w:rPr>
        <w:t xml:space="preserve"> </w:t>
      </w:r>
      <w:r w:rsidRPr="00501F57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60CCEB36" w14:textId="77777777" w:rsidR="0093388F" w:rsidRPr="00501F5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01F5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0685494" w14:textId="77777777" w:rsidR="0093388F" w:rsidRPr="00501F5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01F57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2D818310" w14:textId="77777777" w:rsidR="0093388F" w:rsidRPr="00501F5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501F5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5C8DD9B9" w14:textId="77777777" w:rsidR="00CB29AC" w:rsidRPr="00501F5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01F57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48E6710A" w14:textId="77777777" w:rsidR="00CB29AC" w:rsidRPr="00501F5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01F5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B8B5683" w14:textId="77777777" w:rsidR="00830970" w:rsidRPr="00501F5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01F57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501F57">
        <w:rPr>
          <w:rFonts w:ascii="Arial Narrow" w:eastAsia="Times New Roman" w:hAnsi="Arial Narrow" w:cs="Arial"/>
          <w:lang w:eastAsia="pl-PL"/>
        </w:rPr>
        <w:t xml:space="preserve">mojego </w:t>
      </w:r>
      <w:r w:rsidRPr="00501F57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501F57">
        <w:rPr>
          <w:rFonts w:ascii="Arial Narrow" w:eastAsia="Times New Roman" w:hAnsi="Arial Narrow" w:cs="Arial"/>
          <w:lang w:eastAsia="pl-PL"/>
        </w:rPr>
        <w:t>będzie następujący:</w:t>
      </w:r>
    </w:p>
    <w:p w14:paraId="3B82BD2D" w14:textId="286AA654" w:rsidR="00E27ABB" w:rsidRPr="00501F57" w:rsidRDefault="00830970" w:rsidP="00501F57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01F5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501F57" w14:paraId="10F21B96" w14:textId="77777777" w:rsidTr="00467CA2">
        <w:tc>
          <w:tcPr>
            <w:tcW w:w="2660" w:type="dxa"/>
            <w:shd w:val="clear" w:color="auto" w:fill="auto"/>
          </w:tcPr>
          <w:p w14:paraId="21A03C2B" w14:textId="77777777" w:rsidR="00D520D3" w:rsidRPr="00501F5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B3108C7" w14:textId="77777777" w:rsidR="00D520D3" w:rsidRPr="00501F5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01F5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32A74E3" w14:textId="77777777" w:rsidR="00D520D3" w:rsidRPr="00501F5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01F5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ED303F4" w14:textId="77777777" w:rsidR="00D520D3" w:rsidRPr="00501F5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04B792A" w14:textId="77777777" w:rsidR="00D520D3" w:rsidRPr="00501F5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501F5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A740BB6" w14:textId="77777777" w:rsidR="00D520D3" w:rsidRPr="00501F57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01F5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F03AD0" w:rsidRPr="00501F5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501F5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501F5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501F5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3319147F" w14:textId="77777777" w:rsidR="00E27ABB" w:rsidRPr="00501F57" w:rsidRDefault="00E27ABB" w:rsidP="00501F5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501F5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BA6CA" w14:textId="77777777" w:rsidR="00D30FCD" w:rsidRDefault="00D30FCD" w:rsidP="00025386">
      <w:pPr>
        <w:spacing w:after="0" w:line="240" w:lineRule="auto"/>
      </w:pPr>
      <w:r>
        <w:separator/>
      </w:r>
    </w:p>
  </w:endnote>
  <w:endnote w:type="continuationSeparator" w:id="0">
    <w:p w14:paraId="4FDB4039" w14:textId="77777777" w:rsidR="00D30FCD" w:rsidRDefault="00D30F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334F1" w14:textId="77777777" w:rsidR="00F03AD0" w:rsidRDefault="00F03A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BFE9F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82BAD2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10416D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EC2FD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4689A" w14:textId="77777777" w:rsidR="00F03AD0" w:rsidRDefault="00F03A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25739" w14:textId="77777777" w:rsidR="00D30FCD" w:rsidRDefault="00D30FCD" w:rsidP="00025386">
      <w:pPr>
        <w:spacing w:after="0" w:line="240" w:lineRule="auto"/>
      </w:pPr>
      <w:r>
        <w:separator/>
      </w:r>
    </w:p>
  </w:footnote>
  <w:footnote w:type="continuationSeparator" w:id="0">
    <w:p w14:paraId="06478F9C" w14:textId="77777777" w:rsidR="00D30FCD" w:rsidRDefault="00D30F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A3513" w14:textId="77777777" w:rsidR="00F03AD0" w:rsidRDefault="00F03A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2168A" w14:textId="77777777" w:rsidR="00F03AD0" w:rsidRDefault="00F03A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A8CE9" w14:textId="77777777" w:rsidR="00F03AD0" w:rsidRDefault="00F03A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185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0FC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01F5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30FCD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03AD0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F1C17"/>
  <w15:chartTrackingRefBased/>
  <w15:docId w15:val="{8AA7F6C9-327E-459F-A3C2-5B45C9780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2025-06-16T05:14:00Z</dcterms:created>
  <dcterms:modified xsi:type="dcterms:W3CDTF">2025-06-16T05:15:00Z</dcterms:modified>
</cp:coreProperties>
</file>