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3E335E" w:rsidRDefault="00055006" w:rsidP="00035D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3E335E">
        <w:rPr>
          <w:rFonts w:ascii="Arial Narrow" w:hAnsi="Arial Narrow" w:cs="Arial"/>
          <w:sz w:val="24"/>
          <w:szCs w:val="24"/>
        </w:rPr>
        <w:t>Bydgoszcz</w:t>
      </w:r>
      <w:r w:rsidR="00035DEC" w:rsidRPr="003E335E">
        <w:rPr>
          <w:rFonts w:ascii="Arial Narrow" w:hAnsi="Arial Narrow" w:cs="Arial"/>
          <w:sz w:val="24"/>
          <w:szCs w:val="24"/>
        </w:rPr>
        <w:t xml:space="preserve"> dnia: </w:t>
      </w:r>
      <w:r w:rsidR="00DD5A1F">
        <w:rPr>
          <w:rFonts w:ascii="Arial Narrow" w:hAnsi="Arial Narrow" w:cs="Arial"/>
          <w:sz w:val="24"/>
          <w:szCs w:val="24"/>
        </w:rPr>
        <w:t>2025-06-18</w:t>
      </w:r>
    </w:p>
    <w:p w:rsidR="00035DEC" w:rsidRPr="003E335E" w:rsidRDefault="00055006" w:rsidP="00035DEC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3E335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035DEC" w:rsidRPr="003E335E" w:rsidRDefault="00055006" w:rsidP="00035DEC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3E335E">
        <w:rPr>
          <w:rFonts w:ascii="Arial Narrow" w:hAnsi="Arial Narrow" w:cs="Arial"/>
          <w:sz w:val="24"/>
          <w:szCs w:val="24"/>
        </w:rPr>
        <w:t>Powstańców Warszawy</w:t>
      </w:r>
      <w:r w:rsidR="00035DEC" w:rsidRPr="003E335E">
        <w:rPr>
          <w:rFonts w:ascii="Arial Narrow" w:hAnsi="Arial Narrow" w:cs="Arial"/>
          <w:sz w:val="24"/>
          <w:szCs w:val="24"/>
        </w:rPr>
        <w:t xml:space="preserve"> </w:t>
      </w:r>
      <w:r w:rsidRPr="003E335E">
        <w:rPr>
          <w:rFonts w:ascii="Arial Narrow" w:hAnsi="Arial Narrow" w:cs="Arial"/>
          <w:sz w:val="24"/>
          <w:szCs w:val="24"/>
        </w:rPr>
        <w:t>5</w:t>
      </w:r>
    </w:p>
    <w:p w:rsidR="00035DEC" w:rsidRPr="003E335E" w:rsidRDefault="00055006" w:rsidP="00035DEC">
      <w:pPr>
        <w:rPr>
          <w:rFonts w:ascii="Arial Narrow" w:hAnsi="Arial Narrow" w:cs="Arial"/>
          <w:sz w:val="24"/>
          <w:szCs w:val="24"/>
        </w:rPr>
      </w:pPr>
      <w:r w:rsidRPr="003E335E">
        <w:rPr>
          <w:rFonts w:ascii="Arial Narrow" w:hAnsi="Arial Narrow" w:cs="Arial"/>
          <w:sz w:val="24"/>
          <w:szCs w:val="24"/>
        </w:rPr>
        <w:t>85-681</w:t>
      </w:r>
      <w:r w:rsidR="00035DEC" w:rsidRPr="003E335E">
        <w:rPr>
          <w:rFonts w:ascii="Arial Narrow" w:hAnsi="Arial Narrow" w:cs="Arial"/>
          <w:sz w:val="24"/>
          <w:szCs w:val="24"/>
        </w:rPr>
        <w:t xml:space="preserve"> </w:t>
      </w:r>
      <w:r w:rsidRPr="003E335E">
        <w:rPr>
          <w:rFonts w:ascii="Arial Narrow" w:hAnsi="Arial Narrow" w:cs="Arial"/>
          <w:sz w:val="24"/>
          <w:szCs w:val="24"/>
        </w:rPr>
        <w:t>Bydgoszcz</w:t>
      </w:r>
    </w:p>
    <w:p w:rsidR="00035DEC" w:rsidRPr="003E335E" w:rsidRDefault="00035DEC" w:rsidP="00035DEC">
      <w:pPr>
        <w:jc w:val="both"/>
        <w:rPr>
          <w:rFonts w:ascii="Arial Narrow" w:hAnsi="Arial Narrow" w:cs="Arial"/>
          <w:bCs/>
          <w:sz w:val="18"/>
          <w:szCs w:val="18"/>
        </w:rPr>
      </w:pPr>
      <w:r w:rsidRPr="003E335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3E335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3E335E" w:rsidRPr="003E335E" w:rsidRDefault="003E335E" w:rsidP="00035D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3E335E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DD5A1F">
        <w:rPr>
          <w:rFonts w:ascii="Arial Narrow" w:hAnsi="Arial Narrow" w:cs="Arial"/>
          <w:b/>
          <w:bCs/>
          <w:sz w:val="22"/>
          <w:szCs w:val="22"/>
        </w:rPr>
        <w:t>4628</w:t>
      </w:r>
      <w:r w:rsidRPr="003E335E">
        <w:rPr>
          <w:rFonts w:ascii="Arial Narrow" w:hAnsi="Arial Narrow" w:cs="Arial"/>
          <w:b/>
          <w:bCs/>
          <w:sz w:val="22"/>
          <w:szCs w:val="22"/>
        </w:rPr>
        <w:t>/25</w:t>
      </w:r>
    </w:p>
    <w:p w:rsidR="00035DEC" w:rsidRPr="003E335E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3E335E">
        <w:rPr>
          <w:rFonts w:ascii="Arial Narrow" w:hAnsi="Arial Narrow" w:cs="Arial"/>
          <w:b/>
          <w:sz w:val="24"/>
          <w:szCs w:val="24"/>
        </w:rPr>
        <w:t>WYKONAWCY</w:t>
      </w:r>
    </w:p>
    <w:p w:rsidR="00035DEC" w:rsidRPr="003E335E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3E335E">
        <w:rPr>
          <w:rFonts w:ascii="Arial Narrow" w:hAnsi="Arial Narrow" w:cs="Arial"/>
          <w:sz w:val="24"/>
          <w:szCs w:val="24"/>
        </w:rPr>
        <w:t>ubiegający się o zamówienie</w:t>
      </w:r>
    </w:p>
    <w:p w:rsidR="00035DEC" w:rsidRPr="003E335E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3E335E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3E335E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3E335E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3E335E" w:rsidTr="00B32FF9">
        <w:tc>
          <w:tcPr>
            <w:tcW w:w="2269" w:type="dxa"/>
            <w:shd w:val="clear" w:color="auto" w:fill="auto"/>
          </w:tcPr>
          <w:p w:rsidR="00035DEC" w:rsidRPr="003E335E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3E335E" w:rsidRDefault="00055006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bCs/>
                <w:sz w:val="24"/>
                <w:szCs w:val="24"/>
              </w:rPr>
              <w:t>Przeglądy okresowe i naprawy aparatów RTG</w:t>
            </w:r>
            <w:r w:rsidR="00035DEC" w:rsidRPr="003E335E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055006" w:rsidRPr="003E335E" w:rsidTr="002D2275">
        <w:tc>
          <w:tcPr>
            <w:tcW w:w="2269" w:type="dxa"/>
            <w:shd w:val="clear" w:color="auto" w:fill="auto"/>
          </w:tcPr>
          <w:p w:rsidR="00055006" w:rsidRPr="003E335E" w:rsidRDefault="00055006" w:rsidP="002D227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55006" w:rsidRPr="003E335E" w:rsidRDefault="00055006" w:rsidP="002D227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bCs/>
                <w:sz w:val="24"/>
                <w:szCs w:val="24"/>
              </w:rPr>
              <w:t>48/2025</w:t>
            </w:r>
          </w:p>
        </w:tc>
      </w:tr>
    </w:tbl>
    <w:p w:rsidR="00035DEC" w:rsidRPr="003E335E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3E335E" w:rsidTr="00B32FF9">
        <w:tc>
          <w:tcPr>
            <w:tcW w:w="9330" w:type="dxa"/>
            <w:shd w:val="clear" w:color="auto" w:fill="F2F2F2"/>
            <w:hideMark/>
          </w:tcPr>
          <w:p w:rsidR="00035DEC" w:rsidRPr="003E335E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3E335E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3E335E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3E335E">
        <w:rPr>
          <w:rFonts w:ascii="Arial Narrow" w:hAnsi="Arial Narrow" w:cs="Arial"/>
          <w:sz w:val="24"/>
          <w:szCs w:val="24"/>
        </w:rPr>
        <w:t xml:space="preserve">Zamawiający, </w:t>
      </w:r>
      <w:r w:rsidR="00055006" w:rsidRPr="003E335E">
        <w:rPr>
          <w:rFonts w:ascii="Arial Narrow" w:hAnsi="Arial Narrow" w:cs="Arial"/>
          <w:b/>
          <w:sz w:val="24"/>
          <w:szCs w:val="24"/>
        </w:rPr>
        <w:t>10WSzKzP SPZOZ</w:t>
      </w:r>
      <w:r w:rsidRPr="003E335E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29606A" w:rsidRPr="003E335E">
        <w:rPr>
          <w:rFonts w:ascii="Arial Narrow" w:hAnsi="Arial Narrow" w:cs="Arial"/>
          <w:sz w:val="24"/>
          <w:szCs w:val="24"/>
        </w:rPr>
        <w:t>1</w:t>
      </w:r>
      <w:r w:rsidRPr="003E335E">
        <w:rPr>
          <w:rFonts w:ascii="Arial Narrow" w:hAnsi="Arial Narrow" w:cs="Arial"/>
          <w:sz w:val="24"/>
          <w:szCs w:val="24"/>
        </w:rPr>
        <w:t>3</w:t>
      </w:r>
      <w:r w:rsidR="0029606A" w:rsidRPr="003E335E">
        <w:rPr>
          <w:rFonts w:ascii="Arial Narrow" w:hAnsi="Arial Narrow" w:cs="Arial"/>
          <w:sz w:val="24"/>
          <w:szCs w:val="24"/>
        </w:rPr>
        <w:t>5</w:t>
      </w:r>
      <w:r w:rsidRPr="003E335E">
        <w:rPr>
          <w:rFonts w:ascii="Arial Narrow" w:hAnsi="Arial Narrow" w:cs="Arial"/>
          <w:sz w:val="24"/>
          <w:szCs w:val="24"/>
        </w:rPr>
        <w:t xml:space="preserve"> ust</w:t>
      </w:r>
      <w:r w:rsidR="00D9049C" w:rsidRPr="003E335E">
        <w:rPr>
          <w:rFonts w:ascii="Arial Narrow" w:hAnsi="Arial Narrow" w:cs="Arial"/>
          <w:sz w:val="24"/>
          <w:szCs w:val="24"/>
        </w:rPr>
        <w:t xml:space="preserve">. </w:t>
      </w:r>
      <w:r w:rsidR="0029606A" w:rsidRPr="003E335E">
        <w:rPr>
          <w:rFonts w:ascii="Arial Narrow" w:hAnsi="Arial Narrow" w:cs="Arial"/>
          <w:sz w:val="24"/>
          <w:szCs w:val="24"/>
        </w:rPr>
        <w:t>6</w:t>
      </w:r>
      <w:r w:rsidRPr="003E335E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3E335E">
        <w:rPr>
          <w:rFonts w:ascii="Arial Narrow" w:hAnsi="Arial Narrow" w:cs="Arial"/>
          <w:sz w:val="24"/>
          <w:szCs w:val="24"/>
        </w:rPr>
        <w:t>11</w:t>
      </w:r>
      <w:r w:rsidRPr="003E335E">
        <w:rPr>
          <w:rFonts w:ascii="Arial Narrow" w:hAnsi="Arial Narrow" w:cs="Arial"/>
          <w:sz w:val="24"/>
          <w:szCs w:val="24"/>
        </w:rPr>
        <w:t xml:space="preserve"> </w:t>
      </w:r>
      <w:r w:rsidR="0029606A" w:rsidRPr="003E335E">
        <w:rPr>
          <w:rFonts w:ascii="Arial Narrow" w:hAnsi="Arial Narrow" w:cs="Arial"/>
          <w:sz w:val="24"/>
          <w:szCs w:val="24"/>
        </w:rPr>
        <w:t xml:space="preserve">września </w:t>
      </w:r>
      <w:r w:rsidRPr="003E335E">
        <w:rPr>
          <w:rFonts w:ascii="Arial Narrow" w:hAnsi="Arial Narrow" w:cs="Arial"/>
          <w:sz w:val="24"/>
          <w:szCs w:val="24"/>
        </w:rPr>
        <w:t>20</w:t>
      </w:r>
      <w:r w:rsidR="0029606A" w:rsidRPr="003E335E">
        <w:rPr>
          <w:rFonts w:ascii="Arial Narrow" w:hAnsi="Arial Narrow" w:cs="Arial"/>
          <w:sz w:val="24"/>
          <w:szCs w:val="24"/>
        </w:rPr>
        <w:t>19</w:t>
      </w:r>
      <w:r w:rsidRPr="003E335E">
        <w:rPr>
          <w:rFonts w:ascii="Arial Narrow" w:hAnsi="Arial Narrow" w:cs="Arial"/>
          <w:sz w:val="24"/>
          <w:szCs w:val="24"/>
        </w:rPr>
        <w:t xml:space="preserve"> r</w:t>
      </w:r>
      <w:r w:rsidR="0029606A" w:rsidRPr="003E335E">
        <w:rPr>
          <w:rFonts w:ascii="Arial Narrow" w:hAnsi="Arial Narrow" w:cs="Arial"/>
          <w:sz w:val="24"/>
          <w:szCs w:val="24"/>
        </w:rPr>
        <w:t>.</w:t>
      </w:r>
      <w:r w:rsidRPr="003E335E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3E335E">
        <w:rPr>
          <w:rFonts w:ascii="Arial Narrow" w:hAnsi="Arial Narrow" w:cs="Arial"/>
          <w:sz w:val="24"/>
          <w:szCs w:val="24"/>
        </w:rPr>
        <w:t>z</w:t>
      </w:r>
      <w:r w:rsidRPr="003E335E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3E335E">
        <w:rPr>
          <w:rFonts w:ascii="Arial Narrow" w:hAnsi="Arial Narrow" w:cs="Arial"/>
          <w:sz w:val="24"/>
          <w:szCs w:val="24"/>
        </w:rPr>
        <w:t>p</w:t>
      </w:r>
      <w:r w:rsidRPr="003E335E">
        <w:rPr>
          <w:rFonts w:ascii="Arial Narrow" w:hAnsi="Arial Narrow" w:cs="Arial"/>
          <w:sz w:val="24"/>
          <w:szCs w:val="24"/>
        </w:rPr>
        <w:t xml:space="preserve">ublicznych </w:t>
      </w:r>
      <w:r w:rsidR="00055006" w:rsidRPr="003E335E">
        <w:rPr>
          <w:rFonts w:ascii="Arial Narrow" w:hAnsi="Arial Narrow" w:cs="Arial"/>
          <w:sz w:val="24"/>
          <w:szCs w:val="24"/>
        </w:rPr>
        <w:t>(</w:t>
      </w:r>
      <w:proofErr w:type="spellStart"/>
      <w:r w:rsidR="00055006" w:rsidRPr="003E335E">
        <w:rPr>
          <w:rFonts w:ascii="Arial Narrow" w:hAnsi="Arial Narrow" w:cs="Arial"/>
          <w:sz w:val="24"/>
          <w:szCs w:val="24"/>
        </w:rPr>
        <w:t>t.j</w:t>
      </w:r>
      <w:proofErr w:type="spellEnd"/>
      <w:r w:rsidR="00055006" w:rsidRPr="003E335E">
        <w:rPr>
          <w:rFonts w:ascii="Arial Narrow" w:hAnsi="Arial Narrow" w:cs="Arial"/>
          <w:sz w:val="24"/>
          <w:szCs w:val="24"/>
        </w:rPr>
        <w:t>. Dz. U. z 2024 poz. 1320)</w:t>
      </w:r>
      <w:r w:rsidR="00BE7BFD" w:rsidRPr="003E335E">
        <w:rPr>
          <w:rFonts w:ascii="Arial Narrow" w:hAnsi="Arial Narrow" w:cs="Arial"/>
          <w:sz w:val="24"/>
          <w:szCs w:val="24"/>
        </w:rPr>
        <w:t xml:space="preserve">, </w:t>
      </w:r>
      <w:r w:rsidR="00D9049C" w:rsidRPr="003E335E">
        <w:rPr>
          <w:rFonts w:ascii="Arial Narrow" w:hAnsi="Arial Narrow" w:cs="Arial"/>
          <w:sz w:val="24"/>
          <w:szCs w:val="24"/>
        </w:rPr>
        <w:t>udostępnia</w:t>
      </w:r>
      <w:r w:rsidR="00BE7BFD" w:rsidRPr="003E335E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3E335E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3E335E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3E335E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3E335E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D9049C" w:rsidRPr="003E335E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D9049C" w:rsidRPr="003E335E">
        <w:rPr>
          <w:rFonts w:ascii="Arial Narrow" w:hAnsi="Arial Narrow" w:cs="Arial"/>
          <w:sz w:val="24"/>
          <w:szCs w:val="24"/>
        </w:rPr>
        <w:t>wraz z wyjaśnieniami</w:t>
      </w:r>
      <w:r w:rsidR="0012774F" w:rsidRPr="003E335E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055006" w:rsidRPr="003E335E" w:rsidTr="002D2275">
        <w:tc>
          <w:tcPr>
            <w:tcW w:w="9356" w:type="dxa"/>
            <w:shd w:val="clear" w:color="auto" w:fill="auto"/>
          </w:tcPr>
          <w:p w:rsidR="00055006" w:rsidRPr="003E335E" w:rsidRDefault="00055006" w:rsidP="002D2275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3E335E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Pytanie nr 1</w:t>
            </w:r>
          </w:p>
          <w:p w:rsidR="00055006" w:rsidRPr="003E335E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>1.Dot. SWZ, Rozdział 7 pkt. 7.2. "Warunki udziału w postępowaniu, Zdolność techniczna lub zawodowa" oraz Rozdział 9 pkt. 9.2. "Wykaz dostaw lub usług":</w:t>
            </w:r>
            <w:r w:rsidR="003E335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E335E">
              <w:rPr>
                <w:rFonts w:ascii="Arial Narrow" w:hAnsi="Arial Narrow" w:cs="Arial"/>
                <w:sz w:val="24"/>
                <w:szCs w:val="24"/>
              </w:rPr>
              <w:t>Zwracamy się z prośbą o poprawienie omyłki pisarskiej, w następujący sposób:</w:t>
            </w:r>
          </w:p>
          <w:p w:rsidR="00055006" w:rsidRPr="003E335E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>- dla zadania 1 min. 134 000,00 zł</w:t>
            </w:r>
          </w:p>
          <w:p w:rsidR="00055006" w:rsidRPr="003E335E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>- dla zadania 2 min. 43 000,00 zł</w:t>
            </w:r>
          </w:p>
          <w:p w:rsidR="00055006" w:rsidRPr="003E335E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>- dla zadania 3 min. 41 000,00 zł</w:t>
            </w:r>
          </w:p>
          <w:p w:rsidR="00055006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>- dla zadania 4 min. 13 000,00 zł</w:t>
            </w:r>
          </w:p>
          <w:p w:rsidR="003E335E" w:rsidRDefault="003E335E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Odpowiedź Zamawiającego:</w:t>
            </w:r>
          </w:p>
          <w:p w:rsidR="00CF6822" w:rsidRPr="003E335E" w:rsidRDefault="00CF6822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w dokumencie SWZ opublikowanym w dniu 22.05.2025 na stronie zamawiającego i na platformie e-propublico.pl w § 7 pkt. 7.2 oraz w  § 9 pkt. 9.2 ma poprawnie wpisane numery zadań (zgodnie z powyższym).</w:t>
            </w:r>
          </w:p>
          <w:p w:rsidR="00055006" w:rsidRPr="003E335E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>2.Dot. SWZ, Rozdział 9 pkt. 9.2. "Wykaz osób":</w:t>
            </w:r>
            <w:r w:rsidR="003E335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E335E">
              <w:rPr>
                <w:rFonts w:ascii="Arial Narrow" w:hAnsi="Arial Narrow" w:cs="Arial"/>
                <w:sz w:val="24"/>
                <w:szCs w:val="24"/>
              </w:rPr>
              <w:t>Czy Zamawiający, w celu dochowania należytej staranności i zabezpieczenia własnych interesów wyrazi zgodę na zmianę zapisów na:</w:t>
            </w:r>
            <w:r w:rsidR="003E335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3E335E">
              <w:rPr>
                <w:rFonts w:ascii="Arial Narrow" w:hAnsi="Arial Narrow" w:cs="Arial"/>
                <w:sz w:val="24"/>
                <w:szCs w:val="24"/>
              </w:rPr>
              <w:t>"Osoby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zamówienia, wystawionym przez producenta lub jego autoryzowanego przedstawiciela- min. 1 osoba.".</w:t>
            </w:r>
          </w:p>
          <w:p w:rsidR="00055006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 xml:space="preserve">W obecnej formie zapisy dopuszczają do złożenia ofert przez firmy legitymujące się certyfikatami wystawionymi przez nieznane organizacje, nie powiązane z producentem, których uprawnienia do przeprowadzania szkoleń nie są w żaden sposób weryfikowalne. Nie można zatem stwierdzić, czy takie szkolenia niosą za sobą nabycie wiedzy technicznej o konkretnym urządzeniu czy też są jedynie dostępnymi </w:t>
            </w:r>
            <w:proofErr w:type="spellStart"/>
            <w:r w:rsidRPr="003E335E">
              <w:rPr>
                <w:rFonts w:ascii="Arial Narrow" w:hAnsi="Arial Narrow" w:cs="Arial"/>
                <w:sz w:val="24"/>
                <w:szCs w:val="24"/>
              </w:rPr>
              <w:t>online</w:t>
            </w:r>
            <w:proofErr w:type="spellEnd"/>
            <w:r w:rsidRPr="003E335E">
              <w:rPr>
                <w:rFonts w:ascii="Arial Narrow" w:hAnsi="Arial Narrow" w:cs="Arial"/>
                <w:sz w:val="24"/>
                <w:szCs w:val="24"/>
              </w:rPr>
              <w:t xml:space="preserve"> platformami, gdzie otrzymuje się certyfikaty dla samego posiadania dokumentu o tym tytule. Zwracamy uwagę Zamawiającego, że wykonywanie serwisu takich urządzeń jak aparat rentgenowski bez posiadania odpowiedniej wiedzy i kwalifikacji może stwarzać poważne zagrożenie dla pacjentów, personelu i samego urządzenia. Serwis wykonywany niewłaściwie naraża również Zamawiającego na wysokie koszty związane z przestojem aparatu. Niestety, na polskim rynku funkcjonują firmy serwisowe legitymujące się takimi właśnie certyfikatami (np. wystawionymi przez tureckie czy indyjskie organizacje wystawiające dokumenty certyfikujące). W obecnej formie wymóg nie stanowi gwarancji, że Wykonawca posiada fachową i pełną wiedzę techniczną konieczną do wykonania zamówienia, gdyż nie wiadomo przez jaką organizację weryfikowane są szkolenia i wystawiane po nich certyfikaty.</w:t>
            </w:r>
          </w:p>
          <w:p w:rsidR="003E335E" w:rsidRDefault="003E335E" w:rsidP="003E335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725FA2" w:rsidRPr="003E335E" w:rsidRDefault="00725FA2" w:rsidP="003E335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87A17">
              <w:rPr>
                <w:rFonts w:ascii="Arial Narrow" w:hAnsi="Arial Narrow" w:cs="Arial"/>
                <w:b/>
                <w:sz w:val="24"/>
                <w:szCs w:val="24"/>
              </w:rPr>
              <w:t>Zamawiający nie wyraża zgody i pozostawia zapisy SWZ i projektu umowy.</w:t>
            </w:r>
          </w:p>
          <w:p w:rsidR="00055006" w:rsidRPr="003E335E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>3.Dot.§1 ust 3 Załącznika nr 11 do SWZ- Projekt umowy dla Zadania 2: Zwracamy się z prośbą o doprecyzowanie zapisu ust. 3 w taki sposób, że Wykonawca nie świadczący serwisu autoryzowanego nadal jest zobowiązany do dysponowania procedurami, zapleczem technicznym i zobowiązany do przestrzegania procedur określonych w art. 63 ustawy o wyrobach medycznych. Proponowany zapis po zmianie:</w:t>
            </w:r>
          </w:p>
          <w:p w:rsidR="00055006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lastRenderedPageBreak/>
              <w:t>"Wykonawca oświadcza, że prowadzi autoryzowany serwis/ nie prowadzi autoryzowanego serwisu[1] producenta, oraz dysponuje określonym przez wytwórcę przedmiotowej aparatury zapleczem technicznym, posiada określone przez wytwórcę instrukcje serwisowe wyrobu sporządzone w sposób zrozumiały oraz odpowiednie procedury i instrukcje do wykonywania czynności określonych w art. 63 ustawy z dnia 7 kwietnia 2022 r. o wyrobach medycznych oraz że wszystkie czynności związane z utrzymaniem urządzeń będą wykonywane zgodnie z zaleceniami producenta, przy użyciu oryginalnych lub zamiennych materiałów eksploatacyjnych i części (jeżeli dotyczy).".</w:t>
            </w:r>
          </w:p>
          <w:p w:rsidR="003E335E" w:rsidRDefault="003E335E" w:rsidP="003E335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725FA2" w:rsidRPr="003E335E" w:rsidRDefault="00725FA2" w:rsidP="00725FA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87A17">
              <w:rPr>
                <w:rFonts w:ascii="Arial Narrow" w:hAnsi="Arial Narrow" w:cs="Arial"/>
                <w:b/>
                <w:sz w:val="24"/>
                <w:szCs w:val="24"/>
              </w:rPr>
              <w:t>Zamawiający nie wyraża zgody i pozostawia zapisy SWZ i projektu umowy.</w:t>
            </w:r>
          </w:p>
          <w:p w:rsidR="00055006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>4.Dot.§4 ust. 5Załącznika nr 11 do SWZ- Projekt umowy dla Zadania 2: Ze względu na to, że usługa napraw wymaga wcześniejszej akceptacji kalkulacji cenowej przez Zamawiającego zwracamy się z prośbą o zmianę i jednocześnie ujednolicenie zapisów Umowy w następujący sposób: "Wykonawca zobowiązany jest do wykonania naprawy urządzenia, niewymagającej wymiany części w terminie do 3 dni roboczych, natomiast w przypadku konieczności naprawy urządzenia z wykorzystaniem części zamiennej w terminie do 5 dni roboczych od otrzymania przez Wykonawcę akceptacji kalkulacji cenowej przez Zamawiającego, przy czym sporządzenie kalkulacji cenowej musi nastąpić w ciągu 2 dni roboczych od zgłoszenia telefonicznego"</w:t>
            </w:r>
          </w:p>
          <w:p w:rsidR="003E335E" w:rsidRDefault="003E335E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725FA2" w:rsidRDefault="00725FA2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wyraża zgodę.</w:t>
            </w:r>
          </w:p>
          <w:p w:rsidR="00055006" w:rsidRPr="003E335E" w:rsidRDefault="00725FA2" w:rsidP="00725FA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W dniu dzisiejszym Zamawiający prześle na stronę zamawiającego i na platformę e-propublico.pl uaktualniony projekt umowy.</w:t>
            </w:r>
          </w:p>
          <w:p w:rsidR="00055006" w:rsidRPr="003E335E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>5.Dot.§5 ust. 4Załącznika nr 11 do SWZ- Projekt umowy dla Zadania 2: Zwracamy się z prośbą o zmianę zapisów §5 ust. 4 w następujący sposób: "Jeżeli okoliczności i rodzaj usterki będą tego wymagały naprawa poprzedzona będzie diagnostyką i oszacowaniem kosztów naprawy z wykazem wszystkich usterek do usunięcia wraz z zestawieniem części niezbędnych do naprawy oraz określeniem przyczyn uszkodzenia. W przypadku możliwości naprawy w trakcie wizyty diagnostycznej, po akceptacji jednej z osób upoważnionych (wskazanych w § 7), płatność nastąpi zgodnie z zasadami dotyczącymi naprawy.".</w:t>
            </w:r>
          </w:p>
          <w:p w:rsidR="00055006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>Prośbę motywujemy tym, że osobna wizyta diagnostyczna jest również kosztem ze strony Wykonawcy, wymaga zaplanowania wizyty inżyniera i rozliczenia jego czasu pracy i podróży- jest traktowana i wyceniana jako usługa. Ponadto taka wizyta nie musi być konieczna w każdym przypadku.</w:t>
            </w:r>
          </w:p>
          <w:p w:rsidR="00725FA2" w:rsidRDefault="00725FA2" w:rsidP="003E335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3E335E" w:rsidRDefault="003E335E" w:rsidP="003E335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176D4A" w:rsidRDefault="00176D4A" w:rsidP="00176D4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wyraża zgody i pozostawia zapisy SWZ i projektu umowy.</w:t>
            </w:r>
          </w:p>
          <w:p w:rsidR="00055006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>6.Zwracamy się z prośbą o zmianę terminu płatności z 60 dni na 30 dni licząc od dnia dostarczenia prawidłowo wystawionej faktury.</w:t>
            </w:r>
          </w:p>
          <w:p w:rsidR="003E335E" w:rsidRDefault="003E335E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2D2275" w:rsidRPr="003E335E" w:rsidRDefault="002D2275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wyraża zgody i pozostawia zapisy SWZ i projektu umowy.</w:t>
            </w:r>
          </w:p>
          <w:p w:rsidR="00055006" w:rsidRPr="003E335E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>7.Mając na względnie miarkowanie kar umownych, zwracamy się z prośbą do Zamawiającego o obniżenie wysokości kar umownych określonych w §9 ust. 1 pkt. 3, 4 i 5 projektu umowy dla Zadania nr 2 (Załącznik nr 11 do SWZ) z 1% na 0,5%.</w:t>
            </w:r>
          </w:p>
          <w:p w:rsidR="003E335E" w:rsidRDefault="003E335E" w:rsidP="003E335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2D2275" w:rsidRPr="003E335E" w:rsidRDefault="002D2275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wyraża zgody i pozostawia zapisy SWZ i projektu umowy.</w:t>
            </w:r>
          </w:p>
          <w:p w:rsidR="00055006" w:rsidRPr="003E335E" w:rsidRDefault="00055006" w:rsidP="002D2275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055006" w:rsidRPr="003E335E" w:rsidTr="002D2275">
        <w:tc>
          <w:tcPr>
            <w:tcW w:w="9356" w:type="dxa"/>
            <w:shd w:val="clear" w:color="auto" w:fill="auto"/>
          </w:tcPr>
          <w:p w:rsidR="00055006" w:rsidRPr="003E335E" w:rsidRDefault="00055006" w:rsidP="002D2275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3E335E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2</w:t>
            </w:r>
          </w:p>
          <w:p w:rsidR="00055006" w:rsidRPr="003E335E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>Pytanie nr 1</w:t>
            </w:r>
          </w:p>
          <w:p w:rsidR="00055006" w:rsidRPr="003E335E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>Dotyczy Zadań nr 1, 3, 4</w:t>
            </w:r>
          </w:p>
          <w:p w:rsidR="00055006" w:rsidRPr="003E335E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 xml:space="preserve">Czy w trosce o najwyższą jakość wykonywanych usług Zamawiający w Zadaniach nr 1, 3, 4będzie wymagał od wykonawców: </w:t>
            </w:r>
          </w:p>
          <w:p w:rsidR="00055006" w:rsidRPr="003E335E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 xml:space="preserve">1) dysponowania aktualną autoryzacją producenta sprzętu będącego przedmiotem zamówienia, lub </w:t>
            </w:r>
          </w:p>
          <w:p w:rsidR="00055006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>2) dysponowania aktualną autoryzacją innego producenta aparatury medycznej wykorzystywanej w diagnostyce obrazowej wraz z wdrożonym Systemem Zarządzania Jakością zgodnym z wymaganiami normy ISO 13485:2016 w zakresie dystrybucji, instalowania oraz serwisu aktywnych wyrobów medycznych do obrazowania?</w:t>
            </w:r>
          </w:p>
          <w:p w:rsidR="003E335E" w:rsidRDefault="003E335E" w:rsidP="003E335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2D2275" w:rsidRPr="003E335E" w:rsidRDefault="002D2275" w:rsidP="003E335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wymaga</w:t>
            </w:r>
            <w:r w:rsidR="00176D4A">
              <w:rPr>
                <w:rFonts w:ascii="Arial Narrow" w:hAnsi="Arial Narrow" w:cs="Arial"/>
                <w:b/>
                <w:sz w:val="24"/>
                <w:szCs w:val="24"/>
              </w:rPr>
              <w:t xml:space="preserve"> od Wykonawcy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dysponowania aktualną autoryzacją producenta lub firmy upoważnionej przez producenta sprzętu będącego przedmiotem zamówienia.</w:t>
            </w:r>
          </w:p>
          <w:p w:rsidR="00055006" w:rsidRPr="003E335E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>Pytanie nr 2</w:t>
            </w:r>
          </w:p>
          <w:p w:rsidR="00055006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 xml:space="preserve">Prosimy Zamawiającego o potwierdzenie iż wymagać będzie od wykonawców uwzględnienia w cenie </w:t>
            </w:r>
            <w:r w:rsidRPr="003E335E">
              <w:rPr>
                <w:rFonts w:ascii="Arial Narrow" w:hAnsi="Arial Narrow" w:cs="Arial"/>
                <w:sz w:val="24"/>
                <w:szCs w:val="24"/>
              </w:rPr>
              <w:lastRenderedPageBreak/>
              <w:t>przeglądu kosztu części podlegających okresowej wymianie niezbędnych do wykonania przeglądu technicznego zgodnie z zaleceniami producenta.</w:t>
            </w:r>
          </w:p>
          <w:p w:rsidR="003E335E" w:rsidRDefault="003E335E" w:rsidP="003E335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2D2275" w:rsidRPr="003E335E" w:rsidRDefault="002D2275" w:rsidP="003E335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potwierdza, że wymaga od Wykonawcy </w:t>
            </w:r>
            <w:r w:rsidR="00D75C0F">
              <w:rPr>
                <w:rFonts w:ascii="Arial Narrow" w:hAnsi="Arial Narrow" w:cs="Arial"/>
                <w:b/>
                <w:sz w:val="24"/>
                <w:szCs w:val="24"/>
              </w:rPr>
              <w:t xml:space="preserve">uwzględnienia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>kosztów wymiany części w cenie przeglądów technicznych zgodnie z zaleceniami producenta.</w:t>
            </w:r>
          </w:p>
          <w:p w:rsidR="00055006" w:rsidRPr="003E335E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>Pytanie nr 3</w:t>
            </w:r>
          </w:p>
          <w:p w:rsidR="00055006" w:rsidRPr="003E335E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>Dotyczy Zadania nr 2; § 5 ust 7-9 projektu umowy</w:t>
            </w:r>
          </w:p>
          <w:p w:rsidR="00055006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>Prosimy Zamawiającego o potwierdzenie iż w zakresie Zadania nr 2, "nielimitowana" wymiana wszystkich uszkodzonych części zamiennych włącznie z lampą rentgenowską, będzie następowała również po przedstawieniu do akceptacji oddzielnej wyceny oraz na podstawie osobnej FV?</w:t>
            </w:r>
          </w:p>
          <w:p w:rsidR="003E335E" w:rsidRDefault="003E335E" w:rsidP="003E335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D75C0F" w:rsidRPr="003E335E" w:rsidRDefault="00D75C0F" w:rsidP="003E335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Wymiana wszystkich uszkodzonych części zamiennych </w:t>
            </w:r>
            <w:r w:rsidR="00176D4A">
              <w:rPr>
                <w:rFonts w:ascii="Arial Narrow" w:hAnsi="Arial Narrow" w:cs="Arial"/>
                <w:b/>
                <w:sz w:val="24"/>
                <w:szCs w:val="24"/>
              </w:rPr>
              <w:t>będzie możliwa jedynie po akceptacji kosztorysu przez Zamawiającego i na podstawie osobnej faktury.</w:t>
            </w:r>
          </w:p>
          <w:p w:rsidR="00055006" w:rsidRPr="003E335E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>Pytanie nr 4</w:t>
            </w:r>
          </w:p>
          <w:p w:rsidR="00055006" w:rsidRPr="003E335E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>Dotyczy Zadania nr 2</w:t>
            </w:r>
          </w:p>
          <w:p w:rsidR="00055006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 xml:space="preserve">Prosimy Zamawiającego o potwierdzenie że wymagać będzie od wykonawcy realizacji usługi przeglądu technicznego zgodnie z zaleceniami producenta. </w:t>
            </w:r>
          </w:p>
          <w:p w:rsidR="003E335E" w:rsidRDefault="003E335E" w:rsidP="003E335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725FA2" w:rsidRPr="003E335E" w:rsidRDefault="00725FA2" w:rsidP="003E335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Tak Zamawiający wymaga od Wykonawcy wykonania usługi przeglądu technicznego zgodnie z zaleceniami producenta.</w:t>
            </w:r>
          </w:p>
          <w:p w:rsidR="00055006" w:rsidRPr="003E335E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>Pytanie nr 5</w:t>
            </w:r>
          </w:p>
          <w:p w:rsidR="00055006" w:rsidRPr="003E335E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>Dotyczy Zadania nr 2</w:t>
            </w:r>
          </w:p>
          <w:p w:rsidR="00055006" w:rsidRPr="003E335E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>Czy Zamawiający będzie wymagał od Wykonawcy posiadania autoryzacji producenta lub dysponowania kluczami i/lub kodami serwisowymi potwierdzonymi umową licencyjną w zakresie umożliwiającym pełną realizację przedmiotu zamówienia zgodnie z zaleceniami producenta?</w:t>
            </w:r>
          </w:p>
          <w:p w:rsidR="003E335E" w:rsidRDefault="003E335E" w:rsidP="003E335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055006" w:rsidRPr="00A134A3" w:rsidRDefault="00725FA2" w:rsidP="00A134A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wymaga</w:t>
            </w:r>
            <w:r w:rsidR="00176D4A">
              <w:rPr>
                <w:rFonts w:ascii="Arial Narrow" w:hAnsi="Arial Narrow" w:cs="Arial"/>
                <w:b/>
                <w:sz w:val="24"/>
                <w:szCs w:val="24"/>
              </w:rPr>
              <w:t xml:space="preserve"> od Wykonawcy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dysponowania aktualną autoryzacją producenta lub firmy upoważnionej przez producenta sprzętu będącego przedmiotem zamówienia.</w:t>
            </w:r>
          </w:p>
        </w:tc>
      </w:tr>
      <w:tr w:rsidR="00055006" w:rsidRPr="003E335E" w:rsidTr="002D2275">
        <w:tc>
          <w:tcPr>
            <w:tcW w:w="9356" w:type="dxa"/>
            <w:shd w:val="clear" w:color="auto" w:fill="auto"/>
          </w:tcPr>
          <w:p w:rsidR="00055006" w:rsidRPr="00725FA2" w:rsidRDefault="00055006" w:rsidP="002D2275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725FA2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3</w:t>
            </w:r>
          </w:p>
          <w:p w:rsidR="00055006" w:rsidRPr="003E335E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>Pytanie 1</w:t>
            </w:r>
          </w:p>
          <w:p w:rsidR="00055006" w:rsidRPr="003E335E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 xml:space="preserve">Dotyczy wzoru umowy w § 1 </w:t>
            </w:r>
            <w:proofErr w:type="spellStart"/>
            <w:r w:rsidRPr="003E335E">
              <w:rPr>
                <w:rFonts w:ascii="Arial Narrow" w:hAnsi="Arial Narrow" w:cs="Arial"/>
                <w:sz w:val="24"/>
                <w:szCs w:val="24"/>
              </w:rPr>
              <w:t>pkt</w:t>
            </w:r>
            <w:proofErr w:type="spellEnd"/>
            <w:r w:rsidRPr="003E335E">
              <w:rPr>
                <w:rFonts w:ascii="Arial Narrow" w:hAnsi="Arial Narrow" w:cs="Arial"/>
                <w:sz w:val="24"/>
                <w:szCs w:val="24"/>
              </w:rPr>
              <w:t xml:space="preserve"> 11 </w:t>
            </w:r>
          </w:p>
          <w:p w:rsidR="00055006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 xml:space="preserve">W związku z obowiązującą stawką podatku VAT 23 % na testy specjalistyczne, zwracamy się z prośbą o utworzenie oddzielnej pozycji w formularzu cenowym lub wykreślenie zapisu.   </w:t>
            </w:r>
          </w:p>
          <w:p w:rsidR="003E335E" w:rsidRDefault="003E335E" w:rsidP="003E335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604181" w:rsidRPr="003E335E" w:rsidRDefault="00604181" w:rsidP="003E335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wyraża zgody.</w:t>
            </w:r>
          </w:p>
          <w:p w:rsidR="00055006" w:rsidRPr="003E335E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>Pytanie 2</w:t>
            </w:r>
          </w:p>
          <w:p w:rsidR="00055006" w:rsidRPr="003E335E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 xml:space="preserve">Dotyczy wzoru umowy w § 2 </w:t>
            </w:r>
            <w:proofErr w:type="spellStart"/>
            <w:r w:rsidRPr="003E335E">
              <w:rPr>
                <w:rFonts w:ascii="Arial Narrow" w:hAnsi="Arial Narrow" w:cs="Arial"/>
                <w:sz w:val="24"/>
                <w:szCs w:val="24"/>
              </w:rPr>
              <w:t>pkt</w:t>
            </w:r>
            <w:proofErr w:type="spellEnd"/>
            <w:r w:rsidRPr="003E335E">
              <w:rPr>
                <w:rFonts w:ascii="Arial Narrow" w:hAnsi="Arial Narrow" w:cs="Arial"/>
                <w:sz w:val="24"/>
                <w:szCs w:val="24"/>
              </w:rPr>
              <w:t xml:space="preserve"> 7 </w:t>
            </w:r>
          </w:p>
          <w:p w:rsidR="00055006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>Zwracamy się z prośbą o wyrażenie zgody na 30 dniowy termin płatności licząc od dnia otrzymania faktury przez Zamawiającego?</w:t>
            </w:r>
          </w:p>
          <w:p w:rsidR="003E335E" w:rsidRDefault="003E335E" w:rsidP="003E335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604181" w:rsidRPr="003E335E" w:rsidRDefault="00604181" w:rsidP="003E335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wyraża zgody i pozostawia zapisy SWZ.</w:t>
            </w:r>
          </w:p>
          <w:p w:rsidR="00055006" w:rsidRPr="003E335E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>Pytanie 3</w:t>
            </w:r>
          </w:p>
          <w:p w:rsidR="00055006" w:rsidRPr="003E335E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 xml:space="preserve">Dotyczy wzoru umowy w § 4 </w:t>
            </w:r>
            <w:proofErr w:type="spellStart"/>
            <w:r w:rsidRPr="003E335E">
              <w:rPr>
                <w:rFonts w:ascii="Arial Narrow" w:hAnsi="Arial Narrow" w:cs="Arial"/>
                <w:sz w:val="24"/>
                <w:szCs w:val="24"/>
              </w:rPr>
              <w:t>pkt</w:t>
            </w:r>
            <w:proofErr w:type="spellEnd"/>
            <w:r w:rsidRPr="003E335E">
              <w:rPr>
                <w:rFonts w:ascii="Arial Narrow" w:hAnsi="Arial Narrow" w:cs="Arial"/>
                <w:sz w:val="24"/>
                <w:szCs w:val="24"/>
              </w:rPr>
              <w:t xml:space="preserve"> 2</w:t>
            </w:r>
          </w:p>
          <w:p w:rsidR="00055006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>Zwracamy się z prośbą o wydłużenie terminu do 7 dni roboczych w przypadku konieczności wykonania przeglądu bez ustalenia wcześniejszego terminu, od otrzymania zlecenia w formie faksu/e-maila.</w:t>
            </w:r>
          </w:p>
          <w:p w:rsidR="003E335E" w:rsidRDefault="003E335E" w:rsidP="003E335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604181" w:rsidRPr="003E335E" w:rsidRDefault="00604181" w:rsidP="003E335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wyraża zgody i pozostawia zapisy SWZ</w:t>
            </w:r>
          </w:p>
          <w:p w:rsidR="00055006" w:rsidRPr="003E335E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>Pytanie 4</w:t>
            </w:r>
          </w:p>
          <w:p w:rsidR="00055006" w:rsidRPr="003E335E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 xml:space="preserve">Dotyczy wzoru umowy w § 4 </w:t>
            </w:r>
            <w:proofErr w:type="spellStart"/>
            <w:r w:rsidRPr="003E335E">
              <w:rPr>
                <w:rFonts w:ascii="Arial Narrow" w:hAnsi="Arial Narrow" w:cs="Arial"/>
                <w:sz w:val="24"/>
                <w:szCs w:val="24"/>
              </w:rPr>
              <w:t>pkt</w:t>
            </w:r>
            <w:proofErr w:type="spellEnd"/>
            <w:r w:rsidRPr="003E335E">
              <w:rPr>
                <w:rFonts w:ascii="Arial Narrow" w:hAnsi="Arial Narrow" w:cs="Arial"/>
                <w:sz w:val="24"/>
                <w:szCs w:val="24"/>
              </w:rPr>
              <w:t xml:space="preserve"> 4</w:t>
            </w:r>
          </w:p>
          <w:p w:rsidR="00055006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>Zwracamy się z prośbą o wydłużenie czasu podjęcia czynności związanych z naprawą do 4 dni od otrzymania przez Wykonawcę akceptacji kalkulacji cenowej przez Zamawiającego oraz terminu sporządzenia kalkulacji cenowej do 7 dni roboczych od zgłoszenia telefonicznego.</w:t>
            </w:r>
          </w:p>
          <w:p w:rsidR="003E335E" w:rsidRPr="003E335E" w:rsidRDefault="003E335E" w:rsidP="003E335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87A17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687A17" w:rsidRPr="003E335E" w:rsidRDefault="00687A17" w:rsidP="00687A1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wyraża zgody i pozostawia zapisy SWZ i aktualnego projektu umowy.</w:t>
            </w:r>
          </w:p>
          <w:p w:rsidR="003E335E" w:rsidRPr="003E335E" w:rsidRDefault="003E335E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055006" w:rsidRPr="003E335E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055006" w:rsidRPr="003E335E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>Pytanie 5</w:t>
            </w:r>
          </w:p>
          <w:p w:rsidR="00055006" w:rsidRPr="003E335E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 xml:space="preserve">Dotyczy wzoru umowy w § 4 </w:t>
            </w:r>
            <w:proofErr w:type="spellStart"/>
            <w:r w:rsidRPr="003E335E">
              <w:rPr>
                <w:rFonts w:ascii="Arial Narrow" w:hAnsi="Arial Narrow" w:cs="Arial"/>
                <w:sz w:val="24"/>
                <w:szCs w:val="24"/>
              </w:rPr>
              <w:t>pkt</w:t>
            </w:r>
            <w:proofErr w:type="spellEnd"/>
            <w:r w:rsidRPr="003E335E">
              <w:rPr>
                <w:rFonts w:ascii="Arial Narrow" w:hAnsi="Arial Narrow" w:cs="Arial"/>
                <w:sz w:val="24"/>
                <w:szCs w:val="24"/>
              </w:rPr>
              <w:t xml:space="preserve"> 5</w:t>
            </w:r>
          </w:p>
          <w:p w:rsidR="00055006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>Zwracamy się z prośbą o wydłużenie terminu naprawy urządzenia z wykorzystaniem części zamiennej do 8 dni roboczych od momentu jej zgłoszenia.</w:t>
            </w:r>
          </w:p>
          <w:p w:rsidR="003E335E" w:rsidRPr="00A134A3" w:rsidRDefault="003E335E" w:rsidP="003E335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87A17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687A17" w:rsidRPr="003E335E" w:rsidRDefault="00687A17" w:rsidP="00687A1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wyraża zgody i pozostawia zapisy SWZ i aktualnego projektu umowy.</w:t>
            </w:r>
          </w:p>
          <w:p w:rsidR="00055006" w:rsidRPr="003E335E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>Pytanie 6</w:t>
            </w:r>
          </w:p>
          <w:p w:rsidR="00055006" w:rsidRPr="003E335E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 xml:space="preserve">Dotyczy wzoru umowy w § 5 </w:t>
            </w:r>
            <w:proofErr w:type="spellStart"/>
            <w:r w:rsidRPr="003E335E">
              <w:rPr>
                <w:rFonts w:ascii="Arial Narrow" w:hAnsi="Arial Narrow" w:cs="Arial"/>
                <w:sz w:val="24"/>
                <w:szCs w:val="24"/>
              </w:rPr>
              <w:t>pkt</w:t>
            </w:r>
            <w:proofErr w:type="spellEnd"/>
            <w:r w:rsidRPr="003E335E">
              <w:rPr>
                <w:rFonts w:ascii="Arial Narrow" w:hAnsi="Arial Narrow" w:cs="Arial"/>
                <w:sz w:val="24"/>
                <w:szCs w:val="24"/>
              </w:rPr>
              <w:t xml:space="preserve"> 4,5</w:t>
            </w:r>
          </w:p>
          <w:p w:rsidR="00055006" w:rsidRDefault="00055006" w:rsidP="0060418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 xml:space="preserve">Zwracamy się z prośbą o ujednolicenie zapisów w w/w punktach oraz wyjaśnienie w jaki sposób będą rozliczane koszty diagnostyki. Czy zgodnie z zapisem w </w:t>
            </w:r>
            <w:proofErr w:type="spellStart"/>
            <w:r w:rsidRPr="003E335E">
              <w:rPr>
                <w:rFonts w:ascii="Arial Narrow" w:hAnsi="Arial Narrow" w:cs="Arial"/>
                <w:sz w:val="24"/>
                <w:szCs w:val="24"/>
              </w:rPr>
              <w:t>pkt</w:t>
            </w:r>
            <w:proofErr w:type="spellEnd"/>
            <w:r w:rsidRPr="003E335E">
              <w:rPr>
                <w:rFonts w:ascii="Arial Narrow" w:hAnsi="Arial Narrow" w:cs="Arial"/>
                <w:sz w:val="24"/>
                <w:szCs w:val="24"/>
              </w:rPr>
              <w:t xml:space="preserve"> 5 - przed przystąpieniem do usługi należy przedstawić kosztorys diagnostyki, czy zgodnie z </w:t>
            </w:r>
            <w:proofErr w:type="spellStart"/>
            <w:r w:rsidRPr="003E335E">
              <w:rPr>
                <w:rFonts w:ascii="Arial Narrow" w:hAnsi="Arial Narrow" w:cs="Arial"/>
                <w:sz w:val="24"/>
                <w:szCs w:val="24"/>
              </w:rPr>
              <w:t>pkt</w:t>
            </w:r>
            <w:proofErr w:type="spellEnd"/>
            <w:r w:rsidRPr="003E335E">
              <w:rPr>
                <w:rFonts w:ascii="Arial Narrow" w:hAnsi="Arial Narrow" w:cs="Arial"/>
                <w:sz w:val="24"/>
                <w:szCs w:val="24"/>
              </w:rPr>
              <w:t xml:space="preserve"> 4 koszty diagnostyki będą uwzględnione w ofercie na naprawę bądź rozliczone według roboczogodzin w przypadku możliwości naprawy w trakcie wykonywania diagnostyki ? </w:t>
            </w:r>
          </w:p>
          <w:p w:rsidR="00604181" w:rsidRDefault="00604181" w:rsidP="0060418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604181" w:rsidRPr="00604181" w:rsidRDefault="00604181" w:rsidP="0060418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Koszty diagnostyki będą uwzględnione w ofercie na naprawę według roboczogodzin.</w:t>
            </w:r>
          </w:p>
          <w:p w:rsidR="00055006" w:rsidRPr="003E335E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>Pytanie 7</w:t>
            </w:r>
          </w:p>
          <w:p w:rsidR="00055006" w:rsidRPr="003E335E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 xml:space="preserve">Dotyczy wzoru umowy w § 9 </w:t>
            </w:r>
            <w:proofErr w:type="spellStart"/>
            <w:r w:rsidRPr="003E335E">
              <w:rPr>
                <w:rFonts w:ascii="Arial Narrow" w:hAnsi="Arial Narrow" w:cs="Arial"/>
                <w:sz w:val="24"/>
                <w:szCs w:val="24"/>
              </w:rPr>
              <w:t>pkt</w:t>
            </w:r>
            <w:proofErr w:type="spellEnd"/>
            <w:r w:rsidRPr="003E335E">
              <w:rPr>
                <w:rFonts w:ascii="Arial Narrow" w:hAnsi="Arial Narrow" w:cs="Arial"/>
                <w:sz w:val="24"/>
                <w:szCs w:val="24"/>
              </w:rPr>
              <w:t xml:space="preserve"> 1.3)</w:t>
            </w:r>
          </w:p>
          <w:p w:rsidR="00055006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>Zwracamy się z prośbą o wykreślenie lub zmniejszenie kary do 0,2 % wartości brutto danej naprawy za każdy dzień zwłoki w przypadku zwłoki lub niesporządzenia kalkulacji cenowej naprawy na zgłoszenie w terminie określonym w § 4 ust. 4.</w:t>
            </w:r>
          </w:p>
          <w:p w:rsidR="003E335E" w:rsidRDefault="003E335E" w:rsidP="003E335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A134A3" w:rsidRPr="003E335E" w:rsidRDefault="00A134A3" w:rsidP="003E335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wyraża zgody i pozostawia zapisy SWZ i projektu umowy.</w:t>
            </w:r>
          </w:p>
          <w:p w:rsidR="00055006" w:rsidRPr="003E335E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>Pytanie 8</w:t>
            </w:r>
          </w:p>
          <w:p w:rsidR="00055006" w:rsidRPr="003E335E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 xml:space="preserve">Dotyczy wzoru umowy w § 9 </w:t>
            </w:r>
            <w:proofErr w:type="spellStart"/>
            <w:r w:rsidRPr="003E335E">
              <w:rPr>
                <w:rFonts w:ascii="Arial Narrow" w:hAnsi="Arial Narrow" w:cs="Arial"/>
                <w:sz w:val="24"/>
                <w:szCs w:val="24"/>
              </w:rPr>
              <w:t>pkt</w:t>
            </w:r>
            <w:proofErr w:type="spellEnd"/>
            <w:r w:rsidRPr="003E335E">
              <w:rPr>
                <w:rFonts w:ascii="Arial Narrow" w:hAnsi="Arial Narrow" w:cs="Arial"/>
                <w:sz w:val="24"/>
                <w:szCs w:val="24"/>
              </w:rPr>
              <w:t xml:space="preserve"> 1.4)</w:t>
            </w:r>
          </w:p>
          <w:p w:rsidR="00055006" w:rsidRPr="003E335E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 xml:space="preserve">Zwracamy się z prośbą o wykreślenie lub zmniejszenie kary do 0,2% wartości brutto danego przeglądu/naprawy za każdy dzień zwłoki, jednak nie więcej niż 10% wartości brutto umowy w przypadku zwłoki lub braku reakcji serwisu na zgłoszenie awarii w terminie określonym </w:t>
            </w:r>
          </w:p>
          <w:p w:rsidR="00055006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lastRenderedPageBreak/>
              <w:t>w § 4 ust. 4.</w:t>
            </w:r>
          </w:p>
          <w:p w:rsidR="003E335E" w:rsidRDefault="003E335E" w:rsidP="003E335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A134A3" w:rsidRPr="003E335E" w:rsidRDefault="00A134A3" w:rsidP="00A134A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wyraża zgody i pozostawia zapisy SWZ i projektu umowy.</w:t>
            </w:r>
          </w:p>
          <w:p w:rsidR="00055006" w:rsidRPr="003E335E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>Pytanie 9</w:t>
            </w:r>
          </w:p>
          <w:p w:rsidR="00055006" w:rsidRPr="003E335E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 xml:space="preserve">Dotyczy wzoru umowy w § 9 </w:t>
            </w:r>
            <w:proofErr w:type="spellStart"/>
            <w:r w:rsidRPr="003E335E">
              <w:rPr>
                <w:rFonts w:ascii="Arial Narrow" w:hAnsi="Arial Narrow" w:cs="Arial"/>
                <w:sz w:val="24"/>
                <w:szCs w:val="24"/>
              </w:rPr>
              <w:t>pkt</w:t>
            </w:r>
            <w:proofErr w:type="spellEnd"/>
            <w:r w:rsidRPr="003E335E">
              <w:rPr>
                <w:rFonts w:ascii="Arial Narrow" w:hAnsi="Arial Narrow" w:cs="Arial"/>
                <w:sz w:val="24"/>
                <w:szCs w:val="24"/>
              </w:rPr>
              <w:t xml:space="preserve"> 2</w:t>
            </w:r>
          </w:p>
          <w:p w:rsidR="00055006" w:rsidRPr="003E335E" w:rsidRDefault="00055006" w:rsidP="002D22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sz w:val="24"/>
                <w:szCs w:val="24"/>
              </w:rPr>
              <w:t>Zwracamy się z prośbą o zmniejszenie łącznej maksymalnej wysokości wszystkich kar umownych do 10% wynagrodzenia.</w:t>
            </w:r>
          </w:p>
          <w:p w:rsidR="003E335E" w:rsidRDefault="003E335E" w:rsidP="003E335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E335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A134A3" w:rsidRPr="003E335E" w:rsidRDefault="00A134A3" w:rsidP="00A134A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nie wyraża zgody i pozostawia zapisy SWZ i projektu umowy.</w:t>
            </w:r>
          </w:p>
          <w:p w:rsidR="00A134A3" w:rsidRPr="003E335E" w:rsidRDefault="00A134A3" w:rsidP="003E335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</w:p>
          <w:p w:rsidR="00055006" w:rsidRPr="003E335E" w:rsidRDefault="00055006" w:rsidP="002D2275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3E335E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3E335E">
        <w:rPr>
          <w:rFonts w:ascii="Arial Narrow" w:hAnsi="Arial Narrow" w:cs="Arial"/>
          <w:sz w:val="24"/>
          <w:szCs w:val="24"/>
        </w:rPr>
        <w:t>Zamawiający</w:t>
      </w:r>
    </w:p>
    <w:p w:rsidR="00DD5A1F" w:rsidRDefault="00DD5A1F" w:rsidP="00DD5A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5A1F" w:rsidRDefault="00DD5A1F" w:rsidP="00DD5A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5A1F" w:rsidRDefault="00DD5A1F" w:rsidP="00DD5A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5A1F" w:rsidRDefault="00DD5A1F" w:rsidP="00DD5A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5A1F" w:rsidRDefault="00DD5A1F" w:rsidP="00DD5A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5A1F" w:rsidRDefault="00DD5A1F" w:rsidP="00DD5A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5A1F" w:rsidRDefault="00DD5A1F" w:rsidP="00DD5A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5A1F" w:rsidRDefault="00DD5A1F" w:rsidP="00DD5A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5A1F" w:rsidRDefault="00DD5A1F" w:rsidP="00DD5A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5A1F" w:rsidRDefault="00DD5A1F" w:rsidP="00DD5A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5A1F" w:rsidRDefault="00DD5A1F" w:rsidP="00DD5A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5A1F" w:rsidRDefault="00DD5A1F" w:rsidP="00DD5A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5A1F" w:rsidRDefault="00DD5A1F" w:rsidP="00DD5A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5A1F" w:rsidRDefault="00DD5A1F" w:rsidP="00DD5A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5A1F" w:rsidRDefault="00DD5A1F" w:rsidP="00DD5A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5A1F" w:rsidRDefault="00DD5A1F" w:rsidP="00DD5A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5A1F" w:rsidRDefault="00DD5A1F" w:rsidP="00DD5A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5A1F" w:rsidRDefault="00DD5A1F" w:rsidP="00DD5A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5A1F" w:rsidRDefault="00DD5A1F" w:rsidP="00DD5A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5A1F" w:rsidRDefault="00DD5A1F" w:rsidP="00DD5A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5A1F" w:rsidRDefault="00DD5A1F" w:rsidP="00DD5A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5A1F" w:rsidRDefault="00DD5A1F" w:rsidP="00DD5A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5A1F" w:rsidRDefault="00DD5A1F" w:rsidP="00DD5A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5A1F" w:rsidRDefault="00DD5A1F" w:rsidP="00DD5A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5A1F" w:rsidRDefault="00DD5A1F" w:rsidP="00DD5A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D5A1F" w:rsidRDefault="00DD5A1F" w:rsidP="00DD5A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egz. na 4 ark.</w:t>
      </w:r>
    </w:p>
    <w:p w:rsidR="00DD5A1F" w:rsidRDefault="00DD5A1F" w:rsidP="00DD5A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>
        <w:rPr>
          <w:rFonts w:ascii="Arial Narrow" w:hAnsi="Arial Narrow"/>
          <w:sz w:val="18"/>
          <w:szCs w:val="20"/>
        </w:rPr>
        <w:t xml:space="preserve">Egz. 1 – a/a kancelaria  </w:t>
      </w:r>
    </w:p>
    <w:p w:rsidR="00DD5A1F" w:rsidRDefault="00DD5A1F" w:rsidP="00DD5A1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>
        <w:rPr>
          <w:rFonts w:ascii="Arial Narrow" w:hAnsi="Arial Narrow"/>
          <w:sz w:val="18"/>
          <w:szCs w:val="20"/>
        </w:rPr>
        <w:t>int</w:t>
      </w:r>
      <w:proofErr w:type="spellEnd"/>
      <w:r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>
        <w:rPr>
          <w:rFonts w:ascii="Arial Narrow" w:hAnsi="Arial Narrow"/>
          <w:sz w:val="18"/>
          <w:szCs w:val="18"/>
        </w:rPr>
        <w:t>SZPubl</w:t>
      </w:r>
      <w:proofErr w:type="spellEnd"/>
      <w:r>
        <w:rPr>
          <w:rFonts w:ascii="Arial Narrow" w:hAnsi="Arial Narrow"/>
          <w:sz w:val="18"/>
          <w:szCs w:val="18"/>
        </w:rPr>
        <w:t>. T2612 B5</w:t>
      </w:r>
    </w:p>
    <w:p w:rsidR="00DD5A1F" w:rsidRDefault="00DD5A1F" w:rsidP="00DD5A1F">
      <w:pPr>
        <w:rPr>
          <w:rFonts w:cstheme="minorBidi"/>
          <w:sz w:val="18"/>
        </w:rPr>
      </w:pPr>
      <w:r>
        <w:rPr>
          <w:rFonts w:ascii="Arial Narrow" w:hAnsi="Arial Narrow"/>
          <w:sz w:val="18"/>
        </w:rPr>
        <w:t>Wyk. Marta Sierek – tel. 261 417 449, e-mail: marta.sierek@10wsk.mil.pl</w:t>
      </w:r>
    </w:p>
    <w:p w:rsidR="00DD5A1F" w:rsidRDefault="00DD5A1F" w:rsidP="00DD5A1F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18.06.2025 r.</w:t>
      </w:r>
    </w:p>
    <w:p w:rsidR="00DD5A1F" w:rsidRPr="003E335E" w:rsidRDefault="00DD5A1F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sectPr w:rsidR="00DD5A1F" w:rsidRPr="003E335E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2275" w:rsidRDefault="002D2275">
      <w:r>
        <w:separator/>
      </w:r>
    </w:p>
  </w:endnote>
  <w:endnote w:type="continuationSeparator" w:id="1">
    <w:p w:rsidR="002D2275" w:rsidRDefault="002D22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275" w:rsidRDefault="006954D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D227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D227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D2275" w:rsidRDefault="002D227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275" w:rsidRPr="00B862CC" w:rsidRDefault="002D2275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2D2275" w:rsidRPr="00035DEC" w:rsidRDefault="002D2275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6954D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6954DB" w:rsidRPr="00B862CC">
      <w:rPr>
        <w:rFonts w:ascii="Arial" w:hAnsi="Arial"/>
        <w:sz w:val="18"/>
        <w:szCs w:val="24"/>
      </w:rPr>
      <w:fldChar w:fldCharType="separate"/>
    </w:r>
    <w:r w:rsidR="00687A17">
      <w:rPr>
        <w:rFonts w:ascii="Arial" w:hAnsi="Arial"/>
        <w:noProof/>
        <w:sz w:val="18"/>
        <w:szCs w:val="24"/>
      </w:rPr>
      <w:t>1</w:t>
    </w:r>
    <w:r w:rsidR="006954DB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6954D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6954DB" w:rsidRPr="00B862CC">
      <w:rPr>
        <w:rFonts w:ascii="Arial" w:hAnsi="Arial"/>
        <w:sz w:val="18"/>
        <w:szCs w:val="24"/>
      </w:rPr>
      <w:fldChar w:fldCharType="separate"/>
    </w:r>
    <w:r w:rsidR="00687A17">
      <w:rPr>
        <w:rFonts w:ascii="Arial" w:hAnsi="Arial"/>
        <w:noProof/>
        <w:sz w:val="18"/>
        <w:szCs w:val="24"/>
      </w:rPr>
      <w:t>8</w:t>
    </w:r>
    <w:r w:rsidR="006954DB" w:rsidRPr="00B862CC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275" w:rsidRDefault="002D227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2D2275" w:rsidRDefault="006954D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2D227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D2275">
      <w:rPr>
        <w:rStyle w:val="Numerstrony"/>
        <w:noProof/>
      </w:rPr>
      <w:t>1</w:t>
    </w:r>
    <w:r>
      <w:rPr>
        <w:rStyle w:val="Numerstrony"/>
      </w:rPr>
      <w:fldChar w:fldCharType="end"/>
    </w:r>
    <w:r w:rsidR="002D2275">
      <w:rPr>
        <w:rStyle w:val="Numerstrony"/>
      </w:rPr>
      <w:t>/</w:t>
    </w:r>
    <w:fldSimple w:instr=" NUMPAGES  \* MERGEFORMAT ">
      <w:r w:rsidR="002D2275">
        <w:rPr>
          <w:rStyle w:val="Numerstrony"/>
          <w:noProof/>
        </w:rPr>
        <w:t>1</w:t>
      </w:r>
    </w:fldSimple>
  </w:p>
  <w:p w:rsidR="002D2275" w:rsidRDefault="002D2275">
    <w:pPr>
      <w:pStyle w:val="Stopka"/>
      <w:tabs>
        <w:tab w:val="clear" w:pos="4536"/>
        <w:tab w:val="left" w:pos="6237"/>
      </w:tabs>
    </w:pPr>
  </w:p>
  <w:p w:rsidR="002D2275" w:rsidRDefault="002D2275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2275" w:rsidRDefault="002D2275">
      <w:r>
        <w:separator/>
      </w:r>
    </w:p>
  </w:footnote>
  <w:footnote w:type="continuationSeparator" w:id="1">
    <w:p w:rsidR="002D2275" w:rsidRDefault="002D22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275" w:rsidRDefault="002D227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275" w:rsidRDefault="002D227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2275" w:rsidRDefault="002D227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5006"/>
    <w:rsid w:val="00031374"/>
    <w:rsid w:val="00035DEC"/>
    <w:rsid w:val="00055006"/>
    <w:rsid w:val="000A1097"/>
    <w:rsid w:val="000C30E7"/>
    <w:rsid w:val="000E2A8F"/>
    <w:rsid w:val="0012774F"/>
    <w:rsid w:val="00144B7A"/>
    <w:rsid w:val="00176D4A"/>
    <w:rsid w:val="00180C6E"/>
    <w:rsid w:val="0029606A"/>
    <w:rsid w:val="002D2275"/>
    <w:rsid w:val="003E335E"/>
    <w:rsid w:val="004848F3"/>
    <w:rsid w:val="004A75F2"/>
    <w:rsid w:val="005144A9"/>
    <w:rsid w:val="00520165"/>
    <w:rsid w:val="005B1B08"/>
    <w:rsid w:val="00604181"/>
    <w:rsid w:val="00632C3C"/>
    <w:rsid w:val="00662BDB"/>
    <w:rsid w:val="00687A17"/>
    <w:rsid w:val="006954DB"/>
    <w:rsid w:val="006A5DF1"/>
    <w:rsid w:val="006B7198"/>
    <w:rsid w:val="006D4AB3"/>
    <w:rsid w:val="006F3B81"/>
    <w:rsid w:val="00725FA2"/>
    <w:rsid w:val="00770FAB"/>
    <w:rsid w:val="007D7198"/>
    <w:rsid w:val="00870F9F"/>
    <w:rsid w:val="008804B6"/>
    <w:rsid w:val="00897AB0"/>
    <w:rsid w:val="008A3553"/>
    <w:rsid w:val="009003D1"/>
    <w:rsid w:val="00947A50"/>
    <w:rsid w:val="00A134A3"/>
    <w:rsid w:val="00A905AC"/>
    <w:rsid w:val="00B02AD5"/>
    <w:rsid w:val="00B1255C"/>
    <w:rsid w:val="00B32FF9"/>
    <w:rsid w:val="00BA6584"/>
    <w:rsid w:val="00BE7BFD"/>
    <w:rsid w:val="00C370F2"/>
    <w:rsid w:val="00C44EEC"/>
    <w:rsid w:val="00CF6822"/>
    <w:rsid w:val="00D22FFA"/>
    <w:rsid w:val="00D75C0F"/>
    <w:rsid w:val="00D8461B"/>
    <w:rsid w:val="00D9049C"/>
    <w:rsid w:val="00D915F2"/>
    <w:rsid w:val="00DD5A1F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70FAB"/>
  </w:style>
  <w:style w:type="paragraph" w:styleId="Nagwek1">
    <w:name w:val="heading 1"/>
    <w:basedOn w:val="Normalny"/>
    <w:next w:val="Normalny"/>
    <w:qFormat/>
    <w:rsid w:val="00770FA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70FAB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70FA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70FA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70FAB"/>
  </w:style>
  <w:style w:type="paragraph" w:styleId="Tekstpodstawowywcity">
    <w:name w:val="Body Text Indent"/>
    <w:basedOn w:val="Normalny"/>
    <w:rsid w:val="00770FA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70FA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70FAB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770FAB"/>
    <w:rPr>
      <w:sz w:val="28"/>
    </w:rPr>
  </w:style>
  <w:style w:type="paragraph" w:styleId="Tekstpodstawowywcity3">
    <w:name w:val="Body Text Indent 3"/>
    <w:basedOn w:val="Normalny"/>
    <w:rsid w:val="00770FAB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D5A1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D5A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1740</Words>
  <Characters>10804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2001-02-10T13:28:00Z</cp:lastPrinted>
  <dcterms:created xsi:type="dcterms:W3CDTF">2025-06-18T06:44:00Z</dcterms:created>
  <dcterms:modified xsi:type="dcterms:W3CDTF">2025-06-18T06:44:00Z</dcterms:modified>
</cp:coreProperties>
</file>