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5AAB2" w14:textId="603603A9" w:rsidR="00843A88" w:rsidRPr="00500BFB" w:rsidRDefault="000D51E2" w:rsidP="00500BFB">
      <w:pPr>
        <w:spacing w:after="480"/>
        <w:jc w:val="right"/>
        <w:rPr>
          <w:sz w:val="24"/>
          <w:szCs w:val="24"/>
        </w:rPr>
      </w:pPr>
      <w:r w:rsidRPr="00E42F1B">
        <w:rPr>
          <w:sz w:val="24"/>
          <w:szCs w:val="24"/>
        </w:rPr>
        <w:t>Poznań</w:t>
      </w:r>
      <w:r w:rsidR="00843A88" w:rsidRPr="00E42F1B">
        <w:rPr>
          <w:sz w:val="24"/>
          <w:szCs w:val="24"/>
        </w:rPr>
        <w:t xml:space="preserve"> dnia: </w:t>
      </w:r>
      <w:r w:rsidRPr="00E42F1B">
        <w:rPr>
          <w:sz w:val="24"/>
          <w:szCs w:val="24"/>
        </w:rPr>
        <w:t>2025-06-1</w:t>
      </w:r>
      <w:r w:rsidR="00E42F1B" w:rsidRPr="00E42F1B">
        <w:rPr>
          <w:sz w:val="24"/>
          <w:szCs w:val="24"/>
        </w:rPr>
        <w:t>8</w:t>
      </w:r>
    </w:p>
    <w:p w14:paraId="1F52505F" w14:textId="77777777" w:rsidR="000D51E2" w:rsidRPr="00500BFB" w:rsidRDefault="000D51E2" w:rsidP="00500BFB">
      <w:pPr>
        <w:rPr>
          <w:b/>
          <w:bCs/>
          <w:sz w:val="24"/>
          <w:szCs w:val="24"/>
        </w:rPr>
      </w:pPr>
      <w:r w:rsidRPr="00500BFB">
        <w:rPr>
          <w:b/>
          <w:bCs/>
          <w:sz w:val="24"/>
          <w:szCs w:val="24"/>
        </w:rPr>
        <w:t>Szpital Wojewódzki w Poznaniu</w:t>
      </w:r>
    </w:p>
    <w:p w14:paraId="33E220F5" w14:textId="77777777" w:rsidR="00843A88" w:rsidRPr="00500BFB" w:rsidRDefault="000D51E2" w:rsidP="00500BFB">
      <w:pPr>
        <w:rPr>
          <w:b/>
          <w:bCs/>
          <w:sz w:val="24"/>
          <w:szCs w:val="24"/>
        </w:rPr>
      </w:pPr>
      <w:r w:rsidRPr="00500BFB">
        <w:rPr>
          <w:b/>
          <w:bCs/>
          <w:sz w:val="24"/>
          <w:szCs w:val="24"/>
        </w:rPr>
        <w:t>Dział Zamówień Publicznych</w:t>
      </w:r>
    </w:p>
    <w:p w14:paraId="051725AF" w14:textId="77777777" w:rsidR="00843A88" w:rsidRPr="00500BFB" w:rsidRDefault="000D51E2" w:rsidP="00500BFB">
      <w:pPr>
        <w:rPr>
          <w:sz w:val="24"/>
          <w:szCs w:val="24"/>
        </w:rPr>
      </w:pPr>
      <w:r w:rsidRPr="00500BFB">
        <w:rPr>
          <w:sz w:val="24"/>
          <w:szCs w:val="24"/>
        </w:rPr>
        <w:t>Juraszów</w:t>
      </w:r>
      <w:r w:rsidR="00843A88" w:rsidRPr="00500BFB">
        <w:rPr>
          <w:sz w:val="24"/>
          <w:szCs w:val="24"/>
        </w:rPr>
        <w:t xml:space="preserve"> </w:t>
      </w:r>
      <w:r w:rsidRPr="00500BFB">
        <w:rPr>
          <w:sz w:val="24"/>
          <w:szCs w:val="24"/>
        </w:rPr>
        <w:t>7/19</w:t>
      </w:r>
    </w:p>
    <w:p w14:paraId="640D5369" w14:textId="77777777" w:rsidR="00843A88" w:rsidRPr="00500BFB" w:rsidRDefault="000D51E2" w:rsidP="00500BFB">
      <w:pPr>
        <w:rPr>
          <w:sz w:val="24"/>
          <w:szCs w:val="24"/>
        </w:rPr>
      </w:pPr>
      <w:r w:rsidRPr="00500BFB">
        <w:rPr>
          <w:sz w:val="24"/>
          <w:szCs w:val="24"/>
        </w:rPr>
        <w:t>60-479</w:t>
      </w:r>
      <w:r w:rsidR="00843A88" w:rsidRPr="00500BFB">
        <w:rPr>
          <w:sz w:val="24"/>
          <w:szCs w:val="24"/>
        </w:rPr>
        <w:t xml:space="preserve"> </w:t>
      </w:r>
      <w:r w:rsidRPr="00500BFB">
        <w:rPr>
          <w:sz w:val="24"/>
          <w:szCs w:val="24"/>
        </w:rPr>
        <w:t>Poznań</w:t>
      </w:r>
    </w:p>
    <w:p w14:paraId="084CBD24" w14:textId="77777777" w:rsidR="00843A88" w:rsidRPr="00500BFB" w:rsidRDefault="00843A88" w:rsidP="00500BFB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500BFB">
        <w:rPr>
          <w:b/>
          <w:sz w:val="24"/>
          <w:szCs w:val="24"/>
        </w:rPr>
        <w:t>WYKONAWCY</w:t>
      </w:r>
    </w:p>
    <w:p w14:paraId="0300BBCA" w14:textId="77777777" w:rsidR="00843A88" w:rsidRPr="00500BFB" w:rsidRDefault="00843A88" w:rsidP="00500BFB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500BFB">
        <w:rPr>
          <w:sz w:val="24"/>
          <w:szCs w:val="24"/>
        </w:rPr>
        <w:t>ubiegający się o zamówienie</w:t>
      </w:r>
    </w:p>
    <w:p w14:paraId="4E30E037" w14:textId="77777777" w:rsidR="004E4B64" w:rsidRPr="00500BFB" w:rsidRDefault="004E4B64" w:rsidP="00500BF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00BFB">
        <w:rPr>
          <w:rFonts w:eastAsia="Calibri"/>
          <w:sz w:val="24"/>
          <w:szCs w:val="24"/>
          <w:lang w:eastAsia="en-US"/>
        </w:rPr>
        <w:t xml:space="preserve">Dotyczy: </w:t>
      </w:r>
      <w:r w:rsidRPr="00500BFB">
        <w:rPr>
          <w:sz w:val="24"/>
          <w:szCs w:val="24"/>
        </w:rPr>
        <w:t>postępowania o udzielenie zamówienia publicznego</w:t>
      </w:r>
      <w:r w:rsidRPr="00500BF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00BFB" w14:paraId="2FA42683" w14:textId="77777777" w:rsidTr="00FD4AEC">
        <w:tc>
          <w:tcPr>
            <w:tcW w:w="2269" w:type="dxa"/>
            <w:shd w:val="clear" w:color="auto" w:fill="auto"/>
          </w:tcPr>
          <w:p w14:paraId="441681CA" w14:textId="77777777" w:rsidR="004E4B64" w:rsidRPr="00500BFB" w:rsidRDefault="004E4B64" w:rsidP="00500BF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00BF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7DEAC4" w14:textId="77777777" w:rsidR="004E4B64" w:rsidRPr="00500BFB" w:rsidRDefault="000D51E2" w:rsidP="00500BF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00BFB">
              <w:rPr>
                <w:bCs/>
                <w:sz w:val="24"/>
                <w:szCs w:val="24"/>
              </w:rPr>
              <w:t>Zakup niezbędnego sprzętu medycznego i wyposażenia na potrzeby udzielanych świadczeń zdrowotnych z zakresu ortopedii i laryngologii dla Szpitala Wojewódzkiego w Poznaniu - dwa zadania.1 - Aparat USG z głowica liniową. 2 - Aparat USG</w:t>
            </w:r>
            <w:r w:rsidR="004E4B64" w:rsidRPr="00500BFB">
              <w:rPr>
                <w:bCs/>
                <w:sz w:val="24"/>
                <w:szCs w:val="24"/>
              </w:rPr>
              <w:t>.</w:t>
            </w:r>
          </w:p>
        </w:tc>
      </w:tr>
      <w:tr w:rsidR="000D51E2" w:rsidRPr="00500BFB" w14:paraId="38E62342" w14:textId="77777777" w:rsidTr="00374F22">
        <w:tc>
          <w:tcPr>
            <w:tcW w:w="2269" w:type="dxa"/>
            <w:shd w:val="clear" w:color="auto" w:fill="auto"/>
          </w:tcPr>
          <w:p w14:paraId="47664A1A" w14:textId="77777777" w:rsidR="000D51E2" w:rsidRPr="00500BFB" w:rsidRDefault="000D51E2" w:rsidP="00500BF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00BF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35B178" w14:textId="77777777" w:rsidR="000D51E2" w:rsidRPr="00500BFB" w:rsidRDefault="000D51E2" w:rsidP="00500BF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00BFB">
              <w:rPr>
                <w:bCs/>
                <w:sz w:val="24"/>
                <w:szCs w:val="24"/>
              </w:rPr>
              <w:t>SZW/DZP/47/2025</w:t>
            </w:r>
          </w:p>
        </w:tc>
      </w:tr>
    </w:tbl>
    <w:p w14:paraId="6FE36C92" w14:textId="77777777" w:rsidR="004E4B64" w:rsidRPr="00500BFB" w:rsidRDefault="004E4B64" w:rsidP="00500BFB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500BFB" w14:paraId="775711FF" w14:textId="77777777" w:rsidTr="00C46732">
        <w:tc>
          <w:tcPr>
            <w:tcW w:w="9330" w:type="dxa"/>
            <w:shd w:val="clear" w:color="auto" w:fill="F2F2F2"/>
            <w:hideMark/>
          </w:tcPr>
          <w:p w14:paraId="02C915D4" w14:textId="77777777" w:rsidR="00843A88" w:rsidRPr="00500BFB" w:rsidRDefault="00843A88" w:rsidP="00500BFB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00BFB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25A5561" w14:textId="77777777" w:rsidR="000D51E2" w:rsidRPr="00500BFB" w:rsidRDefault="00520165" w:rsidP="00500BFB">
      <w:pPr>
        <w:spacing w:before="600" w:after="240"/>
        <w:jc w:val="both"/>
        <w:rPr>
          <w:b/>
          <w:sz w:val="24"/>
          <w:szCs w:val="24"/>
        </w:rPr>
      </w:pPr>
      <w:r w:rsidRPr="00500BFB">
        <w:rPr>
          <w:sz w:val="24"/>
          <w:szCs w:val="24"/>
        </w:rPr>
        <w:t xml:space="preserve">Zamawiający, </w:t>
      </w:r>
      <w:r w:rsidR="000D51E2" w:rsidRPr="00500BFB">
        <w:rPr>
          <w:b/>
          <w:sz w:val="24"/>
          <w:szCs w:val="24"/>
        </w:rPr>
        <w:t>Szpital Wojewódzki w Poznaniu</w:t>
      </w:r>
    </w:p>
    <w:p w14:paraId="46718C7A" w14:textId="77777777" w:rsidR="00500BFB" w:rsidRDefault="00500BFB" w:rsidP="00500BFB">
      <w:pPr>
        <w:spacing w:before="360" w:after="240"/>
        <w:jc w:val="both"/>
        <w:rPr>
          <w:bCs/>
          <w:sz w:val="24"/>
          <w:szCs w:val="24"/>
          <w:lang w:eastAsia="ar-SA"/>
        </w:rPr>
      </w:pPr>
      <w:r>
        <w:rPr>
          <w:b/>
          <w:sz w:val="24"/>
          <w:szCs w:val="24"/>
        </w:rPr>
        <w:t>Dział Zamówień Publicznych</w:t>
      </w:r>
      <w:r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2024 poz. 1320),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14:paraId="2A4A6AC7" w14:textId="00758B3F" w:rsidR="00500BFB" w:rsidRDefault="00500BFB" w:rsidP="00094A37">
      <w:pPr>
        <w:spacing w:before="60" w:after="60"/>
        <w:ind w:left="30" w:right="-72"/>
        <w:rPr>
          <w:sz w:val="24"/>
          <w:szCs w:val="24"/>
        </w:rPr>
      </w:pPr>
      <w:r w:rsidRPr="00500BF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 xml:space="preserve"> – </w:t>
      </w:r>
      <w:r w:rsidRPr="00500BFB">
        <w:rPr>
          <w:sz w:val="24"/>
          <w:szCs w:val="24"/>
        </w:rPr>
        <w:t xml:space="preserve">dot. Załącznika nr 2 do </w:t>
      </w:r>
      <w:proofErr w:type="spellStart"/>
      <w:r w:rsidRPr="00500BFB">
        <w:rPr>
          <w:sz w:val="24"/>
          <w:szCs w:val="24"/>
        </w:rPr>
        <w:t>swz</w:t>
      </w:r>
      <w:proofErr w:type="spellEnd"/>
      <w:r w:rsidRPr="00500BFB">
        <w:rPr>
          <w:sz w:val="24"/>
          <w:szCs w:val="24"/>
        </w:rPr>
        <w:t xml:space="preserve"> poz. 75 (zadanie nr 1).</w:t>
      </w:r>
      <w:r>
        <w:rPr>
          <w:sz w:val="24"/>
          <w:szCs w:val="24"/>
        </w:rPr>
        <w:t xml:space="preserve"> </w:t>
      </w:r>
      <w:r w:rsidRPr="00500BFB">
        <w:rPr>
          <w:sz w:val="24"/>
          <w:szCs w:val="24"/>
        </w:rPr>
        <w:t>Poz. 75. Certyfikat ISO 9001 oraz ISO 13485 dla producenta.</w:t>
      </w:r>
    </w:p>
    <w:p w14:paraId="62EE14D6" w14:textId="46D31A02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b/>
          <w:bCs/>
          <w:sz w:val="24"/>
          <w:szCs w:val="24"/>
        </w:rPr>
        <w:t xml:space="preserve">Mając na względzie powołany zapis wymagań przedmiotowych, zwracamy się z wnioskiem, czy wystarczającym będzie dysponowanie przez Wykonawcę, Certyfikatem spełnienia normy ISO 13485 przez producenta zaoferowanych elementów przedmiotu zamówienia. </w:t>
      </w:r>
    </w:p>
    <w:p w14:paraId="62A24D8D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Powyższe wynika z faktu, że dla wyrobów medycznych obowiązkowa i stosowana jest norma ISO 13485, obejmująca swoim zakresem: </w:t>
      </w:r>
    </w:p>
    <w:p w14:paraId="07860513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1. Projektowanie i rozwój, </w:t>
      </w:r>
    </w:p>
    <w:p w14:paraId="3B7D5E21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2. Produkcję, </w:t>
      </w:r>
    </w:p>
    <w:p w14:paraId="5390E29E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3. Przechowanie i dystrybucję, </w:t>
      </w:r>
    </w:p>
    <w:p w14:paraId="7A0D627E" w14:textId="78529DF0" w:rsid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>4. Instalację i serwis.</w:t>
      </w:r>
    </w:p>
    <w:p w14:paraId="146F2EC9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Powołana Norma ISO 13485 jest szczególnie przeznaczona dla producentów wyrobów medycznych, gdzie norma ISO 9001, dotyczy podmiotów i dotyczy systemu zarządzania jakością i może być stosowana przez każdy podmiot (organizację). Nie mniej zasadnym jest wskazanie, że norma ISO 9001, jest dobrowolnym procesem i zależy bezpośrednio od </w:t>
      </w:r>
      <w:r w:rsidRPr="00094A37">
        <w:rPr>
          <w:sz w:val="24"/>
          <w:szCs w:val="24"/>
        </w:rPr>
        <w:lastRenderedPageBreak/>
        <w:t xml:space="preserve">stosowanej polityki i zarządzania podmiotu w przeciwieństwie do normy ISO 13485, która dla producentów wyrobów medycznych jest obowiązkowa. </w:t>
      </w:r>
    </w:p>
    <w:p w14:paraId="0862A13A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Tym samym mając powyższe na względzie zasadnym jest wskazanie, że spełnienie normy ISO 9001 i dysponowanie przez Producenta Certyfikatem potwierdzającym spełnienie tej normy, jest dobrowolne i może stanowić naruszenie zasady uczciwej konkurencji i równego traktowania podmiotów ubiegających się o przedmiotowe zamówienie publiczne, gdyż nie każdy podmiot lub organizacja będzie korzystać z tego systemu. </w:t>
      </w:r>
    </w:p>
    <w:p w14:paraId="4ACFD721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Pragniemy również dodać, że norma ISO 13485, podobnie jak norma ISO 9001, opiera się na podstawowych zasadach zarządzania jakością takich jak: </w:t>
      </w:r>
    </w:p>
    <w:p w14:paraId="227CFB82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1. Zadowolenie Klienta, </w:t>
      </w:r>
    </w:p>
    <w:p w14:paraId="2FC980FF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2. Podejście procesowe </w:t>
      </w:r>
    </w:p>
    <w:p w14:paraId="60667726" w14:textId="77777777" w:rsidR="00094A37" w:rsidRPr="00094A37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 xml:space="preserve">3. Zarządzanie relacjami, </w:t>
      </w:r>
    </w:p>
    <w:p w14:paraId="58798539" w14:textId="55F5D5B4" w:rsidR="00094A37" w:rsidRPr="00500BFB" w:rsidRDefault="00094A37" w:rsidP="00094A37">
      <w:pPr>
        <w:spacing w:before="60" w:after="60"/>
        <w:ind w:left="30" w:right="-72"/>
        <w:rPr>
          <w:sz w:val="24"/>
          <w:szCs w:val="24"/>
        </w:rPr>
      </w:pPr>
      <w:r w:rsidRPr="00094A37">
        <w:rPr>
          <w:sz w:val="24"/>
          <w:szCs w:val="24"/>
        </w:rPr>
        <w:t>nie mniej jednak zawiera dodatkowe wymagania specyficzne dla wyrobów medycznych, takich jak: analiza ryzyka, kontrola dokumentacji i specyfikacja wyrobów medycznych i jest uznawana za kluczową normę dla producentów wyrobów medycznych zapewniając jakość, bezpieczeństwo i zgodność z przepisami..</w:t>
      </w:r>
    </w:p>
    <w:p w14:paraId="1A6E5FBA" w14:textId="6FB9F729" w:rsidR="00500BFB" w:rsidRPr="00500BFB" w:rsidRDefault="00500BFB" w:rsidP="00500BFB">
      <w:pPr>
        <w:spacing w:after="40"/>
        <w:ind w:left="30" w:right="-72"/>
        <w:rPr>
          <w:b/>
          <w:bCs/>
          <w:sz w:val="24"/>
          <w:szCs w:val="24"/>
        </w:rPr>
      </w:pPr>
      <w:r w:rsidRPr="00500BFB">
        <w:rPr>
          <w:b/>
          <w:bCs/>
          <w:sz w:val="24"/>
          <w:szCs w:val="24"/>
        </w:rPr>
        <w:t>Stanowisko (wyjaśnienie) Zamawiającego:</w:t>
      </w:r>
      <w:r w:rsidR="00E42F1B" w:rsidRPr="00E42F1B">
        <w:t xml:space="preserve"> </w:t>
      </w:r>
      <w:r w:rsidR="00E42F1B" w:rsidRPr="00E42F1B">
        <w:rPr>
          <w:sz w:val="24"/>
          <w:szCs w:val="24"/>
        </w:rPr>
        <w:t>Zamawiający potwierdza, że wystarczającym będzie dysponowanie przez Wykonawcę, Certyfikatem spełnienia normy ISO 13485 przez producenta zaoferowanych elementów przedmiotu zamówienia.</w:t>
      </w:r>
    </w:p>
    <w:p w14:paraId="32F2748F" w14:textId="77777777" w:rsidR="00500BFB" w:rsidRPr="00500BFB" w:rsidRDefault="00500BFB" w:rsidP="00500BFB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579612FC" w14:textId="77777777" w:rsidR="00500BFB" w:rsidRDefault="00500BFB" w:rsidP="00500BFB">
      <w:pPr>
        <w:spacing w:before="360" w:after="240"/>
        <w:jc w:val="both"/>
        <w:rPr>
          <w:bCs/>
          <w:sz w:val="24"/>
          <w:szCs w:val="24"/>
          <w:lang w:eastAsia="ar-SA"/>
        </w:rPr>
      </w:pPr>
    </w:p>
    <w:p w14:paraId="376CC006" w14:textId="77777777" w:rsidR="00BE7BFD" w:rsidRPr="00500BFB" w:rsidRDefault="00BE7BFD" w:rsidP="00500BFB">
      <w:pPr>
        <w:jc w:val="both"/>
        <w:rPr>
          <w:sz w:val="22"/>
          <w:szCs w:val="22"/>
        </w:rPr>
      </w:pPr>
    </w:p>
    <w:p w14:paraId="23D5EAED" w14:textId="77777777" w:rsidR="00DB18E7" w:rsidRPr="00DB18E7" w:rsidRDefault="00DB18E7" w:rsidP="00DB18E7">
      <w:pPr>
        <w:ind w:left="3117" w:right="-2" w:firstLine="423"/>
        <w:jc w:val="center"/>
        <w:rPr>
          <w:i/>
          <w:sz w:val="24"/>
          <w:szCs w:val="24"/>
        </w:rPr>
      </w:pPr>
    </w:p>
    <w:p w14:paraId="60A24BC8" w14:textId="77777777" w:rsidR="00DB18E7" w:rsidRPr="00DB18E7" w:rsidRDefault="00DB18E7" w:rsidP="00DB18E7">
      <w:pPr>
        <w:ind w:left="4956" w:right="-2" w:firstLine="423"/>
        <w:jc w:val="center"/>
        <w:rPr>
          <w:i/>
          <w:sz w:val="24"/>
          <w:szCs w:val="24"/>
        </w:rPr>
      </w:pPr>
      <w:r w:rsidRPr="00DB18E7">
        <w:rPr>
          <w:i/>
          <w:sz w:val="24"/>
          <w:szCs w:val="24"/>
        </w:rPr>
        <w:t>Zamawiający</w:t>
      </w:r>
    </w:p>
    <w:p w14:paraId="4D420EA6" w14:textId="77777777" w:rsidR="00DB18E7" w:rsidRPr="00DB18E7" w:rsidRDefault="00DB18E7" w:rsidP="00DB18E7">
      <w:pPr>
        <w:ind w:left="4956" w:right="-2" w:firstLine="423"/>
        <w:jc w:val="center"/>
        <w:rPr>
          <w:i/>
          <w:sz w:val="24"/>
          <w:szCs w:val="24"/>
        </w:rPr>
      </w:pPr>
      <w:r w:rsidRPr="00DB18E7">
        <w:rPr>
          <w:i/>
          <w:sz w:val="24"/>
          <w:szCs w:val="24"/>
        </w:rPr>
        <w:t>/-/ p. o. Z-</w:t>
      </w:r>
      <w:proofErr w:type="spellStart"/>
      <w:r w:rsidRPr="00DB18E7">
        <w:rPr>
          <w:i/>
          <w:sz w:val="24"/>
          <w:szCs w:val="24"/>
        </w:rPr>
        <w:t>cy</w:t>
      </w:r>
      <w:proofErr w:type="spellEnd"/>
      <w:r w:rsidRPr="00DB18E7">
        <w:rPr>
          <w:i/>
          <w:sz w:val="24"/>
          <w:szCs w:val="24"/>
        </w:rPr>
        <w:t xml:space="preserve"> Dyrektora</w:t>
      </w:r>
    </w:p>
    <w:p w14:paraId="7A38CBB8" w14:textId="77777777" w:rsidR="00DB18E7" w:rsidRPr="00DB18E7" w:rsidRDefault="00DB18E7" w:rsidP="00DB18E7">
      <w:pPr>
        <w:ind w:left="4956" w:right="-2" w:firstLine="423"/>
        <w:jc w:val="center"/>
        <w:rPr>
          <w:i/>
          <w:sz w:val="24"/>
          <w:szCs w:val="24"/>
        </w:rPr>
      </w:pPr>
      <w:r w:rsidRPr="00DB18E7">
        <w:rPr>
          <w:i/>
          <w:sz w:val="24"/>
          <w:szCs w:val="24"/>
        </w:rPr>
        <w:t>ds. Administracyjnych</w:t>
      </w:r>
    </w:p>
    <w:p w14:paraId="6FEC54BE" w14:textId="77777777" w:rsidR="00DB18E7" w:rsidRPr="00DB18E7" w:rsidRDefault="00DB18E7" w:rsidP="00DB18E7">
      <w:pPr>
        <w:ind w:left="4956" w:right="-2" w:firstLine="423"/>
        <w:jc w:val="center"/>
        <w:rPr>
          <w:sz w:val="24"/>
          <w:szCs w:val="24"/>
        </w:rPr>
      </w:pPr>
      <w:r w:rsidRPr="00DB18E7">
        <w:rPr>
          <w:i/>
          <w:sz w:val="24"/>
          <w:szCs w:val="24"/>
        </w:rPr>
        <w:t>Krystyna Piątkowska</w:t>
      </w:r>
    </w:p>
    <w:p w14:paraId="587BE373" w14:textId="77777777" w:rsidR="00DB18E7" w:rsidRPr="00DB18E7" w:rsidRDefault="00DB18E7" w:rsidP="00DB18E7">
      <w:pPr>
        <w:ind w:left="3117" w:right="-2" w:firstLine="423"/>
        <w:jc w:val="right"/>
        <w:rPr>
          <w:sz w:val="24"/>
          <w:szCs w:val="24"/>
        </w:rPr>
      </w:pPr>
    </w:p>
    <w:p w14:paraId="073C16AA" w14:textId="7E48931A" w:rsidR="006D4AB3" w:rsidRPr="00500BFB" w:rsidRDefault="006D4AB3" w:rsidP="00500BFB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500BF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F05BA" w14:textId="77777777" w:rsidR="007829AE" w:rsidRDefault="007829AE">
      <w:r>
        <w:separator/>
      </w:r>
    </w:p>
  </w:endnote>
  <w:endnote w:type="continuationSeparator" w:id="0">
    <w:p w14:paraId="4BF560F6" w14:textId="77777777" w:rsidR="007829AE" w:rsidRDefault="00782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440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E14D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37C8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1CA4C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5EA2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9491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91DE8A" w14:textId="77777777" w:rsidR="006D4AB3" w:rsidRDefault="006D4AB3">
    <w:pPr>
      <w:pStyle w:val="Stopka"/>
      <w:tabs>
        <w:tab w:val="clear" w:pos="4536"/>
        <w:tab w:val="left" w:pos="6237"/>
      </w:tabs>
    </w:pPr>
  </w:p>
  <w:p w14:paraId="531305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87BEB" w14:textId="77777777" w:rsidR="007829AE" w:rsidRDefault="007829AE">
      <w:r>
        <w:separator/>
      </w:r>
    </w:p>
  </w:footnote>
  <w:footnote w:type="continuationSeparator" w:id="0">
    <w:p w14:paraId="2A10C21F" w14:textId="77777777" w:rsidR="007829AE" w:rsidRDefault="00782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CEA99" w14:textId="77777777" w:rsidR="000D51E2" w:rsidRDefault="000D5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2E3C4" w14:textId="77777777" w:rsidR="000D51E2" w:rsidRDefault="000D51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B3D61" w14:textId="77777777" w:rsidR="000D51E2" w:rsidRDefault="000D51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7772827">
    <w:abstractNumId w:val="3"/>
  </w:num>
  <w:num w:numId="2" w16cid:durableId="364906731">
    <w:abstractNumId w:val="6"/>
  </w:num>
  <w:num w:numId="3" w16cid:durableId="1383402243">
    <w:abstractNumId w:val="2"/>
  </w:num>
  <w:num w:numId="4" w16cid:durableId="776026747">
    <w:abstractNumId w:val="5"/>
  </w:num>
  <w:num w:numId="5" w16cid:durableId="950630694">
    <w:abstractNumId w:val="0"/>
  </w:num>
  <w:num w:numId="6" w16cid:durableId="2045212592">
    <w:abstractNumId w:val="1"/>
  </w:num>
  <w:num w:numId="7" w16cid:durableId="19291220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9AE"/>
    <w:rsid w:val="00017D48"/>
    <w:rsid w:val="00031374"/>
    <w:rsid w:val="00094A37"/>
    <w:rsid w:val="000A1097"/>
    <w:rsid w:val="000D51E2"/>
    <w:rsid w:val="000E2A8F"/>
    <w:rsid w:val="0012774F"/>
    <w:rsid w:val="00144B7A"/>
    <w:rsid w:val="00180C6E"/>
    <w:rsid w:val="001C2E04"/>
    <w:rsid w:val="00227818"/>
    <w:rsid w:val="0029606A"/>
    <w:rsid w:val="00421532"/>
    <w:rsid w:val="004848F3"/>
    <w:rsid w:val="004A75F2"/>
    <w:rsid w:val="004C6312"/>
    <w:rsid w:val="004E4B64"/>
    <w:rsid w:val="00500BFB"/>
    <w:rsid w:val="005144A9"/>
    <w:rsid w:val="00520165"/>
    <w:rsid w:val="005B1B08"/>
    <w:rsid w:val="005C175C"/>
    <w:rsid w:val="005F1946"/>
    <w:rsid w:val="00632C3C"/>
    <w:rsid w:val="00662BDB"/>
    <w:rsid w:val="006A5DF1"/>
    <w:rsid w:val="006B7198"/>
    <w:rsid w:val="006D4AB3"/>
    <w:rsid w:val="006E344C"/>
    <w:rsid w:val="006F3B81"/>
    <w:rsid w:val="00711154"/>
    <w:rsid w:val="00716836"/>
    <w:rsid w:val="00737A70"/>
    <w:rsid w:val="007829AE"/>
    <w:rsid w:val="007D7198"/>
    <w:rsid w:val="00843A88"/>
    <w:rsid w:val="00864A4B"/>
    <w:rsid w:val="00870F9F"/>
    <w:rsid w:val="008804B6"/>
    <w:rsid w:val="00897AB0"/>
    <w:rsid w:val="008A3553"/>
    <w:rsid w:val="008E5C13"/>
    <w:rsid w:val="00A905AC"/>
    <w:rsid w:val="00BA6584"/>
    <w:rsid w:val="00BE7BFD"/>
    <w:rsid w:val="00C370F2"/>
    <w:rsid w:val="00C44EEC"/>
    <w:rsid w:val="00C46732"/>
    <w:rsid w:val="00CD5A6E"/>
    <w:rsid w:val="00D22FFA"/>
    <w:rsid w:val="00D8461B"/>
    <w:rsid w:val="00D915F2"/>
    <w:rsid w:val="00DB18E7"/>
    <w:rsid w:val="00DF32E8"/>
    <w:rsid w:val="00DF53CA"/>
    <w:rsid w:val="00E21B49"/>
    <w:rsid w:val="00E2789F"/>
    <w:rsid w:val="00E42F1B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395633"/>
  <w15:chartTrackingRefBased/>
  <w15:docId w15:val="{F7B7D972-111C-480E-9552-454B6B5C5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413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</cp:revision>
  <cp:lastPrinted>2001-02-10T14:28:00Z</cp:lastPrinted>
  <dcterms:created xsi:type="dcterms:W3CDTF">2025-06-11T06:20:00Z</dcterms:created>
  <dcterms:modified xsi:type="dcterms:W3CDTF">2025-06-18T08:16:00Z</dcterms:modified>
</cp:coreProperties>
</file>