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D1868" w14:textId="77777777" w:rsidR="00986737" w:rsidRPr="009432A1" w:rsidRDefault="00C11F3F" w:rsidP="007F5688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11F3F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11F3F">
        <w:rPr>
          <w:rFonts w:ascii="Arial" w:hAnsi="Arial" w:cs="Arial"/>
          <w:sz w:val="24"/>
          <w:szCs w:val="24"/>
        </w:rPr>
        <w:t>2025-06-18</w:t>
      </w:r>
    </w:p>
    <w:p w14:paraId="07CE06CE" w14:textId="77777777" w:rsidR="00C11F3F" w:rsidRPr="00C11F3F" w:rsidRDefault="00C11F3F" w:rsidP="007F5688">
      <w:pPr>
        <w:rPr>
          <w:rFonts w:ascii="Arial" w:hAnsi="Arial" w:cs="Arial"/>
          <w:b/>
          <w:bCs/>
          <w:sz w:val="24"/>
          <w:szCs w:val="24"/>
        </w:rPr>
      </w:pPr>
      <w:r w:rsidRPr="00C11F3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5E7C915" w14:textId="77777777" w:rsidR="00986737" w:rsidRPr="009432A1" w:rsidRDefault="00C11F3F" w:rsidP="007F5688">
      <w:pPr>
        <w:rPr>
          <w:rFonts w:ascii="Arial" w:hAnsi="Arial" w:cs="Arial"/>
          <w:b/>
          <w:bCs/>
          <w:sz w:val="24"/>
          <w:szCs w:val="24"/>
        </w:rPr>
      </w:pPr>
      <w:r w:rsidRPr="00C11F3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819DF9B" w14:textId="77777777" w:rsidR="00986737" w:rsidRPr="009432A1" w:rsidRDefault="00C11F3F" w:rsidP="007F5688">
      <w:pPr>
        <w:rPr>
          <w:rFonts w:ascii="Arial" w:hAnsi="Arial" w:cs="Arial"/>
          <w:sz w:val="24"/>
          <w:szCs w:val="24"/>
        </w:rPr>
      </w:pPr>
      <w:r w:rsidRPr="00C11F3F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11F3F">
        <w:rPr>
          <w:rFonts w:ascii="Arial" w:hAnsi="Arial" w:cs="Arial"/>
          <w:sz w:val="24"/>
          <w:szCs w:val="24"/>
        </w:rPr>
        <w:t>7/19</w:t>
      </w:r>
    </w:p>
    <w:p w14:paraId="03A400E6" w14:textId="77777777" w:rsidR="00986737" w:rsidRPr="009432A1" w:rsidRDefault="00C11F3F" w:rsidP="007F5688">
      <w:pPr>
        <w:rPr>
          <w:rFonts w:ascii="Arial" w:hAnsi="Arial" w:cs="Arial"/>
          <w:sz w:val="24"/>
          <w:szCs w:val="24"/>
        </w:rPr>
      </w:pPr>
      <w:r w:rsidRPr="00C11F3F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11F3F">
        <w:rPr>
          <w:rFonts w:ascii="Arial" w:hAnsi="Arial" w:cs="Arial"/>
          <w:sz w:val="24"/>
          <w:szCs w:val="24"/>
        </w:rPr>
        <w:t>Poznań</w:t>
      </w:r>
    </w:p>
    <w:p w14:paraId="6A6AEE2E" w14:textId="347867FA" w:rsidR="00986737" w:rsidRDefault="00986737" w:rsidP="007F5688">
      <w:pPr>
        <w:jc w:val="both"/>
        <w:rPr>
          <w:rFonts w:ascii="Arial" w:hAnsi="Arial" w:cs="Arial"/>
          <w:bCs/>
          <w:sz w:val="18"/>
          <w:szCs w:val="18"/>
        </w:rPr>
      </w:pPr>
    </w:p>
    <w:p w14:paraId="61407254" w14:textId="77777777" w:rsidR="007F5688" w:rsidRPr="009432A1" w:rsidRDefault="007F5688" w:rsidP="007F5688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75C1A22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40531F" w14:textId="77777777" w:rsidR="00986737" w:rsidRPr="00CF7835" w:rsidRDefault="00986737" w:rsidP="007F568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75ABF9" w14:textId="166896B5" w:rsidR="00986737" w:rsidRPr="00382A4A" w:rsidRDefault="00986737" w:rsidP="007F568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5D533D28" w14:textId="77777777" w:rsidR="00986737" w:rsidRPr="004E4B64" w:rsidRDefault="00986737" w:rsidP="007F568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D6A493D" w14:textId="77777777" w:rsidTr="005A632E">
        <w:tc>
          <w:tcPr>
            <w:tcW w:w="2269" w:type="dxa"/>
            <w:shd w:val="clear" w:color="auto" w:fill="auto"/>
          </w:tcPr>
          <w:p w14:paraId="5D5E0F3B" w14:textId="77777777" w:rsidR="00986737" w:rsidRPr="004E4B64" w:rsidRDefault="00986737" w:rsidP="007F568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7B3341" w14:textId="77777777" w:rsidR="00986737" w:rsidRPr="004E4B64" w:rsidRDefault="00C11F3F" w:rsidP="007F568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1F3F">
              <w:rPr>
                <w:rFonts w:ascii="Arial" w:hAnsi="Arial" w:cs="Arial"/>
                <w:bCs/>
                <w:sz w:val="24"/>
                <w:szCs w:val="24"/>
              </w:rPr>
              <w:t>Zakup aparatów do znieczuleń, pomp infuzyjnych w ramach realizacji zadania "Doposażenie Oddziału Anestezjologii i Intensywnej Terapii Szpitala Wojewódzkiego w Poznaniu" - 2 zadania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11F3F" w:rsidRPr="004E4B64" w14:paraId="126A2B6E" w14:textId="77777777" w:rsidTr="0091056B">
        <w:tc>
          <w:tcPr>
            <w:tcW w:w="2269" w:type="dxa"/>
            <w:shd w:val="clear" w:color="auto" w:fill="auto"/>
          </w:tcPr>
          <w:p w14:paraId="1188701F" w14:textId="77777777" w:rsidR="00C11F3F" w:rsidRPr="004E4B64" w:rsidRDefault="00C11F3F" w:rsidP="007F568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420943" w14:textId="77777777" w:rsidR="00C11F3F" w:rsidRPr="004E4B64" w:rsidRDefault="00C11F3F" w:rsidP="007F568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11F3F">
              <w:rPr>
                <w:rFonts w:ascii="Arial" w:hAnsi="Arial" w:cs="Arial"/>
                <w:bCs/>
                <w:sz w:val="24"/>
                <w:szCs w:val="24"/>
              </w:rPr>
              <w:t>SZW/DZP/62/2025</w:t>
            </w:r>
          </w:p>
        </w:tc>
      </w:tr>
    </w:tbl>
    <w:p w14:paraId="0E10D782" w14:textId="77777777" w:rsidR="00A80738" w:rsidRPr="00986737" w:rsidRDefault="00A80738" w:rsidP="007F5688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372840B6" w14:textId="456A4BD6" w:rsidR="00D665F5" w:rsidRDefault="00D665F5" w:rsidP="007F5688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11F3F" w:rsidRPr="00C11F3F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27E1B13" w14:textId="77777777" w:rsidR="007F5688" w:rsidRDefault="007F5688" w:rsidP="007F5688">
      <w:pPr>
        <w:jc w:val="both"/>
        <w:rPr>
          <w:rFonts w:ascii="Arial" w:hAnsi="Arial" w:cs="Arial"/>
          <w:sz w:val="24"/>
          <w:szCs w:val="24"/>
        </w:rPr>
      </w:pPr>
    </w:p>
    <w:p w14:paraId="5D15D53D" w14:textId="77777777" w:rsidR="007F5688" w:rsidRPr="007F5688" w:rsidRDefault="007F5688" w:rsidP="007F5688">
      <w:pPr>
        <w:jc w:val="both"/>
        <w:rPr>
          <w:rFonts w:ascii="Arial" w:hAnsi="Arial" w:cs="Arial"/>
          <w:sz w:val="24"/>
          <w:szCs w:val="24"/>
        </w:rPr>
      </w:pPr>
      <w:r w:rsidRPr="007F5688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8033390" w14:textId="3366155E" w:rsidR="007F5688" w:rsidRPr="007F5688" w:rsidRDefault="007F5688" w:rsidP="007F5688">
      <w:pPr>
        <w:jc w:val="both"/>
        <w:rPr>
          <w:rFonts w:ascii="Arial" w:hAnsi="Arial" w:cs="Arial"/>
          <w:sz w:val="24"/>
          <w:szCs w:val="24"/>
        </w:rPr>
      </w:pPr>
      <w:r w:rsidRPr="007F5688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7F5688">
        <w:rPr>
          <w:rFonts w:ascii="Arial" w:hAnsi="Arial" w:cs="Arial"/>
          <w:sz w:val="24"/>
          <w:szCs w:val="24"/>
        </w:rPr>
        <w:t>460000,00 zł brutto</w:t>
      </w:r>
    </w:p>
    <w:p w14:paraId="19E14A83" w14:textId="63B9E360" w:rsidR="007F5688" w:rsidRPr="007F5688" w:rsidRDefault="007F5688" w:rsidP="007F5688">
      <w:pPr>
        <w:jc w:val="both"/>
        <w:rPr>
          <w:rFonts w:ascii="Arial" w:hAnsi="Arial" w:cs="Arial"/>
          <w:sz w:val="24"/>
          <w:szCs w:val="24"/>
        </w:rPr>
      </w:pPr>
      <w:r w:rsidRPr="007F5688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7F5688">
        <w:rPr>
          <w:rFonts w:ascii="Arial" w:hAnsi="Arial" w:cs="Arial"/>
          <w:sz w:val="24"/>
          <w:szCs w:val="24"/>
        </w:rPr>
        <w:t>312000,00 zł brutto</w:t>
      </w:r>
      <w:r>
        <w:rPr>
          <w:rFonts w:ascii="Arial" w:hAnsi="Arial" w:cs="Arial"/>
          <w:sz w:val="24"/>
          <w:szCs w:val="24"/>
        </w:rPr>
        <w:t>.</w:t>
      </w:r>
    </w:p>
    <w:p w14:paraId="0272CA4D" w14:textId="77777777" w:rsidR="007F5688" w:rsidRPr="00BB547B" w:rsidRDefault="007F5688" w:rsidP="007F5688">
      <w:pPr>
        <w:jc w:val="both"/>
        <w:rPr>
          <w:rFonts w:ascii="Arial" w:hAnsi="Arial" w:cs="Arial"/>
          <w:sz w:val="24"/>
          <w:szCs w:val="24"/>
        </w:rPr>
      </w:pPr>
    </w:p>
    <w:p w14:paraId="1E475F95" w14:textId="77777777" w:rsidR="00A80738" w:rsidRPr="00BB547B" w:rsidRDefault="00D665F5" w:rsidP="007F5688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C11F3F" w:rsidRPr="00C11F3F">
        <w:rPr>
          <w:rFonts w:ascii="Arial" w:hAnsi="Arial" w:cs="Arial"/>
          <w:sz w:val="24"/>
          <w:szCs w:val="24"/>
        </w:rPr>
        <w:t>18/06/2025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C11F3F" w:rsidRPr="00C11F3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992"/>
        <w:gridCol w:w="3119"/>
        <w:gridCol w:w="1417"/>
        <w:gridCol w:w="1418"/>
        <w:gridCol w:w="1701"/>
      </w:tblGrid>
      <w:tr w:rsidR="00433C39" w:rsidRPr="00433C39" w14:paraId="536E684A" w14:textId="77777777" w:rsidTr="00433C39">
        <w:tc>
          <w:tcPr>
            <w:tcW w:w="738" w:type="dxa"/>
            <w:shd w:val="clear" w:color="auto" w:fill="F2F2F2"/>
            <w:vAlign w:val="center"/>
          </w:tcPr>
          <w:p w14:paraId="332AAC53" w14:textId="77777777" w:rsidR="00433C39" w:rsidRPr="00433C39" w:rsidRDefault="00433C39" w:rsidP="007F5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3C39">
              <w:rPr>
                <w:rFonts w:ascii="Arial" w:hAnsi="Arial" w:cs="Arial"/>
                <w:sz w:val="18"/>
                <w:szCs w:val="18"/>
              </w:rPr>
              <w:t>Oferta nr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0721B3CA" w14:textId="7D7B2021" w:rsidR="00433C39" w:rsidRPr="00433C39" w:rsidRDefault="00433C39" w:rsidP="007F5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3C39">
              <w:rPr>
                <w:rFonts w:ascii="Arial" w:hAnsi="Arial" w:cs="Arial"/>
                <w:sz w:val="18"/>
                <w:szCs w:val="18"/>
              </w:rPr>
              <w:t>Zadanie nr</w:t>
            </w:r>
          </w:p>
        </w:tc>
        <w:tc>
          <w:tcPr>
            <w:tcW w:w="3119" w:type="dxa"/>
            <w:shd w:val="clear" w:color="auto" w:fill="F2F2F2"/>
            <w:vAlign w:val="center"/>
          </w:tcPr>
          <w:p w14:paraId="32FAF25F" w14:textId="77777777" w:rsidR="00433C39" w:rsidRPr="00433C39" w:rsidRDefault="00433C39" w:rsidP="007F5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3C39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</w:tcPr>
          <w:p w14:paraId="124B22C5" w14:textId="305E28EC" w:rsidR="00433C39" w:rsidRPr="00433C39" w:rsidRDefault="00433C39" w:rsidP="007F568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realizacji</w:t>
            </w:r>
          </w:p>
        </w:tc>
        <w:tc>
          <w:tcPr>
            <w:tcW w:w="1418" w:type="dxa"/>
            <w:shd w:val="clear" w:color="auto" w:fill="F2F2F2"/>
          </w:tcPr>
          <w:p w14:paraId="6A7D4BAD" w14:textId="4C17D45A" w:rsidR="00433C39" w:rsidRPr="00433C39" w:rsidRDefault="00433C39" w:rsidP="00433C39">
            <w:pPr>
              <w:ind w:right="257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Gwarancja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603103DF" w14:textId="1414513D" w:rsidR="00433C39" w:rsidRPr="00433C39" w:rsidRDefault="00433C39" w:rsidP="00433C39">
            <w:pPr>
              <w:ind w:right="2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33C39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433C39" w:rsidRPr="00433C39" w14:paraId="43801D86" w14:textId="77777777" w:rsidTr="00433C39">
        <w:tc>
          <w:tcPr>
            <w:tcW w:w="738" w:type="dxa"/>
            <w:shd w:val="clear" w:color="auto" w:fill="auto"/>
            <w:vAlign w:val="center"/>
          </w:tcPr>
          <w:p w14:paraId="4DA3B666" w14:textId="77777777" w:rsidR="00433C39" w:rsidRP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9946E4" w14:textId="77777777" w:rsidR="00433C39" w:rsidRP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14:paraId="3F415884" w14:textId="77777777" w:rsidR="00433C39" w:rsidRPr="00433C39" w:rsidRDefault="00433C39" w:rsidP="007F5688">
            <w:pPr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Aesculap - Chifa Sp. z o.o.</w:t>
            </w:r>
          </w:p>
          <w:p w14:paraId="48EDA8ED" w14:textId="77777777" w:rsidR="00433C39" w:rsidRPr="00433C39" w:rsidRDefault="00433C39" w:rsidP="007F5688">
            <w:pPr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 xml:space="preserve">ul. Tysiąclecia 14 </w:t>
            </w:r>
          </w:p>
          <w:p w14:paraId="6076784B" w14:textId="77777777" w:rsidR="00433C39" w:rsidRPr="00433C39" w:rsidRDefault="00433C39" w:rsidP="007F56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64-300 Nowy Tomyśl</w:t>
            </w:r>
          </w:p>
        </w:tc>
        <w:tc>
          <w:tcPr>
            <w:tcW w:w="1417" w:type="dxa"/>
          </w:tcPr>
          <w:p w14:paraId="2A98ABBD" w14:textId="77777777" w:rsid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A1B43F" w14:textId="3E40FA2A" w:rsidR="00433C39" w:rsidRP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tygodni</w:t>
            </w:r>
          </w:p>
        </w:tc>
        <w:tc>
          <w:tcPr>
            <w:tcW w:w="1418" w:type="dxa"/>
          </w:tcPr>
          <w:p w14:paraId="7B686C0D" w14:textId="77777777" w:rsid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053A993" w14:textId="60A7623B" w:rsidR="00D02878" w:rsidRPr="00433C39" w:rsidRDefault="00D02878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 m-cy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F1BA2D" w14:textId="63CD26BA" w:rsidR="00433C39" w:rsidRP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311 320.80 zł</w:t>
            </w:r>
          </w:p>
        </w:tc>
      </w:tr>
      <w:tr w:rsidR="00433C39" w:rsidRPr="00433C39" w14:paraId="2B1F4B57" w14:textId="77777777" w:rsidTr="00433C39">
        <w:tc>
          <w:tcPr>
            <w:tcW w:w="738" w:type="dxa"/>
            <w:shd w:val="clear" w:color="auto" w:fill="auto"/>
            <w:vAlign w:val="center"/>
          </w:tcPr>
          <w:p w14:paraId="24F97AF8" w14:textId="77777777" w:rsidR="00433C39" w:rsidRP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EF350B" w14:textId="77777777" w:rsidR="00433C39" w:rsidRP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14:paraId="20D29C46" w14:textId="77777777" w:rsidR="00433C39" w:rsidRPr="00433C39" w:rsidRDefault="00433C39" w:rsidP="007F5688">
            <w:pPr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Ge Medical Systems Polska Sp. z o.o.</w:t>
            </w:r>
          </w:p>
          <w:p w14:paraId="4AC1E286" w14:textId="15F205C2" w:rsidR="00433C39" w:rsidRPr="00433C39" w:rsidRDefault="00433C39" w:rsidP="007F5688">
            <w:pPr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 xml:space="preserve">ul. Wołoska 9 </w:t>
            </w:r>
          </w:p>
          <w:p w14:paraId="0B1C1842" w14:textId="77777777" w:rsidR="00433C39" w:rsidRPr="00433C39" w:rsidRDefault="00433C39" w:rsidP="007F568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02-583 Warszawa</w:t>
            </w:r>
          </w:p>
        </w:tc>
        <w:tc>
          <w:tcPr>
            <w:tcW w:w="1417" w:type="dxa"/>
          </w:tcPr>
          <w:p w14:paraId="417A11C8" w14:textId="77777777" w:rsid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66D7567" w14:textId="6C89FE0E" w:rsidR="00D02878" w:rsidRPr="00433C39" w:rsidRDefault="00D02878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tygodni</w:t>
            </w:r>
          </w:p>
        </w:tc>
        <w:tc>
          <w:tcPr>
            <w:tcW w:w="1418" w:type="dxa"/>
          </w:tcPr>
          <w:p w14:paraId="4714780B" w14:textId="77777777" w:rsid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4260176" w14:textId="77A579A9" w:rsidR="00D02878" w:rsidRPr="00433C39" w:rsidRDefault="00D02878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 m-cy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DB4CD4" w14:textId="349D5DD8" w:rsidR="00433C39" w:rsidRPr="00433C39" w:rsidRDefault="00433C39" w:rsidP="007F56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33C39">
              <w:rPr>
                <w:rFonts w:ascii="Arial" w:hAnsi="Arial" w:cs="Arial"/>
                <w:sz w:val="22"/>
                <w:szCs w:val="22"/>
              </w:rPr>
              <w:t>457 920.00 zł</w:t>
            </w:r>
          </w:p>
        </w:tc>
      </w:tr>
    </w:tbl>
    <w:p w14:paraId="11AA1438" w14:textId="77777777" w:rsidR="007F5688" w:rsidRDefault="007F5688" w:rsidP="007F568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A9A18C7" w14:textId="758F3325" w:rsidR="00A80738" w:rsidRDefault="00A80738" w:rsidP="007F568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D77694F" w14:textId="77777777" w:rsidR="00E92AE4" w:rsidRDefault="00E92AE4" w:rsidP="007F568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4E86CF4" w14:textId="17D5B8CA" w:rsidR="00E92AE4" w:rsidRPr="00E92AE4" w:rsidRDefault="00E92AE4" w:rsidP="00E92AE4">
      <w:pPr>
        <w:pStyle w:val="Tekstpodstawowy"/>
        <w:spacing w:line="240" w:lineRule="auto"/>
        <w:jc w:val="right"/>
        <w:rPr>
          <w:rFonts w:ascii="Arial" w:hAnsi="Arial" w:cs="Arial"/>
          <w:iCs/>
          <w:sz w:val="22"/>
          <w:szCs w:val="22"/>
        </w:rPr>
      </w:pPr>
      <w:r w:rsidRPr="00E92AE4">
        <w:rPr>
          <w:rFonts w:ascii="Arial" w:hAnsi="Arial" w:cs="Arial"/>
          <w:iCs/>
          <w:sz w:val="22"/>
          <w:szCs w:val="22"/>
        </w:rPr>
        <w:t xml:space="preserve">/-/ </w:t>
      </w:r>
      <w:r>
        <w:rPr>
          <w:rFonts w:ascii="Arial" w:hAnsi="Arial" w:cs="Arial"/>
          <w:iCs/>
          <w:sz w:val="22"/>
          <w:szCs w:val="22"/>
        </w:rPr>
        <w:t>I</w:t>
      </w:r>
      <w:r w:rsidRPr="00E92AE4">
        <w:rPr>
          <w:rFonts w:ascii="Arial" w:hAnsi="Arial" w:cs="Arial"/>
          <w:iCs/>
          <w:sz w:val="22"/>
          <w:szCs w:val="22"/>
        </w:rPr>
        <w:t xml:space="preserve"> Z-c</w:t>
      </w:r>
      <w:r>
        <w:rPr>
          <w:rFonts w:ascii="Arial" w:hAnsi="Arial" w:cs="Arial"/>
          <w:iCs/>
          <w:sz w:val="22"/>
          <w:szCs w:val="22"/>
        </w:rPr>
        <w:t>a</w:t>
      </w:r>
      <w:r w:rsidRPr="00E92AE4">
        <w:rPr>
          <w:rFonts w:ascii="Arial" w:hAnsi="Arial" w:cs="Arial"/>
          <w:iCs/>
          <w:sz w:val="22"/>
          <w:szCs w:val="22"/>
        </w:rPr>
        <w:t xml:space="preserve"> Dyrektora ds. Administracyjnych</w:t>
      </w:r>
    </w:p>
    <w:p w14:paraId="73A8A9B3" w14:textId="77777777" w:rsidR="00E92AE4" w:rsidRPr="00E92AE4" w:rsidRDefault="00E92AE4" w:rsidP="00E92AE4">
      <w:pPr>
        <w:pStyle w:val="Tekstpodstawowy"/>
        <w:spacing w:line="240" w:lineRule="auto"/>
        <w:jc w:val="right"/>
        <w:rPr>
          <w:rFonts w:ascii="Arial" w:hAnsi="Arial" w:cs="Arial"/>
          <w:iCs/>
          <w:sz w:val="22"/>
          <w:szCs w:val="22"/>
        </w:rPr>
      </w:pPr>
      <w:r w:rsidRPr="00E92AE4">
        <w:rPr>
          <w:rFonts w:ascii="Arial" w:hAnsi="Arial" w:cs="Arial"/>
          <w:iCs/>
          <w:sz w:val="22"/>
          <w:szCs w:val="22"/>
        </w:rPr>
        <w:t>Krystyna Piątkowska</w:t>
      </w:r>
    </w:p>
    <w:p w14:paraId="6245676E" w14:textId="77777777" w:rsidR="00E92AE4" w:rsidRPr="00BB547B" w:rsidRDefault="00E92AE4" w:rsidP="007F568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E92AE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076D9" w14:textId="77777777" w:rsidR="005130D3" w:rsidRDefault="005130D3">
      <w:r>
        <w:separator/>
      </w:r>
    </w:p>
  </w:endnote>
  <w:endnote w:type="continuationSeparator" w:id="0">
    <w:p w14:paraId="6D620AF4" w14:textId="77777777" w:rsidR="005130D3" w:rsidRDefault="0051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8F3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AC84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C9C10" w14:textId="03DF7021" w:rsidR="00986737" w:rsidRPr="00986737" w:rsidRDefault="00E92AE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4536C72" wp14:editId="750961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C4684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43BCFC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6ED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CC8969" w14:textId="77777777" w:rsidR="009F189D" w:rsidRDefault="009F189D">
    <w:pPr>
      <w:pStyle w:val="Stopka"/>
      <w:tabs>
        <w:tab w:val="clear" w:pos="4536"/>
      </w:tabs>
      <w:jc w:val="center"/>
    </w:pPr>
  </w:p>
  <w:p w14:paraId="2CC0821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EF4E1" w14:textId="77777777" w:rsidR="005130D3" w:rsidRDefault="005130D3">
      <w:r>
        <w:separator/>
      </w:r>
    </w:p>
  </w:footnote>
  <w:footnote w:type="continuationSeparator" w:id="0">
    <w:p w14:paraId="7DA67541" w14:textId="77777777" w:rsidR="005130D3" w:rsidRDefault="00513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C8DF3" w14:textId="77777777" w:rsidR="00C11F3F" w:rsidRDefault="00C11F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F129A" w14:textId="77777777" w:rsidR="00C11F3F" w:rsidRDefault="00C11F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1FEAA" w14:textId="77777777" w:rsidR="00C11F3F" w:rsidRDefault="00C11F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0D3"/>
    <w:rsid w:val="00007727"/>
    <w:rsid w:val="00017720"/>
    <w:rsid w:val="00035488"/>
    <w:rsid w:val="000D7F25"/>
    <w:rsid w:val="000E00E5"/>
    <w:rsid w:val="001261A9"/>
    <w:rsid w:val="00173B20"/>
    <w:rsid w:val="001C69FF"/>
    <w:rsid w:val="0023318D"/>
    <w:rsid w:val="003D72FD"/>
    <w:rsid w:val="00423179"/>
    <w:rsid w:val="00433C39"/>
    <w:rsid w:val="00490DC0"/>
    <w:rsid w:val="00493F8C"/>
    <w:rsid w:val="004C7E9B"/>
    <w:rsid w:val="005130D3"/>
    <w:rsid w:val="005614F2"/>
    <w:rsid w:val="00577BC6"/>
    <w:rsid w:val="005A632E"/>
    <w:rsid w:val="0069085C"/>
    <w:rsid w:val="006B27ED"/>
    <w:rsid w:val="007F5688"/>
    <w:rsid w:val="00843263"/>
    <w:rsid w:val="00861E75"/>
    <w:rsid w:val="00986737"/>
    <w:rsid w:val="009D19BD"/>
    <w:rsid w:val="009F189D"/>
    <w:rsid w:val="00A80738"/>
    <w:rsid w:val="00BB547B"/>
    <w:rsid w:val="00C11F3F"/>
    <w:rsid w:val="00C236D3"/>
    <w:rsid w:val="00C659E2"/>
    <w:rsid w:val="00C82837"/>
    <w:rsid w:val="00CA3D66"/>
    <w:rsid w:val="00CB0802"/>
    <w:rsid w:val="00D02878"/>
    <w:rsid w:val="00D665F5"/>
    <w:rsid w:val="00D7128F"/>
    <w:rsid w:val="00E92AE4"/>
    <w:rsid w:val="00EA3476"/>
    <w:rsid w:val="00F16C60"/>
    <w:rsid w:val="00F95C33"/>
    <w:rsid w:val="00FC7F5E"/>
    <w:rsid w:val="00FF420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0CBAF"/>
  <w15:chartTrackingRefBased/>
  <w15:docId w15:val="{E6D1F84A-D987-466A-B1A4-F6E44F26C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7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36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55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33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82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2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09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73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0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62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cp:lastPrinted>2025-06-18T08:41:00Z</cp:lastPrinted>
  <dcterms:created xsi:type="dcterms:W3CDTF">2025-06-18T08:42:00Z</dcterms:created>
  <dcterms:modified xsi:type="dcterms:W3CDTF">2025-06-18T08:52:00Z</dcterms:modified>
</cp:coreProperties>
</file>