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9A8F3" w14:textId="121EBD48" w:rsidR="00025386" w:rsidRDefault="00025386" w:rsidP="00E271AA">
      <w:pPr>
        <w:pStyle w:val="Nagwek4"/>
        <w:ind w:left="0"/>
        <w:rPr>
          <w:b/>
        </w:rPr>
      </w:pPr>
      <w:r>
        <w:rPr>
          <w:b/>
          <w:i w:val="0"/>
        </w:rPr>
        <w:t xml:space="preserve">Załącznik nr </w:t>
      </w:r>
      <w:r w:rsidR="00E271AA">
        <w:rPr>
          <w:b/>
        </w:rPr>
        <w:t>5</w:t>
      </w:r>
    </w:p>
    <w:p w14:paraId="5ECCDC2D" w14:textId="78A24490" w:rsidR="00E271AA" w:rsidRPr="00E271AA" w:rsidRDefault="00E271AA" w:rsidP="00E271AA">
      <w:pPr>
        <w:spacing w:after="0" w:line="240" w:lineRule="auto"/>
        <w:rPr>
          <w:lang w:val="x-none" w:eastAsia="pl-PL"/>
        </w:rPr>
      </w:pPr>
      <w:r>
        <w:rPr>
          <w:lang w:val="x-none" w:eastAsia="pl-PL"/>
        </w:rPr>
        <w:t>……………………………………………………….</w:t>
      </w:r>
    </w:p>
    <w:p w14:paraId="36936BD0" w14:textId="374A8053" w:rsidR="00025386" w:rsidRPr="00E271AA" w:rsidRDefault="00E271AA" w:rsidP="00E271AA">
      <w:pPr>
        <w:spacing w:after="0" w:line="240" w:lineRule="auto"/>
        <w:ind w:firstLine="708"/>
        <w:rPr>
          <w:i/>
          <w:iCs/>
          <w:sz w:val="18"/>
          <w:szCs w:val="18"/>
        </w:rPr>
      </w:pPr>
      <w:r w:rsidRPr="00E271AA">
        <w:rPr>
          <w:i/>
          <w:iCs/>
          <w:sz w:val="18"/>
          <w:szCs w:val="18"/>
        </w:rPr>
        <w:t>Nazwa Wykonawcy</w:t>
      </w:r>
    </w:p>
    <w:p w14:paraId="509BD5DD" w14:textId="77777777" w:rsidR="00025386" w:rsidRPr="00025386" w:rsidRDefault="00025386" w:rsidP="00025386"/>
    <w:p w14:paraId="05686E2F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638EB" w:rsidRPr="003638EB">
        <w:rPr>
          <w:rFonts w:ascii="Times New Roman" w:eastAsia="Times New Roman" w:hAnsi="Times New Roman"/>
          <w:b/>
          <w:sz w:val="24"/>
          <w:szCs w:val="20"/>
          <w:lang w:eastAsia="pl-PL"/>
        </w:rPr>
        <w:t>ZP/33/2025</w:t>
      </w:r>
    </w:p>
    <w:p w14:paraId="1257ADF6" w14:textId="77777777" w:rsidR="00025386" w:rsidRPr="00025386" w:rsidRDefault="00025386" w:rsidP="00025386"/>
    <w:p w14:paraId="48B96246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AFC023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ED5884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638EB" w:rsidRPr="003638E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638EB" w:rsidRPr="003638EB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C696857" w14:textId="77777777" w:rsidR="00A56A6F" w:rsidRPr="00A56A6F" w:rsidRDefault="003638E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638E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zestawu do anoskopii wysokiej rozdzielczości dla potrzeb Poradni Koloproktologii</w:t>
      </w:r>
    </w:p>
    <w:p w14:paraId="62D4A7C6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33537ED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BAF4AEC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F5C91F6" w14:textId="77777777" w:rsidTr="00C2318B">
        <w:tc>
          <w:tcPr>
            <w:tcW w:w="772" w:type="dxa"/>
            <w:shd w:val="clear" w:color="auto" w:fill="auto"/>
          </w:tcPr>
          <w:p w14:paraId="0EDA390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4CB37D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329C23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40D928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7BAFBE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B5E322B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7B77B60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5051752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5C78D9EA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5D5856C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1068E1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38551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C838456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4CDDD2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E685C6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64A6D784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FA6D3F1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22AC2" w14:textId="77777777" w:rsidR="00F4646E" w:rsidRDefault="00F4646E" w:rsidP="00025386">
      <w:pPr>
        <w:spacing w:after="0" w:line="240" w:lineRule="auto"/>
      </w:pPr>
      <w:r>
        <w:separator/>
      </w:r>
    </w:p>
  </w:endnote>
  <w:endnote w:type="continuationSeparator" w:id="0">
    <w:p w14:paraId="4570D69C" w14:textId="77777777" w:rsidR="00F4646E" w:rsidRDefault="00F464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9BAC3" w14:textId="77777777" w:rsidR="003638EB" w:rsidRDefault="003638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17F7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BFD5E" w14:textId="77777777" w:rsidR="003638EB" w:rsidRDefault="003638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75C35" w14:textId="77777777" w:rsidR="00F4646E" w:rsidRDefault="00F4646E" w:rsidP="00025386">
      <w:pPr>
        <w:spacing w:after="0" w:line="240" w:lineRule="auto"/>
      </w:pPr>
      <w:r>
        <w:separator/>
      </w:r>
    </w:p>
  </w:footnote>
  <w:footnote w:type="continuationSeparator" w:id="0">
    <w:p w14:paraId="7FF07F5D" w14:textId="77777777" w:rsidR="00F4646E" w:rsidRDefault="00F464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38923" w14:textId="77777777" w:rsidR="003638EB" w:rsidRDefault="00363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E0F51" w14:textId="77777777" w:rsidR="003638EB" w:rsidRDefault="003638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5FB7E" w14:textId="77777777" w:rsidR="003638EB" w:rsidRDefault="00363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6E"/>
    <w:rsid w:val="00000553"/>
    <w:rsid w:val="00025386"/>
    <w:rsid w:val="001C2314"/>
    <w:rsid w:val="001F6F64"/>
    <w:rsid w:val="00273F44"/>
    <w:rsid w:val="003638EB"/>
    <w:rsid w:val="004E2B1B"/>
    <w:rsid w:val="005624D8"/>
    <w:rsid w:val="008F2498"/>
    <w:rsid w:val="009B09E9"/>
    <w:rsid w:val="00A56A6F"/>
    <w:rsid w:val="00AD38B5"/>
    <w:rsid w:val="00C2318B"/>
    <w:rsid w:val="00D55FC4"/>
    <w:rsid w:val="00E271AA"/>
    <w:rsid w:val="00F464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89FB1"/>
  <w15:chartTrackingRefBased/>
  <w15:docId w15:val="{0F4A73AF-18A9-4749-83E2-58426310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dcterms:created xsi:type="dcterms:W3CDTF">2025-06-11T07:17:00Z</dcterms:created>
  <dcterms:modified xsi:type="dcterms:W3CDTF">2025-06-11T07:17:00Z</dcterms:modified>
</cp:coreProperties>
</file>