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D2D9B" w14:textId="6829D6CC" w:rsidR="003E6519" w:rsidRPr="002448F8" w:rsidRDefault="006F1EE4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noProof/>
          <w:sz w:val="24"/>
          <w:szCs w:val="24"/>
        </w:rPr>
        <w:pict w14:anchorId="3406D16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-8.7pt;margin-top:-19.95pt;width:500.25pt;height:55.5pt;z-index:-251658752;mso-position-horizontal-relative:text;mso-position-vertical-relative:text" wrapcoords="-32 0 -32 21308 21600 21308 21600 0 -32 0">
            <v:imagedata r:id="rId6" o:title="FENIKS_RP_UE_NFZ_RGB kolor"/>
            <w10:wrap type="tight"/>
          </v:shape>
        </w:pict>
      </w:r>
      <w:r w:rsidR="006404B4" w:rsidRPr="002448F8">
        <w:rPr>
          <w:rFonts w:ascii="Arial Narrow" w:hAnsi="Arial Narrow" w:cs="Arial"/>
          <w:sz w:val="24"/>
          <w:szCs w:val="24"/>
        </w:rPr>
        <w:t>Bydgoszcz</w:t>
      </w:r>
      <w:r w:rsidR="003E6519" w:rsidRPr="002448F8">
        <w:rPr>
          <w:rFonts w:ascii="Arial Narrow" w:hAnsi="Arial Narrow" w:cs="Arial"/>
          <w:sz w:val="24"/>
          <w:szCs w:val="24"/>
        </w:rPr>
        <w:t xml:space="preserve"> dnia: </w:t>
      </w:r>
      <w:r w:rsidR="006404B4" w:rsidRPr="002448F8">
        <w:rPr>
          <w:rFonts w:ascii="Arial Narrow" w:hAnsi="Arial Narrow" w:cs="Arial"/>
          <w:sz w:val="24"/>
          <w:szCs w:val="24"/>
        </w:rPr>
        <w:t>2025-06-23</w:t>
      </w:r>
    </w:p>
    <w:p w14:paraId="369B4CB4" w14:textId="77777777" w:rsidR="003E6519" w:rsidRPr="002448F8" w:rsidRDefault="006404B4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2448F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7EDA7479" w14:textId="77777777" w:rsidR="003E6519" w:rsidRPr="002448F8" w:rsidRDefault="006404B4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2448F8">
        <w:rPr>
          <w:rFonts w:ascii="Arial Narrow" w:hAnsi="Arial Narrow" w:cs="Arial"/>
          <w:sz w:val="24"/>
          <w:szCs w:val="24"/>
        </w:rPr>
        <w:t>Powstańców Warszawy</w:t>
      </w:r>
      <w:r w:rsidR="003E6519" w:rsidRPr="002448F8">
        <w:rPr>
          <w:rFonts w:ascii="Arial Narrow" w:hAnsi="Arial Narrow" w:cs="Arial"/>
          <w:sz w:val="24"/>
          <w:szCs w:val="24"/>
        </w:rPr>
        <w:t xml:space="preserve"> </w:t>
      </w:r>
      <w:r w:rsidRPr="002448F8">
        <w:rPr>
          <w:rFonts w:ascii="Arial Narrow" w:hAnsi="Arial Narrow" w:cs="Arial"/>
          <w:sz w:val="24"/>
          <w:szCs w:val="24"/>
        </w:rPr>
        <w:t>5</w:t>
      </w:r>
    </w:p>
    <w:p w14:paraId="1DB3330E" w14:textId="77777777" w:rsidR="003E6519" w:rsidRPr="002448F8" w:rsidRDefault="006404B4" w:rsidP="003E6519">
      <w:pPr>
        <w:rPr>
          <w:rFonts w:ascii="Arial Narrow" w:hAnsi="Arial Narrow" w:cs="Arial"/>
          <w:sz w:val="24"/>
          <w:szCs w:val="24"/>
        </w:rPr>
      </w:pPr>
      <w:r w:rsidRPr="002448F8">
        <w:rPr>
          <w:rFonts w:ascii="Arial Narrow" w:hAnsi="Arial Narrow" w:cs="Arial"/>
          <w:sz w:val="24"/>
          <w:szCs w:val="24"/>
        </w:rPr>
        <w:t>85-681</w:t>
      </w:r>
      <w:r w:rsidR="003E6519" w:rsidRPr="002448F8">
        <w:rPr>
          <w:rFonts w:ascii="Arial Narrow" w:hAnsi="Arial Narrow" w:cs="Arial"/>
          <w:sz w:val="24"/>
          <w:szCs w:val="24"/>
        </w:rPr>
        <w:t xml:space="preserve"> </w:t>
      </w:r>
      <w:r w:rsidRPr="002448F8">
        <w:rPr>
          <w:rFonts w:ascii="Arial Narrow" w:hAnsi="Arial Narrow" w:cs="Arial"/>
          <w:sz w:val="24"/>
          <w:szCs w:val="24"/>
        </w:rPr>
        <w:t>Bydgoszcz</w:t>
      </w:r>
    </w:p>
    <w:p w14:paraId="7EBA658A" w14:textId="77777777" w:rsidR="003E6519" w:rsidRPr="002448F8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2448F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FD66DF2" w14:textId="77777777" w:rsidR="003E6519" w:rsidRPr="002448F8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2448F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2448F8" w14:paraId="5B6833C0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44BED8" w14:textId="77777777" w:rsidR="003E6519" w:rsidRPr="002448F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2448F8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85A4DD2" w14:textId="77777777" w:rsidR="003E6519" w:rsidRPr="002448F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2448F8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47962B02" w14:textId="77777777" w:rsidR="003E6519" w:rsidRPr="002448F8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2448F8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6FCD8E5" w14:textId="77777777" w:rsidR="003E6519" w:rsidRPr="002448F8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448F8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2448F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2448F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2448F8" w14:paraId="48E233BF" w14:textId="77777777" w:rsidTr="001A0FA2">
        <w:tc>
          <w:tcPr>
            <w:tcW w:w="2269" w:type="dxa"/>
            <w:shd w:val="clear" w:color="auto" w:fill="auto"/>
          </w:tcPr>
          <w:p w14:paraId="0D19BBFC" w14:textId="77777777" w:rsidR="003E6519" w:rsidRPr="002448F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48F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F4D7084" w14:textId="2EC8C24C" w:rsidR="003E6519" w:rsidRPr="002448F8" w:rsidRDefault="006404B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448F8">
              <w:rPr>
                <w:rFonts w:ascii="Arial Narrow" w:hAnsi="Arial Narrow" w:cs="Arial"/>
                <w:bCs/>
                <w:sz w:val="24"/>
                <w:szCs w:val="24"/>
              </w:rPr>
              <w:t xml:space="preserve">Dostawa sprzętu medycznego w ramach projektu grantowego </w:t>
            </w:r>
            <w:r w:rsidR="006F1EE4">
              <w:rPr>
                <w:rFonts w:ascii="Arial Narrow" w:hAnsi="Arial Narrow" w:cs="Arial"/>
                <w:bCs/>
                <w:sz w:val="24"/>
                <w:szCs w:val="24"/>
              </w:rPr>
              <w:br/>
            </w:r>
            <w:r w:rsidRPr="002448F8">
              <w:rPr>
                <w:rFonts w:ascii="Arial Narrow" w:hAnsi="Arial Narrow" w:cs="Arial"/>
                <w:bCs/>
                <w:sz w:val="24"/>
                <w:szCs w:val="24"/>
              </w:rPr>
              <w:t>nr FENX.06.01-IP.03-0001/23 pod nazwą: "Wsparcie podstawowej opieki zdrowotnej (POZ)"</w:t>
            </w:r>
            <w:r w:rsidR="003E6519" w:rsidRPr="002448F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404B4" w:rsidRPr="002448F8" w14:paraId="5646CB41" w14:textId="77777777" w:rsidTr="00D77DD1">
        <w:tc>
          <w:tcPr>
            <w:tcW w:w="2269" w:type="dxa"/>
            <w:shd w:val="clear" w:color="auto" w:fill="auto"/>
          </w:tcPr>
          <w:p w14:paraId="28E7FE48" w14:textId="77777777" w:rsidR="006404B4" w:rsidRPr="002448F8" w:rsidRDefault="006404B4" w:rsidP="00D77DD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48F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712C61A" w14:textId="77777777" w:rsidR="006404B4" w:rsidRPr="002448F8" w:rsidRDefault="006404B4" w:rsidP="00D77DD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448F8">
              <w:rPr>
                <w:rFonts w:ascii="Arial Narrow" w:hAnsi="Arial Narrow" w:cs="Arial"/>
                <w:bCs/>
                <w:sz w:val="24"/>
                <w:szCs w:val="24"/>
              </w:rPr>
              <w:t>54/2025</w:t>
            </w:r>
          </w:p>
        </w:tc>
      </w:tr>
    </w:tbl>
    <w:p w14:paraId="74F06775" w14:textId="77777777" w:rsidR="00890B92" w:rsidRPr="002448F8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448F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2448F8">
        <w:rPr>
          <w:rFonts w:ascii="Arial Narrow" w:hAnsi="Arial Narrow" w:cs="Arial"/>
          <w:sz w:val="24"/>
          <w:szCs w:val="24"/>
        </w:rPr>
        <w:t>22</w:t>
      </w:r>
      <w:r w:rsidR="0049054E" w:rsidRPr="002448F8">
        <w:rPr>
          <w:rFonts w:ascii="Arial Narrow" w:hAnsi="Arial Narrow" w:cs="Arial"/>
          <w:sz w:val="24"/>
          <w:szCs w:val="24"/>
        </w:rPr>
        <w:t>2</w:t>
      </w:r>
      <w:r w:rsidRPr="002448F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2448F8">
        <w:rPr>
          <w:rFonts w:ascii="Arial Narrow" w:hAnsi="Arial Narrow" w:cs="Arial"/>
          <w:sz w:val="24"/>
          <w:szCs w:val="24"/>
        </w:rPr>
        <w:t>4</w:t>
      </w:r>
      <w:r w:rsidRPr="002448F8">
        <w:rPr>
          <w:rFonts w:ascii="Arial Narrow" w:hAnsi="Arial Narrow" w:cs="Arial"/>
          <w:sz w:val="24"/>
          <w:szCs w:val="24"/>
        </w:rPr>
        <w:t xml:space="preserve"> </w:t>
      </w:r>
      <w:r w:rsidR="00890B92" w:rsidRPr="002448F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2448F8">
        <w:rPr>
          <w:rFonts w:ascii="Arial Narrow" w:hAnsi="Arial Narrow" w:cs="Arial"/>
          <w:sz w:val="24"/>
          <w:szCs w:val="24"/>
        </w:rPr>
        <w:t xml:space="preserve"> </w:t>
      </w:r>
      <w:r w:rsidR="006404B4" w:rsidRPr="002448F8">
        <w:rPr>
          <w:rFonts w:ascii="Arial Narrow" w:hAnsi="Arial Narrow" w:cs="Arial"/>
          <w:sz w:val="24"/>
          <w:szCs w:val="24"/>
        </w:rPr>
        <w:t>(t.j. Dz. U. z 2024 poz. 1320)</w:t>
      </w:r>
      <w:r w:rsidR="00490DC0" w:rsidRPr="002448F8">
        <w:rPr>
          <w:rFonts w:ascii="Arial Narrow" w:hAnsi="Arial Narrow" w:cs="Arial"/>
          <w:sz w:val="24"/>
          <w:szCs w:val="24"/>
        </w:rPr>
        <w:t xml:space="preserve"> </w:t>
      </w:r>
      <w:r w:rsidR="00890B92" w:rsidRPr="002448F8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2448F8">
        <w:rPr>
          <w:rFonts w:ascii="Arial Narrow" w:hAnsi="Arial Narrow" w:cs="Arial"/>
          <w:sz w:val="24"/>
          <w:szCs w:val="24"/>
        </w:rPr>
        <w:t xml:space="preserve"> dla</w:t>
      </w:r>
      <w:r w:rsidR="00890B92" w:rsidRPr="002448F8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404B4" w:rsidRPr="002448F8" w14:paraId="2357F736" w14:textId="77777777" w:rsidTr="00D77DD1">
        <w:trPr>
          <w:trHeight w:val="70"/>
        </w:trPr>
        <w:tc>
          <w:tcPr>
            <w:tcW w:w="9214" w:type="dxa"/>
          </w:tcPr>
          <w:p w14:paraId="45BDF475" w14:textId="77777777" w:rsidR="006404B4" w:rsidRPr="002448F8" w:rsidRDefault="006404B4" w:rsidP="00D77D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448F8">
              <w:rPr>
                <w:rFonts w:ascii="Arial Narrow" w:hAnsi="Arial Narrow" w:cs="Arial"/>
                <w:sz w:val="24"/>
                <w:szCs w:val="24"/>
              </w:rPr>
              <w:t>części 1 zamówienia w wysokości 61 300.00 zł brutto;</w:t>
            </w:r>
          </w:p>
        </w:tc>
      </w:tr>
      <w:tr w:rsidR="006404B4" w:rsidRPr="002448F8" w14:paraId="02B8F20F" w14:textId="77777777" w:rsidTr="00D77DD1">
        <w:trPr>
          <w:trHeight w:val="70"/>
        </w:trPr>
        <w:tc>
          <w:tcPr>
            <w:tcW w:w="9214" w:type="dxa"/>
          </w:tcPr>
          <w:p w14:paraId="00B389C5" w14:textId="77777777" w:rsidR="006404B4" w:rsidRPr="002448F8" w:rsidRDefault="006404B4" w:rsidP="00D77D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448F8">
              <w:rPr>
                <w:rFonts w:ascii="Arial Narrow" w:hAnsi="Arial Narrow" w:cs="Arial"/>
                <w:sz w:val="24"/>
                <w:szCs w:val="24"/>
              </w:rPr>
              <w:t>części 2 zamówienia w wysokości 29 000.00 zł brutto;</w:t>
            </w:r>
          </w:p>
        </w:tc>
      </w:tr>
      <w:tr w:rsidR="006404B4" w:rsidRPr="002448F8" w14:paraId="61D4FF80" w14:textId="77777777" w:rsidTr="00D77DD1">
        <w:trPr>
          <w:trHeight w:val="70"/>
        </w:trPr>
        <w:tc>
          <w:tcPr>
            <w:tcW w:w="9214" w:type="dxa"/>
          </w:tcPr>
          <w:p w14:paraId="0C2AD25D" w14:textId="77777777" w:rsidR="006404B4" w:rsidRPr="002448F8" w:rsidRDefault="006404B4" w:rsidP="00D77D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448F8">
              <w:rPr>
                <w:rFonts w:ascii="Arial Narrow" w:hAnsi="Arial Narrow" w:cs="Arial"/>
                <w:sz w:val="24"/>
                <w:szCs w:val="24"/>
              </w:rPr>
              <w:t>części 3 zamówienia w wysokości 33 480.00 zł brutto;</w:t>
            </w:r>
          </w:p>
        </w:tc>
      </w:tr>
      <w:tr w:rsidR="006404B4" w:rsidRPr="002448F8" w14:paraId="0DB1E989" w14:textId="77777777" w:rsidTr="00D77DD1">
        <w:trPr>
          <w:trHeight w:val="70"/>
        </w:trPr>
        <w:tc>
          <w:tcPr>
            <w:tcW w:w="9214" w:type="dxa"/>
          </w:tcPr>
          <w:p w14:paraId="435ACE87" w14:textId="77777777" w:rsidR="006404B4" w:rsidRPr="002448F8" w:rsidRDefault="006404B4" w:rsidP="00D77D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448F8">
              <w:rPr>
                <w:rFonts w:ascii="Arial Narrow" w:hAnsi="Arial Narrow" w:cs="Arial"/>
                <w:sz w:val="24"/>
                <w:szCs w:val="24"/>
              </w:rPr>
              <w:t>części 4 zamówienia w wysokości 6 639.00 zł brutto;</w:t>
            </w:r>
          </w:p>
        </w:tc>
      </w:tr>
      <w:tr w:rsidR="006404B4" w:rsidRPr="002448F8" w14:paraId="58996049" w14:textId="77777777" w:rsidTr="00D77DD1">
        <w:trPr>
          <w:trHeight w:val="70"/>
        </w:trPr>
        <w:tc>
          <w:tcPr>
            <w:tcW w:w="9214" w:type="dxa"/>
          </w:tcPr>
          <w:p w14:paraId="7D58F419" w14:textId="77777777" w:rsidR="006404B4" w:rsidRPr="002448F8" w:rsidRDefault="006404B4" w:rsidP="00D77D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448F8">
              <w:rPr>
                <w:rFonts w:ascii="Arial Narrow" w:hAnsi="Arial Narrow" w:cs="Arial"/>
                <w:sz w:val="24"/>
                <w:szCs w:val="24"/>
              </w:rPr>
              <w:t>części 5 zamówienia w wysokości 2 200.00 zł brutto;</w:t>
            </w:r>
          </w:p>
        </w:tc>
      </w:tr>
      <w:tr w:rsidR="006404B4" w:rsidRPr="002448F8" w14:paraId="6A09BA6F" w14:textId="77777777" w:rsidTr="00D77DD1">
        <w:trPr>
          <w:trHeight w:val="70"/>
        </w:trPr>
        <w:tc>
          <w:tcPr>
            <w:tcW w:w="9214" w:type="dxa"/>
          </w:tcPr>
          <w:p w14:paraId="0F0FBE71" w14:textId="77777777" w:rsidR="006404B4" w:rsidRPr="002448F8" w:rsidRDefault="006404B4" w:rsidP="00D77D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448F8">
              <w:rPr>
                <w:rFonts w:ascii="Arial Narrow" w:hAnsi="Arial Narrow" w:cs="Arial"/>
                <w:sz w:val="24"/>
                <w:szCs w:val="24"/>
              </w:rPr>
              <w:t>części 6 zamówienia w wysokości 537.90 zł brutto;</w:t>
            </w:r>
          </w:p>
        </w:tc>
      </w:tr>
      <w:tr w:rsidR="006404B4" w:rsidRPr="002448F8" w14:paraId="0C4B65BE" w14:textId="77777777" w:rsidTr="00D77DD1">
        <w:trPr>
          <w:trHeight w:val="70"/>
        </w:trPr>
        <w:tc>
          <w:tcPr>
            <w:tcW w:w="9214" w:type="dxa"/>
          </w:tcPr>
          <w:p w14:paraId="124215CF" w14:textId="77777777" w:rsidR="006404B4" w:rsidRPr="002448F8" w:rsidRDefault="006404B4" w:rsidP="00D77D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448F8">
              <w:rPr>
                <w:rFonts w:ascii="Arial Narrow" w:hAnsi="Arial Narrow" w:cs="Arial"/>
                <w:sz w:val="24"/>
                <w:szCs w:val="24"/>
              </w:rPr>
              <w:t>części 7 zamówienia w wysokości 3 696.00 zł brutto;</w:t>
            </w:r>
          </w:p>
        </w:tc>
      </w:tr>
      <w:tr w:rsidR="006404B4" w:rsidRPr="002448F8" w14:paraId="418E471A" w14:textId="77777777" w:rsidTr="00D77DD1">
        <w:trPr>
          <w:trHeight w:val="70"/>
        </w:trPr>
        <w:tc>
          <w:tcPr>
            <w:tcW w:w="9214" w:type="dxa"/>
          </w:tcPr>
          <w:p w14:paraId="438ADEB3" w14:textId="77777777" w:rsidR="006404B4" w:rsidRPr="002448F8" w:rsidRDefault="006404B4" w:rsidP="00D77D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448F8">
              <w:rPr>
                <w:rFonts w:ascii="Arial Narrow" w:hAnsi="Arial Narrow" w:cs="Arial"/>
                <w:sz w:val="24"/>
                <w:szCs w:val="24"/>
              </w:rPr>
              <w:t>części 8 zamówienia w wysokości 835.00 zł brutto;</w:t>
            </w:r>
          </w:p>
        </w:tc>
      </w:tr>
      <w:tr w:rsidR="006404B4" w:rsidRPr="002448F8" w14:paraId="6A349258" w14:textId="77777777" w:rsidTr="00D77DD1">
        <w:trPr>
          <w:trHeight w:val="70"/>
        </w:trPr>
        <w:tc>
          <w:tcPr>
            <w:tcW w:w="9214" w:type="dxa"/>
          </w:tcPr>
          <w:p w14:paraId="0A4A94A1" w14:textId="77777777" w:rsidR="006404B4" w:rsidRPr="002448F8" w:rsidRDefault="006404B4" w:rsidP="00D77D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448F8">
              <w:rPr>
                <w:rFonts w:ascii="Arial Narrow" w:hAnsi="Arial Narrow" w:cs="Arial"/>
                <w:sz w:val="24"/>
                <w:szCs w:val="24"/>
              </w:rPr>
              <w:t>części 9 zamówienia w wysokości 2 290.00 zł brutto;</w:t>
            </w:r>
          </w:p>
        </w:tc>
      </w:tr>
      <w:tr w:rsidR="006404B4" w:rsidRPr="002448F8" w14:paraId="72F93301" w14:textId="77777777" w:rsidTr="00D77DD1">
        <w:trPr>
          <w:trHeight w:val="70"/>
        </w:trPr>
        <w:tc>
          <w:tcPr>
            <w:tcW w:w="9214" w:type="dxa"/>
          </w:tcPr>
          <w:p w14:paraId="7DDF1A19" w14:textId="77777777" w:rsidR="006404B4" w:rsidRPr="002448F8" w:rsidRDefault="006404B4" w:rsidP="00D77D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448F8">
              <w:rPr>
                <w:rFonts w:ascii="Arial Narrow" w:hAnsi="Arial Narrow" w:cs="Arial"/>
                <w:sz w:val="24"/>
                <w:szCs w:val="24"/>
              </w:rPr>
              <w:lastRenderedPageBreak/>
              <w:t>części 10 zamówienia w wysokości 225 000.00 zł brutto;</w:t>
            </w:r>
          </w:p>
        </w:tc>
      </w:tr>
      <w:tr w:rsidR="006404B4" w:rsidRPr="002448F8" w14:paraId="2FAF677E" w14:textId="77777777" w:rsidTr="00D77DD1">
        <w:trPr>
          <w:trHeight w:val="70"/>
        </w:trPr>
        <w:tc>
          <w:tcPr>
            <w:tcW w:w="9214" w:type="dxa"/>
          </w:tcPr>
          <w:p w14:paraId="5D26AC5E" w14:textId="77777777" w:rsidR="006404B4" w:rsidRPr="002448F8" w:rsidRDefault="006404B4" w:rsidP="00D77D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448F8">
              <w:rPr>
                <w:rFonts w:ascii="Arial Narrow" w:hAnsi="Arial Narrow" w:cs="Arial"/>
                <w:sz w:val="24"/>
                <w:szCs w:val="24"/>
              </w:rPr>
              <w:t>części 11 zamówienia w wysokości 6 214.00 zł brutto;</w:t>
            </w:r>
          </w:p>
        </w:tc>
      </w:tr>
      <w:tr w:rsidR="006404B4" w:rsidRPr="002448F8" w14:paraId="738C4E13" w14:textId="77777777" w:rsidTr="00D77DD1">
        <w:trPr>
          <w:trHeight w:val="70"/>
        </w:trPr>
        <w:tc>
          <w:tcPr>
            <w:tcW w:w="9214" w:type="dxa"/>
          </w:tcPr>
          <w:p w14:paraId="77222257" w14:textId="77777777" w:rsidR="006404B4" w:rsidRPr="002448F8" w:rsidRDefault="006404B4" w:rsidP="00D77D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448F8">
              <w:rPr>
                <w:rFonts w:ascii="Arial Narrow" w:hAnsi="Arial Narrow" w:cs="Arial"/>
                <w:sz w:val="24"/>
                <w:szCs w:val="24"/>
              </w:rPr>
              <w:t>części 12 zamówienia w wysokości 2 592.00 zł brutto;</w:t>
            </w:r>
          </w:p>
        </w:tc>
      </w:tr>
      <w:tr w:rsidR="006404B4" w:rsidRPr="002448F8" w14:paraId="4B6EA90E" w14:textId="77777777" w:rsidTr="00D77DD1">
        <w:trPr>
          <w:trHeight w:val="70"/>
        </w:trPr>
        <w:tc>
          <w:tcPr>
            <w:tcW w:w="9214" w:type="dxa"/>
          </w:tcPr>
          <w:p w14:paraId="689C3373" w14:textId="77777777" w:rsidR="006404B4" w:rsidRPr="002448F8" w:rsidRDefault="006404B4" w:rsidP="00D77D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448F8">
              <w:rPr>
                <w:rFonts w:ascii="Arial Narrow" w:hAnsi="Arial Narrow" w:cs="Arial"/>
                <w:sz w:val="24"/>
                <w:szCs w:val="24"/>
              </w:rPr>
              <w:t>części 13 zamówienia w wysokości 1 154.00 zł brutto;</w:t>
            </w:r>
          </w:p>
        </w:tc>
      </w:tr>
      <w:tr w:rsidR="006404B4" w:rsidRPr="002448F8" w14:paraId="2AD8D4C8" w14:textId="77777777" w:rsidTr="00D77DD1">
        <w:trPr>
          <w:trHeight w:val="70"/>
        </w:trPr>
        <w:tc>
          <w:tcPr>
            <w:tcW w:w="9214" w:type="dxa"/>
          </w:tcPr>
          <w:p w14:paraId="6F58559A" w14:textId="77777777" w:rsidR="006404B4" w:rsidRPr="002448F8" w:rsidRDefault="006404B4" w:rsidP="00D77D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448F8">
              <w:rPr>
                <w:rFonts w:ascii="Arial Narrow" w:hAnsi="Arial Narrow" w:cs="Arial"/>
                <w:sz w:val="24"/>
                <w:szCs w:val="24"/>
              </w:rPr>
              <w:t>części 14 zamówienia w wysokości 931.36 zł brutto;</w:t>
            </w:r>
          </w:p>
        </w:tc>
      </w:tr>
      <w:tr w:rsidR="006404B4" w:rsidRPr="002448F8" w14:paraId="35B444D1" w14:textId="77777777" w:rsidTr="00D77DD1">
        <w:trPr>
          <w:trHeight w:val="70"/>
        </w:trPr>
        <w:tc>
          <w:tcPr>
            <w:tcW w:w="9214" w:type="dxa"/>
          </w:tcPr>
          <w:p w14:paraId="5B67BC6B" w14:textId="77777777" w:rsidR="006404B4" w:rsidRPr="002448F8" w:rsidRDefault="006404B4" w:rsidP="00D77D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448F8">
              <w:rPr>
                <w:rFonts w:ascii="Arial Narrow" w:hAnsi="Arial Narrow" w:cs="Arial"/>
                <w:sz w:val="24"/>
                <w:szCs w:val="24"/>
              </w:rPr>
              <w:t>części 15 zamówienia w wysokości 846.00 zł brutto;</w:t>
            </w:r>
          </w:p>
        </w:tc>
      </w:tr>
      <w:tr w:rsidR="006404B4" w:rsidRPr="002448F8" w14:paraId="01B79D86" w14:textId="77777777" w:rsidTr="00D77DD1">
        <w:trPr>
          <w:trHeight w:val="70"/>
        </w:trPr>
        <w:tc>
          <w:tcPr>
            <w:tcW w:w="9214" w:type="dxa"/>
          </w:tcPr>
          <w:p w14:paraId="5FC0C7A3" w14:textId="77777777" w:rsidR="006404B4" w:rsidRPr="002448F8" w:rsidRDefault="006404B4" w:rsidP="00D77D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448F8">
              <w:rPr>
                <w:rFonts w:ascii="Arial Narrow" w:hAnsi="Arial Narrow" w:cs="Arial"/>
                <w:sz w:val="24"/>
                <w:szCs w:val="24"/>
              </w:rPr>
              <w:t>części 16 zamówienia w wysokości 287.16 zł brutto;</w:t>
            </w:r>
          </w:p>
        </w:tc>
      </w:tr>
      <w:tr w:rsidR="006404B4" w:rsidRPr="002448F8" w14:paraId="5C51D923" w14:textId="77777777" w:rsidTr="00D77DD1">
        <w:trPr>
          <w:trHeight w:val="70"/>
        </w:trPr>
        <w:tc>
          <w:tcPr>
            <w:tcW w:w="9214" w:type="dxa"/>
          </w:tcPr>
          <w:p w14:paraId="7C22C0F8" w14:textId="77777777" w:rsidR="006404B4" w:rsidRPr="002448F8" w:rsidRDefault="006404B4" w:rsidP="00D77D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448F8">
              <w:rPr>
                <w:rFonts w:ascii="Arial Narrow" w:hAnsi="Arial Narrow" w:cs="Arial"/>
                <w:sz w:val="24"/>
                <w:szCs w:val="24"/>
              </w:rPr>
              <w:t>części 17 zamówienia w wysokości 1 328.40 zł brutto;</w:t>
            </w:r>
          </w:p>
        </w:tc>
      </w:tr>
      <w:tr w:rsidR="006404B4" w:rsidRPr="002448F8" w14:paraId="754C3DC0" w14:textId="77777777" w:rsidTr="00D77DD1">
        <w:trPr>
          <w:trHeight w:val="70"/>
        </w:trPr>
        <w:tc>
          <w:tcPr>
            <w:tcW w:w="9214" w:type="dxa"/>
          </w:tcPr>
          <w:p w14:paraId="4B040BF9" w14:textId="77777777" w:rsidR="006404B4" w:rsidRPr="002448F8" w:rsidRDefault="006404B4" w:rsidP="00D77D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448F8">
              <w:rPr>
                <w:rFonts w:ascii="Arial Narrow" w:hAnsi="Arial Narrow" w:cs="Arial"/>
                <w:sz w:val="24"/>
                <w:szCs w:val="24"/>
              </w:rPr>
              <w:t>części 18 zamówienia w wysokości 1 490.00 zł brutto;</w:t>
            </w:r>
          </w:p>
        </w:tc>
      </w:tr>
      <w:tr w:rsidR="006404B4" w:rsidRPr="002448F8" w14:paraId="0DE901C6" w14:textId="77777777" w:rsidTr="00D77DD1">
        <w:trPr>
          <w:trHeight w:val="70"/>
        </w:trPr>
        <w:tc>
          <w:tcPr>
            <w:tcW w:w="9214" w:type="dxa"/>
          </w:tcPr>
          <w:p w14:paraId="08E9D6FB" w14:textId="77777777" w:rsidR="006404B4" w:rsidRPr="002448F8" w:rsidRDefault="006404B4" w:rsidP="00D77DD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448F8">
              <w:rPr>
                <w:rFonts w:ascii="Arial Narrow" w:hAnsi="Arial Narrow" w:cs="Arial"/>
                <w:sz w:val="24"/>
                <w:szCs w:val="24"/>
              </w:rPr>
              <w:t>części 19 zamówienia w wysokości 8 280.00 zł brutto;</w:t>
            </w:r>
          </w:p>
        </w:tc>
      </w:tr>
    </w:tbl>
    <w:p w14:paraId="3EF5D150" w14:textId="77777777" w:rsidR="00890B92" w:rsidRPr="002448F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76BAF5E" w14:textId="77777777" w:rsidR="00510EC8" w:rsidRPr="002448F8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7E06B80" w14:textId="77777777" w:rsidR="00720B1A" w:rsidRDefault="00720B1A" w:rsidP="00720B1A">
      <w:pPr>
        <w:pStyle w:val="Tekstpodstawowy"/>
        <w:spacing w:after="360"/>
        <w:ind w:left="3119" w:firstLine="425"/>
        <w:jc w:val="center"/>
        <w:rPr>
          <w:rFonts w:ascii="Arial Narrow" w:hAnsi="Arial Narrow" w:cs="Arial"/>
          <w:i/>
          <w:szCs w:val="24"/>
        </w:rPr>
      </w:pPr>
    </w:p>
    <w:p w14:paraId="7933AA06" w14:textId="0AC2A27E" w:rsidR="00A80738" w:rsidRDefault="00A80738" w:rsidP="00720B1A">
      <w:pPr>
        <w:pStyle w:val="Tekstpodstawowy"/>
        <w:spacing w:after="360"/>
        <w:ind w:left="5239" w:firstLine="425"/>
        <w:jc w:val="center"/>
        <w:rPr>
          <w:rFonts w:ascii="Arial Narrow" w:hAnsi="Arial Narrow" w:cs="Arial"/>
          <w:i/>
          <w:szCs w:val="24"/>
        </w:rPr>
      </w:pPr>
      <w:r w:rsidRPr="002448F8">
        <w:rPr>
          <w:rFonts w:ascii="Arial Narrow" w:hAnsi="Arial Narrow" w:cs="Arial"/>
          <w:i/>
          <w:szCs w:val="24"/>
        </w:rPr>
        <w:t>Zamawiający</w:t>
      </w:r>
    </w:p>
    <w:p w14:paraId="2676748F" w14:textId="77777777" w:rsidR="006F1EE4" w:rsidRDefault="006F1EE4" w:rsidP="006F1EE4">
      <w:pPr>
        <w:rPr>
          <w:rFonts w:ascii="Arial Narrow" w:hAnsi="Arial Narrow"/>
        </w:rPr>
      </w:pPr>
    </w:p>
    <w:p w14:paraId="3CA91A44" w14:textId="77777777" w:rsidR="006F1EE4" w:rsidRDefault="006F1EE4" w:rsidP="006F1EE4">
      <w:pPr>
        <w:rPr>
          <w:rFonts w:ascii="Arial Narrow" w:hAnsi="Arial Narrow"/>
        </w:rPr>
      </w:pPr>
    </w:p>
    <w:p w14:paraId="3D556DC5" w14:textId="77777777" w:rsidR="006F1EE4" w:rsidRDefault="006F1EE4" w:rsidP="006F1EE4">
      <w:pPr>
        <w:rPr>
          <w:rFonts w:ascii="Arial Narrow" w:hAnsi="Arial Narrow"/>
        </w:rPr>
      </w:pPr>
    </w:p>
    <w:p w14:paraId="5214E935" w14:textId="77777777" w:rsidR="006F1EE4" w:rsidRDefault="006F1EE4" w:rsidP="006F1EE4">
      <w:pPr>
        <w:rPr>
          <w:rFonts w:ascii="Arial Narrow" w:hAnsi="Arial Narrow"/>
        </w:rPr>
      </w:pPr>
    </w:p>
    <w:p w14:paraId="44213882" w14:textId="77777777" w:rsidR="006F1EE4" w:rsidRDefault="006F1EE4" w:rsidP="006F1EE4">
      <w:pPr>
        <w:rPr>
          <w:rFonts w:ascii="Arial Narrow" w:hAnsi="Arial Narrow"/>
        </w:rPr>
      </w:pPr>
    </w:p>
    <w:p w14:paraId="0DF34132" w14:textId="77777777" w:rsidR="006F1EE4" w:rsidRDefault="006F1EE4" w:rsidP="006F1EE4">
      <w:pPr>
        <w:rPr>
          <w:rFonts w:ascii="Arial Narrow" w:hAnsi="Arial Narrow"/>
        </w:rPr>
      </w:pPr>
    </w:p>
    <w:p w14:paraId="7E14D4B5" w14:textId="77777777" w:rsidR="006F1EE4" w:rsidRDefault="006F1EE4" w:rsidP="006F1EE4">
      <w:pPr>
        <w:rPr>
          <w:rFonts w:ascii="Arial Narrow" w:hAnsi="Arial Narrow"/>
        </w:rPr>
      </w:pPr>
    </w:p>
    <w:p w14:paraId="781AC14D" w14:textId="77777777" w:rsidR="006F1EE4" w:rsidRDefault="006F1EE4" w:rsidP="006F1EE4">
      <w:pPr>
        <w:rPr>
          <w:rFonts w:ascii="Arial Narrow" w:hAnsi="Arial Narrow"/>
        </w:rPr>
      </w:pPr>
    </w:p>
    <w:p w14:paraId="20DC0D3B" w14:textId="77777777" w:rsidR="006F1EE4" w:rsidRDefault="006F1EE4" w:rsidP="006F1EE4">
      <w:pPr>
        <w:rPr>
          <w:rFonts w:ascii="Arial Narrow" w:hAnsi="Arial Narrow"/>
        </w:rPr>
      </w:pPr>
    </w:p>
    <w:p w14:paraId="1D6D4A53" w14:textId="77777777" w:rsidR="006F1EE4" w:rsidRDefault="006F1EE4" w:rsidP="006F1EE4">
      <w:pPr>
        <w:rPr>
          <w:rFonts w:ascii="Arial Narrow" w:hAnsi="Arial Narrow"/>
        </w:rPr>
      </w:pPr>
    </w:p>
    <w:p w14:paraId="2E8AE76E" w14:textId="77777777" w:rsidR="006F1EE4" w:rsidRDefault="006F1EE4" w:rsidP="006F1EE4">
      <w:pPr>
        <w:rPr>
          <w:rFonts w:ascii="Arial Narrow" w:hAnsi="Arial Narrow"/>
        </w:rPr>
      </w:pPr>
    </w:p>
    <w:p w14:paraId="3D5CC90E" w14:textId="77777777" w:rsidR="006F1EE4" w:rsidRDefault="006F1EE4" w:rsidP="006F1EE4">
      <w:pPr>
        <w:rPr>
          <w:rFonts w:ascii="Arial Narrow" w:hAnsi="Arial Narrow"/>
        </w:rPr>
      </w:pPr>
    </w:p>
    <w:p w14:paraId="4AD7C724" w14:textId="77777777" w:rsidR="006F1EE4" w:rsidRDefault="006F1EE4" w:rsidP="006F1EE4">
      <w:pPr>
        <w:rPr>
          <w:rFonts w:ascii="Arial Narrow" w:hAnsi="Arial Narrow"/>
        </w:rPr>
      </w:pPr>
    </w:p>
    <w:p w14:paraId="33A50827" w14:textId="77777777" w:rsidR="006F1EE4" w:rsidRDefault="006F1EE4" w:rsidP="006F1EE4">
      <w:pPr>
        <w:rPr>
          <w:rFonts w:ascii="Arial Narrow" w:hAnsi="Arial Narrow"/>
        </w:rPr>
      </w:pPr>
    </w:p>
    <w:p w14:paraId="0FF3509B" w14:textId="77777777" w:rsidR="006F1EE4" w:rsidRDefault="006F1EE4" w:rsidP="006F1EE4">
      <w:pPr>
        <w:rPr>
          <w:rFonts w:ascii="Arial Narrow" w:hAnsi="Arial Narrow"/>
        </w:rPr>
      </w:pPr>
    </w:p>
    <w:p w14:paraId="22FBCB27" w14:textId="77777777" w:rsidR="006F1EE4" w:rsidRDefault="006F1EE4" w:rsidP="006F1EE4">
      <w:pPr>
        <w:rPr>
          <w:rFonts w:ascii="Arial Narrow" w:hAnsi="Arial Narrow"/>
        </w:rPr>
      </w:pPr>
    </w:p>
    <w:p w14:paraId="05E6ED28" w14:textId="77777777" w:rsidR="006F1EE4" w:rsidRDefault="006F1EE4" w:rsidP="006F1EE4">
      <w:pPr>
        <w:rPr>
          <w:rFonts w:ascii="Arial Narrow" w:hAnsi="Arial Narrow"/>
        </w:rPr>
      </w:pPr>
    </w:p>
    <w:p w14:paraId="29B23BB8" w14:textId="77777777" w:rsidR="006F1EE4" w:rsidRDefault="006F1EE4" w:rsidP="006F1EE4">
      <w:pPr>
        <w:rPr>
          <w:rFonts w:ascii="Arial Narrow" w:hAnsi="Arial Narrow"/>
        </w:rPr>
      </w:pPr>
    </w:p>
    <w:p w14:paraId="4E04D546" w14:textId="77777777" w:rsidR="006F1EE4" w:rsidRDefault="006F1EE4" w:rsidP="006F1EE4">
      <w:pPr>
        <w:rPr>
          <w:rFonts w:ascii="Arial Narrow" w:hAnsi="Arial Narrow"/>
        </w:rPr>
      </w:pPr>
    </w:p>
    <w:p w14:paraId="2A0EC3A4" w14:textId="77777777" w:rsidR="006F1EE4" w:rsidRDefault="006F1EE4" w:rsidP="006F1EE4">
      <w:pPr>
        <w:rPr>
          <w:rFonts w:ascii="Arial Narrow" w:hAnsi="Arial Narrow"/>
        </w:rPr>
      </w:pPr>
    </w:p>
    <w:p w14:paraId="425E06D5" w14:textId="77777777" w:rsidR="006F1EE4" w:rsidRDefault="006F1EE4" w:rsidP="006F1EE4">
      <w:pPr>
        <w:rPr>
          <w:rFonts w:ascii="Arial Narrow" w:hAnsi="Arial Narrow"/>
        </w:rPr>
      </w:pPr>
    </w:p>
    <w:p w14:paraId="20D191C4" w14:textId="77777777" w:rsidR="006F1EE4" w:rsidRDefault="006F1EE4" w:rsidP="006F1EE4">
      <w:pPr>
        <w:rPr>
          <w:rFonts w:ascii="Arial Narrow" w:hAnsi="Arial Narrow"/>
        </w:rPr>
      </w:pPr>
    </w:p>
    <w:p w14:paraId="6764FD55" w14:textId="77777777" w:rsidR="006F1EE4" w:rsidRDefault="006F1EE4" w:rsidP="006F1EE4">
      <w:pPr>
        <w:rPr>
          <w:rFonts w:ascii="Arial Narrow" w:hAnsi="Arial Narrow"/>
        </w:rPr>
      </w:pPr>
    </w:p>
    <w:p w14:paraId="49286C1F" w14:textId="77777777" w:rsidR="006F1EE4" w:rsidRDefault="006F1EE4" w:rsidP="006F1EE4">
      <w:pPr>
        <w:rPr>
          <w:rFonts w:ascii="Arial Narrow" w:hAnsi="Arial Narrow"/>
        </w:rPr>
      </w:pPr>
    </w:p>
    <w:p w14:paraId="4382FCB5" w14:textId="77777777" w:rsidR="006F1EE4" w:rsidRDefault="006F1EE4" w:rsidP="006F1EE4">
      <w:pPr>
        <w:rPr>
          <w:rFonts w:ascii="Arial Narrow" w:hAnsi="Arial Narrow"/>
        </w:rPr>
      </w:pPr>
    </w:p>
    <w:p w14:paraId="535E848F" w14:textId="28579885" w:rsidR="006F1EE4" w:rsidRDefault="006F1EE4" w:rsidP="006F1EE4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6C104FB8" w14:textId="691D130D" w:rsidR="006F1EE4" w:rsidRDefault="006F1EE4" w:rsidP="006F1EE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</w:t>
      </w:r>
      <w:r>
        <w:rPr>
          <w:rFonts w:ascii="Arial Narrow" w:hAnsi="Arial Narrow"/>
        </w:rPr>
        <w:t>10</w:t>
      </w:r>
    </w:p>
    <w:p w14:paraId="48CF23A7" w14:textId="63744BB4" w:rsidR="006F1EE4" w:rsidRDefault="006F1EE4" w:rsidP="006F1EE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7" w:history="1">
        <w:r w:rsidRPr="00A7709F">
          <w:rPr>
            <w:rStyle w:val="Hipercze"/>
            <w:rFonts w:ascii="Arial Narrow" w:hAnsi="Arial Narrow"/>
          </w:rPr>
          <w:t>baranowska@10wsk.mil.pl</w:t>
        </w:r>
      </w:hyperlink>
      <w:r>
        <w:rPr>
          <w:rFonts w:ascii="Arial Narrow" w:hAnsi="Arial Narrow"/>
        </w:rPr>
        <w:t xml:space="preserve">  </w:t>
      </w:r>
    </w:p>
    <w:p w14:paraId="79873739" w14:textId="03666A58" w:rsidR="006F1EE4" w:rsidRPr="002448F8" w:rsidRDefault="006F1EE4" w:rsidP="006F1EE4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</w:rPr>
        <w:t>Data: 2025-</w:t>
      </w:r>
      <w:r>
        <w:rPr>
          <w:rFonts w:ascii="Arial Narrow" w:hAnsi="Arial Narrow"/>
        </w:rPr>
        <w:t>06-23</w:t>
      </w:r>
    </w:p>
    <w:sectPr w:rsidR="006F1EE4" w:rsidRPr="002448F8" w:rsidSect="003E65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CFAFC" w14:textId="77777777" w:rsidR="00FE58C0" w:rsidRDefault="00FE58C0">
      <w:r>
        <w:separator/>
      </w:r>
    </w:p>
  </w:endnote>
  <w:endnote w:type="continuationSeparator" w:id="0">
    <w:p w14:paraId="751370C0" w14:textId="77777777" w:rsidR="00FE58C0" w:rsidRDefault="00FE5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7DE3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64008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9A8CF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6CE0A69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C5A3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9E6478" w14:textId="77777777" w:rsidR="009F189D" w:rsidRDefault="009F189D">
    <w:pPr>
      <w:pStyle w:val="Stopka"/>
      <w:tabs>
        <w:tab w:val="clear" w:pos="4536"/>
      </w:tabs>
      <w:jc w:val="center"/>
    </w:pPr>
  </w:p>
  <w:p w14:paraId="5881440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E2A30" w14:textId="77777777" w:rsidR="00FE58C0" w:rsidRDefault="00FE58C0">
      <w:r>
        <w:separator/>
      </w:r>
    </w:p>
  </w:footnote>
  <w:footnote w:type="continuationSeparator" w:id="0">
    <w:p w14:paraId="1E3D03D9" w14:textId="77777777" w:rsidR="00FE58C0" w:rsidRDefault="00FE5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D2E02" w14:textId="77777777" w:rsidR="006404B4" w:rsidRDefault="006404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8EA97" w14:textId="77777777" w:rsidR="006404B4" w:rsidRDefault="006404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D71FE" w14:textId="77777777" w:rsidR="006404B4" w:rsidRDefault="006404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58C0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448F8"/>
    <w:rsid w:val="002F7E82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404B4"/>
    <w:rsid w:val="0069085C"/>
    <w:rsid w:val="006F1EE4"/>
    <w:rsid w:val="00720B1A"/>
    <w:rsid w:val="00804A9B"/>
    <w:rsid w:val="00843263"/>
    <w:rsid w:val="00861E75"/>
    <w:rsid w:val="00890B92"/>
    <w:rsid w:val="009D19BD"/>
    <w:rsid w:val="009F189D"/>
    <w:rsid w:val="00A47FF6"/>
    <w:rsid w:val="00A544E3"/>
    <w:rsid w:val="00A552D3"/>
    <w:rsid w:val="00A80738"/>
    <w:rsid w:val="00BE7129"/>
    <w:rsid w:val="00C236D3"/>
    <w:rsid w:val="00C659E2"/>
    <w:rsid w:val="00C902DE"/>
    <w:rsid w:val="00CB0802"/>
    <w:rsid w:val="00D7128F"/>
    <w:rsid w:val="00EA3476"/>
    <w:rsid w:val="00F55DF5"/>
    <w:rsid w:val="00F95C33"/>
    <w:rsid w:val="00FE58C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F6C1F12"/>
  <w15:chartTrackingRefBased/>
  <w15:docId w15:val="{FE7E8BFF-346B-487D-B340-23782BC32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6F1EE4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F1E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baranowska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279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6</cp:revision>
  <dcterms:created xsi:type="dcterms:W3CDTF">2025-06-23T06:01:00Z</dcterms:created>
  <dcterms:modified xsi:type="dcterms:W3CDTF">2025-06-23T06:09:00Z</dcterms:modified>
</cp:coreProperties>
</file>