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B15D" w14:textId="675D35B7" w:rsidR="00D5021D" w:rsidRDefault="00C233CB" w:rsidP="00C233CB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>
        <w:rPr>
          <w:rFonts w:ascii="Arial Narrow" w:hAnsi="Arial Narrow" w:cs="Arial"/>
          <w:noProof/>
          <w:sz w:val="22"/>
          <w:szCs w:val="22"/>
        </w:rPr>
        <w:pict w14:anchorId="3406D1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-8.7pt;margin-top:-19.95pt;width:500.25pt;height:55.5pt;z-index:-251658240;mso-position-horizontal-relative:text;mso-position-vertical-relative:text" wrapcoords="-32 0 -32 21308 21600 21308 21600 0 -32 0">
            <v:imagedata r:id="rId6" o:title="FENIKS_RP_UE_NFZ_RGB kolor"/>
            <w10:wrap type="tight"/>
          </v:shape>
        </w:pict>
      </w:r>
      <w:r w:rsidR="00C855BF" w:rsidRPr="00033F98">
        <w:rPr>
          <w:rFonts w:ascii="Arial Narrow" w:hAnsi="Arial Narrow" w:cs="Arial"/>
          <w:sz w:val="22"/>
          <w:szCs w:val="22"/>
        </w:rPr>
        <w:t>Bydgoszcz</w:t>
      </w:r>
      <w:r w:rsidR="00986737" w:rsidRPr="00033F98">
        <w:rPr>
          <w:rFonts w:ascii="Arial Narrow" w:hAnsi="Arial Narrow" w:cs="Arial"/>
          <w:sz w:val="22"/>
          <w:szCs w:val="22"/>
        </w:rPr>
        <w:t xml:space="preserve"> dnia: </w:t>
      </w:r>
      <w:r w:rsidR="00C855BF" w:rsidRPr="00033F98">
        <w:rPr>
          <w:rFonts w:ascii="Arial Narrow" w:hAnsi="Arial Narrow" w:cs="Arial"/>
          <w:sz w:val="22"/>
          <w:szCs w:val="22"/>
        </w:rPr>
        <w:t>2025-06-23</w:t>
      </w:r>
    </w:p>
    <w:p w14:paraId="0028AFE7" w14:textId="77777777" w:rsidR="00D5021D" w:rsidRPr="00D5021D" w:rsidRDefault="00D5021D" w:rsidP="00986737">
      <w:pPr>
        <w:spacing w:line="360" w:lineRule="auto"/>
        <w:rPr>
          <w:rFonts w:ascii="Arial Narrow" w:hAnsi="Arial Narrow" w:cs="Arial"/>
          <w:b/>
          <w:bCs/>
          <w:sz w:val="12"/>
          <w:szCs w:val="12"/>
        </w:rPr>
      </w:pPr>
    </w:p>
    <w:p w14:paraId="432A4FE0" w14:textId="21637914" w:rsidR="00986737" w:rsidRPr="00033F98" w:rsidRDefault="00C855BF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3F9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472076" w14:textId="77777777" w:rsidR="00986737" w:rsidRPr="00033F98" w:rsidRDefault="00C855BF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3F98">
        <w:rPr>
          <w:rFonts w:ascii="Arial Narrow" w:hAnsi="Arial Narrow" w:cs="Arial"/>
          <w:sz w:val="22"/>
          <w:szCs w:val="22"/>
        </w:rPr>
        <w:t>Powstańców Warszawy</w:t>
      </w:r>
      <w:r w:rsidR="00986737" w:rsidRPr="00033F98">
        <w:rPr>
          <w:rFonts w:ascii="Arial Narrow" w:hAnsi="Arial Narrow" w:cs="Arial"/>
          <w:sz w:val="22"/>
          <w:szCs w:val="22"/>
        </w:rPr>
        <w:t xml:space="preserve"> </w:t>
      </w:r>
      <w:r w:rsidRPr="00033F98">
        <w:rPr>
          <w:rFonts w:ascii="Arial Narrow" w:hAnsi="Arial Narrow" w:cs="Arial"/>
          <w:sz w:val="22"/>
          <w:szCs w:val="22"/>
        </w:rPr>
        <w:t>5</w:t>
      </w:r>
    </w:p>
    <w:p w14:paraId="48B531C6" w14:textId="77777777" w:rsidR="00986737" w:rsidRPr="00033F98" w:rsidRDefault="00C855BF" w:rsidP="00986737">
      <w:pPr>
        <w:rPr>
          <w:rFonts w:ascii="Arial Narrow" w:hAnsi="Arial Narrow" w:cs="Arial"/>
          <w:sz w:val="22"/>
          <w:szCs w:val="22"/>
        </w:rPr>
      </w:pPr>
      <w:r w:rsidRPr="00033F98">
        <w:rPr>
          <w:rFonts w:ascii="Arial Narrow" w:hAnsi="Arial Narrow" w:cs="Arial"/>
          <w:sz w:val="22"/>
          <w:szCs w:val="22"/>
        </w:rPr>
        <w:t>85-681</w:t>
      </w:r>
      <w:r w:rsidR="00986737" w:rsidRPr="00033F98">
        <w:rPr>
          <w:rFonts w:ascii="Arial Narrow" w:hAnsi="Arial Narrow" w:cs="Arial"/>
          <w:sz w:val="22"/>
          <w:szCs w:val="22"/>
        </w:rPr>
        <w:t xml:space="preserve"> </w:t>
      </w:r>
      <w:r w:rsidRPr="00033F98">
        <w:rPr>
          <w:rFonts w:ascii="Arial Narrow" w:hAnsi="Arial Narrow" w:cs="Arial"/>
          <w:sz w:val="22"/>
          <w:szCs w:val="22"/>
        </w:rPr>
        <w:t>Bydgoszcz</w:t>
      </w:r>
    </w:p>
    <w:p w14:paraId="6A4349C6" w14:textId="77777777" w:rsidR="00986737" w:rsidRPr="00033F98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33F9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27230C2" w14:textId="77777777" w:rsidR="00986737" w:rsidRPr="00033F98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33F9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33F98" w14:paraId="6AC1291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C557AB" w14:textId="77777777" w:rsidR="00986737" w:rsidRPr="00033F9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33F9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F533041" w14:textId="77777777" w:rsidR="00986737" w:rsidRPr="00033F9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33F9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56EE49D" w14:textId="77777777" w:rsidR="00986737" w:rsidRPr="00033F9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3F9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33F9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3F9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33F98" w14:paraId="46295294" w14:textId="77777777" w:rsidTr="005A632E">
        <w:tc>
          <w:tcPr>
            <w:tcW w:w="2269" w:type="dxa"/>
            <w:shd w:val="clear" w:color="auto" w:fill="auto"/>
          </w:tcPr>
          <w:p w14:paraId="0A451AF4" w14:textId="77777777" w:rsidR="00986737" w:rsidRPr="00033F9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27B3CC" w14:textId="77777777" w:rsidR="00986737" w:rsidRPr="00033F98" w:rsidRDefault="00C855B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986737" w:rsidRPr="00033F9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855BF" w:rsidRPr="00033F98" w14:paraId="284BFAC1" w14:textId="77777777" w:rsidTr="00D01CF1">
        <w:tc>
          <w:tcPr>
            <w:tcW w:w="2269" w:type="dxa"/>
            <w:shd w:val="clear" w:color="auto" w:fill="auto"/>
          </w:tcPr>
          <w:p w14:paraId="3A51DDD2" w14:textId="77777777" w:rsidR="00C855BF" w:rsidRPr="00033F98" w:rsidRDefault="00C855BF" w:rsidP="00D01C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B783E6" w14:textId="77777777" w:rsidR="00C855BF" w:rsidRPr="00033F98" w:rsidRDefault="00C855BF" w:rsidP="00D01C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bCs/>
                <w:sz w:val="22"/>
                <w:szCs w:val="22"/>
              </w:rPr>
              <w:t>54/2025</w:t>
            </w:r>
          </w:p>
        </w:tc>
      </w:tr>
    </w:tbl>
    <w:p w14:paraId="05DF7CAF" w14:textId="77777777" w:rsidR="00A80738" w:rsidRPr="00033F9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69BEEC63" w14:textId="77777777" w:rsidR="00D665F5" w:rsidRPr="00033F9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3F9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33F98">
        <w:rPr>
          <w:rFonts w:ascii="Arial Narrow" w:hAnsi="Arial Narrow" w:cs="Arial"/>
          <w:sz w:val="22"/>
          <w:szCs w:val="22"/>
        </w:rPr>
        <w:t>2</w:t>
      </w:r>
      <w:r w:rsidRPr="00033F98">
        <w:rPr>
          <w:rFonts w:ascii="Arial Narrow" w:hAnsi="Arial Narrow" w:cs="Arial"/>
          <w:sz w:val="22"/>
          <w:szCs w:val="22"/>
        </w:rPr>
        <w:t xml:space="preserve"> ust. 5 </w:t>
      </w:r>
      <w:r w:rsidRPr="00033F9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33F98">
        <w:rPr>
          <w:rFonts w:ascii="Arial Narrow" w:hAnsi="Arial Narrow" w:cs="Arial"/>
          <w:sz w:val="22"/>
          <w:szCs w:val="22"/>
        </w:rPr>
        <w:t xml:space="preserve"> </w:t>
      </w:r>
      <w:r w:rsidR="00C855BF" w:rsidRPr="00033F98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033F98">
        <w:rPr>
          <w:rFonts w:ascii="Arial Narrow" w:hAnsi="Arial Narrow" w:cs="Arial"/>
          <w:sz w:val="22"/>
          <w:szCs w:val="22"/>
        </w:rPr>
        <w:t xml:space="preserve"> </w:t>
      </w:r>
      <w:r w:rsidRPr="00033F98">
        <w:rPr>
          <w:rFonts w:ascii="Arial Narrow" w:hAnsi="Arial Narrow" w:cs="Arial"/>
          <w:sz w:val="22"/>
          <w:szCs w:val="22"/>
        </w:rPr>
        <w:t>udostępnia</w:t>
      </w:r>
      <w:r w:rsidR="00F95C33" w:rsidRPr="00033F98">
        <w:rPr>
          <w:rFonts w:ascii="Arial Narrow" w:hAnsi="Arial Narrow" w:cs="Arial"/>
          <w:sz w:val="22"/>
          <w:szCs w:val="22"/>
        </w:rPr>
        <w:t xml:space="preserve"> </w:t>
      </w:r>
      <w:r w:rsidR="004C7E9B" w:rsidRPr="00033F98">
        <w:rPr>
          <w:rFonts w:ascii="Arial Narrow" w:hAnsi="Arial Narrow" w:cs="Arial"/>
          <w:sz w:val="22"/>
          <w:szCs w:val="22"/>
        </w:rPr>
        <w:t>informacj</w:t>
      </w:r>
      <w:r w:rsidR="00577BC6" w:rsidRPr="00033F98">
        <w:rPr>
          <w:rFonts w:ascii="Arial Narrow" w:hAnsi="Arial Narrow" w:cs="Arial"/>
          <w:sz w:val="22"/>
          <w:szCs w:val="22"/>
        </w:rPr>
        <w:t>ę</w:t>
      </w:r>
      <w:r w:rsidR="00035488" w:rsidRPr="00033F9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33F98">
        <w:rPr>
          <w:rFonts w:ascii="Arial Narrow" w:hAnsi="Arial Narrow" w:cs="Arial"/>
          <w:sz w:val="22"/>
          <w:szCs w:val="22"/>
        </w:rPr>
        <w:t>.</w:t>
      </w:r>
    </w:p>
    <w:p w14:paraId="5C7F6F40" w14:textId="77777777" w:rsidR="00A80738" w:rsidRPr="00033F9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3F9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33F98">
        <w:rPr>
          <w:rFonts w:ascii="Arial Narrow" w:hAnsi="Arial Narrow" w:cs="Arial"/>
          <w:sz w:val="22"/>
          <w:szCs w:val="22"/>
        </w:rPr>
        <w:t xml:space="preserve"> w dniu </w:t>
      </w:r>
      <w:r w:rsidR="00C855BF" w:rsidRPr="00033F98">
        <w:rPr>
          <w:rFonts w:ascii="Arial Narrow" w:hAnsi="Arial Narrow" w:cs="Arial"/>
          <w:sz w:val="22"/>
          <w:szCs w:val="22"/>
        </w:rPr>
        <w:t>23/06/2025</w:t>
      </w:r>
      <w:r w:rsidR="00FF4AB1" w:rsidRPr="00033F98">
        <w:rPr>
          <w:rFonts w:ascii="Arial Narrow" w:hAnsi="Arial Narrow" w:cs="Arial"/>
          <w:sz w:val="22"/>
          <w:szCs w:val="22"/>
        </w:rPr>
        <w:t xml:space="preserve"> o godz. </w:t>
      </w:r>
      <w:r w:rsidR="00C855BF" w:rsidRPr="00033F98">
        <w:rPr>
          <w:rFonts w:ascii="Arial Narrow" w:hAnsi="Arial Narrow" w:cs="Arial"/>
          <w:sz w:val="22"/>
          <w:szCs w:val="22"/>
        </w:rPr>
        <w:t>08:30</w:t>
      </w:r>
      <w:r w:rsidRPr="00033F9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4394"/>
        <w:gridCol w:w="2268"/>
      </w:tblGrid>
      <w:tr w:rsidR="006B27ED" w:rsidRPr="00033F98" w14:paraId="28E2106A" w14:textId="77777777" w:rsidTr="00DD0948">
        <w:tc>
          <w:tcPr>
            <w:tcW w:w="1134" w:type="dxa"/>
            <w:shd w:val="clear" w:color="auto" w:fill="F2F2F2"/>
            <w:vAlign w:val="center"/>
          </w:tcPr>
          <w:p w14:paraId="1FDBC990" w14:textId="77777777" w:rsidR="006B27ED" w:rsidRPr="00033F9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33F98">
              <w:rPr>
                <w:rFonts w:ascii="Arial Narrow" w:hAnsi="Arial Narrow" w:cs="Arial"/>
              </w:rPr>
              <w:t>Oferta n</w:t>
            </w:r>
            <w:r w:rsidR="006B27ED" w:rsidRPr="00033F98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DD04E96" w14:textId="77777777" w:rsidR="006B27ED" w:rsidRPr="00033F9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33F98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B63AFF3" w14:textId="77777777" w:rsidR="006B27ED" w:rsidRPr="00033F9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33F9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A61E6DA" w14:textId="77777777" w:rsidR="006B27ED" w:rsidRPr="00033F9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33F98">
              <w:rPr>
                <w:rFonts w:ascii="Arial Narrow" w:hAnsi="Arial Narrow" w:cs="Arial"/>
              </w:rPr>
              <w:t>Cena oferty</w:t>
            </w:r>
          </w:p>
        </w:tc>
      </w:tr>
      <w:tr w:rsidR="00C855BF" w:rsidRPr="00033F98" w14:paraId="2AB6DFD6" w14:textId="77777777" w:rsidTr="00DD0948">
        <w:tc>
          <w:tcPr>
            <w:tcW w:w="1134" w:type="dxa"/>
            <w:shd w:val="clear" w:color="auto" w:fill="auto"/>
            <w:vAlign w:val="center"/>
          </w:tcPr>
          <w:p w14:paraId="039C7679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9A9C5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14:paraId="6A72ABAD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Medinco</w:t>
            </w:r>
            <w:proofErr w:type="spellEnd"/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C310621" w14:textId="770003E2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Rondo ONZ 1/piętro </w:t>
            </w:r>
            <w:r w:rsidR="00DD0948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FC50A9D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00-124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34EEB9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224 899.20 zł</w:t>
            </w:r>
          </w:p>
        </w:tc>
      </w:tr>
      <w:tr w:rsidR="00C855BF" w:rsidRPr="00033F98" w14:paraId="05111BC3" w14:textId="77777777" w:rsidTr="00DD0948">
        <w:tc>
          <w:tcPr>
            <w:tcW w:w="1134" w:type="dxa"/>
            <w:shd w:val="clear" w:color="auto" w:fill="auto"/>
            <w:vAlign w:val="center"/>
          </w:tcPr>
          <w:p w14:paraId="44B5EA29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E5036F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14:paraId="19C17951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2E57D08C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Ernsta Petersona 6A </w:t>
            </w:r>
          </w:p>
          <w:p w14:paraId="79E86692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B3D577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2 149.20 zł</w:t>
            </w:r>
          </w:p>
        </w:tc>
      </w:tr>
      <w:tr w:rsidR="00C855BF" w:rsidRPr="00033F98" w14:paraId="3AC69475" w14:textId="77777777" w:rsidTr="00DD0948">
        <w:tc>
          <w:tcPr>
            <w:tcW w:w="1134" w:type="dxa"/>
            <w:shd w:val="clear" w:color="auto" w:fill="auto"/>
            <w:vAlign w:val="center"/>
          </w:tcPr>
          <w:p w14:paraId="7C62C008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6DFBF3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14:paraId="5D677BA8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65FFC8E6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Ernsta Petersona 6A </w:t>
            </w:r>
          </w:p>
          <w:p w14:paraId="20CB1CD6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1E0C32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2 041.20 zł</w:t>
            </w:r>
          </w:p>
        </w:tc>
      </w:tr>
      <w:tr w:rsidR="00C855BF" w:rsidRPr="00033F98" w14:paraId="3681DFDD" w14:textId="77777777" w:rsidTr="00DD0948">
        <w:tc>
          <w:tcPr>
            <w:tcW w:w="1134" w:type="dxa"/>
            <w:shd w:val="clear" w:color="auto" w:fill="auto"/>
            <w:vAlign w:val="center"/>
          </w:tcPr>
          <w:p w14:paraId="6F3A327B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AF7AB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14:paraId="3502A242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41177C2B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3D034E52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E06B5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3 462.48 zł</w:t>
            </w:r>
          </w:p>
        </w:tc>
      </w:tr>
      <w:tr w:rsidR="00C855BF" w:rsidRPr="00033F98" w14:paraId="7E80A74A" w14:textId="77777777" w:rsidTr="00DD0948">
        <w:tc>
          <w:tcPr>
            <w:tcW w:w="1134" w:type="dxa"/>
            <w:shd w:val="clear" w:color="auto" w:fill="auto"/>
            <w:vAlign w:val="center"/>
          </w:tcPr>
          <w:p w14:paraId="2F75E82B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588D04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14:paraId="3526B2A9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F.H.U. Euro-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Maciej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Świda</w:t>
            </w:r>
            <w:proofErr w:type="spellEnd"/>
          </w:p>
          <w:p w14:paraId="28A0DFED" w14:textId="38D1DB65" w:rsidR="00C855BF" w:rsidRPr="00033F98" w:rsidRDefault="00DD0948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Fabryczna 19</w:t>
            </w:r>
          </w:p>
          <w:p w14:paraId="3EBB5B78" w14:textId="5DEECBFF" w:rsidR="00C855BF" w:rsidRPr="00033F98" w:rsidRDefault="00DD0948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34-300 Żywiec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B0D24D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4 988.52 zł</w:t>
            </w:r>
          </w:p>
        </w:tc>
      </w:tr>
      <w:tr w:rsidR="00C855BF" w:rsidRPr="00033F98" w14:paraId="74D27E35" w14:textId="77777777" w:rsidTr="00DD0948">
        <w:tc>
          <w:tcPr>
            <w:tcW w:w="1134" w:type="dxa"/>
            <w:shd w:val="clear" w:color="auto" w:fill="auto"/>
            <w:vAlign w:val="center"/>
          </w:tcPr>
          <w:p w14:paraId="289EC17D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7198C5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39FEBEE5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Si-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Cura</w:t>
            </w:r>
            <w:proofErr w:type="spellEnd"/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CEE1E72" w14:textId="29639B6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Wł</w:t>
            </w:r>
            <w:r w:rsidR="00DD0948">
              <w:rPr>
                <w:rFonts w:ascii="Arial Narrow" w:hAnsi="Arial Narrow" w:cs="Arial"/>
                <w:sz w:val="22"/>
                <w:szCs w:val="22"/>
              </w:rPr>
              <w:t>adysława</w:t>
            </w: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Żeleńskiego 101 </w:t>
            </w:r>
          </w:p>
          <w:p w14:paraId="5612F1A6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31-353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CD5F6C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8 900.00 zł</w:t>
            </w:r>
          </w:p>
        </w:tc>
      </w:tr>
      <w:tr w:rsidR="00C855BF" w:rsidRPr="00033F98" w14:paraId="0701D41A" w14:textId="77777777" w:rsidTr="00DD0948">
        <w:tc>
          <w:tcPr>
            <w:tcW w:w="1134" w:type="dxa"/>
            <w:shd w:val="clear" w:color="auto" w:fill="auto"/>
            <w:vAlign w:val="center"/>
          </w:tcPr>
          <w:p w14:paraId="4A40BE80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D90918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113EBA55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2E7F15D6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5C758D1B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B320E6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32 616.00 zł</w:t>
            </w:r>
          </w:p>
        </w:tc>
      </w:tr>
      <w:tr w:rsidR="00C855BF" w:rsidRPr="00033F98" w14:paraId="51B407B3" w14:textId="77777777" w:rsidTr="00DD0948">
        <w:tc>
          <w:tcPr>
            <w:tcW w:w="1134" w:type="dxa"/>
            <w:shd w:val="clear" w:color="auto" w:fill="auto"/>
            <w:vAlign w:val="center"/>
          </w:tcPr>
          <w:p w14:paraId="6C3293ED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1EAEC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267E5B71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5886D3B1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47741EBE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CC3903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17 280.00 zł</w:t>
            </w:r>
          </w:p>
        </w:tc>
      </w:tr>
      <w:tr w:rsidR="00C855BF" w:rsidRPr="00033F98" w14:paraId="3787F942" w14:textId="77777777" w:rsidTr="00DD0948">
        <w:tc>
          <w:tcPr>
            <w:tcW w:w="1134" w:type="dxa"/>
            <w:shd w:val="clear" w:color="auto" w:fill="auto"/>
            <w:vAlign w:val="center"/>
          </w:tcPr>
          <w:p w14:paraId="02982F2E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56A053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4D5154DD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4431826B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3A651E6F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4D60D0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24 910.20 zł</w:t>
            </w:r>
          </w:p>
        </w:tc>
      </w:tr>
      <w:tr w:rsidR="00C855BF" w:rsidRPr="00033F98" w14:paraId="4ADC7737" w14:textId="77777777" w:rsidTr="00DD0948">
        <w:tc>
          <w:tcPr>
            <w:tcW w:w="1134" w:type="dxa"/>
            <w:shd w:val="clear" w:color="auto" w:fill="auto"/>
            <w:vAlign w:val="center"/>
          </w:tcPr>
          <w:p w14:paraId="76722FD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A152C6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68F1347E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0877B951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740D0F58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12A8A4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6 759.00 zł</w:t>
            </w:r>
          </w:p>
        </w:tc>
      </w:tr>
      <w:tr w:rsidR="00C855BF" w:rsidRPr="00033F98" w14:paraId="683FCA14" w14:textId="77777777" w:rsidTr="00DD0948">
        <w:tc>
          <w:tcPr>
            <w:tcW w:w="1134" w:type="dxa"/>
            <w:shd w:val="clear" w:color="auto" w:fill="auto"/>
            <w:vAlign w:val="center"/>
          </w:tcPr>
          <w:p w14:paraId="06D6587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BAA42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228FA38F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7B8268E8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54FF82D1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4A738D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9 405.04 zł</w:t>
            </w:r>
          </w:p>
        </w:tc>
      </w:tr>
      <w:tr w:rsidR="00C855BF" w:rsidRPr="00033F98" w14:paraId="0EED5F83" w14:textId="77777777" w:rsidTr="00DD0948">
        <w:tc>
          <w:tcPr>
            <w:tcW w:w="1134" w:type="dxa"/>
            <w:shd w:val="clear" w:color="auto" w:fill="auto"/>
            <w:vAlign w:val="center"/>
          </w:tcPr>
          <w:p w14:paraId="723843A5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87FDBC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14:paraId="431E0B9C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72B03251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6C8734AD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FCB66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3 898.00 zł</w:t>
            </w:r>
          </w:p>
        </w:tc>
      </w:tr>
      <w:tr w:rsidR="00C855BF" w:rsidRPr="00033F98" w14:paraId="40D2527F" w14:textId="77777777" w:rsidTr="00DD0948">
        <w:tc>
          <w:tcPr>
            <w:tcW w:w="1134" w:type="dxa"/>
            <w:shd w:val="clear" w:color="auto" w:fill="auto"/>
            <w:vAlign w:val="center"/>
          </w:tcPr>
          <w:p w14:paraId="4375E7E0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4D5A90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14:paraId="3B980627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5230D6B7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36AA0E70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F89E0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869.00 zł</w:t>
            </w:r>
          </w:p>
        </w:tc>
      </w:tr>
      <w:tr w:rsidR="00C855BF" w:rsidRPr="00033F98" w14:paraId="69A1F4E5" w14:textId="77777777" w:rsidTr="00DD0948">
        <w:tc>
          <w:tcPr>
            <w:tcW w:w="1134" w:type="dxa"/>
            <w:shd w:val="clear" w:color="auto" w:fill="auto"/>
            <w:vAlign w:val="center"/>
          </w:tcPr>
          <w:p w14:paraId="5FB3AC93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06676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14:paraId="4397754A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247B691B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2D7C06C1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1BDAB5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6 214.00 zł</w:t>
            </w:r>
          </w:p>
        </w:tc>
      </w:tr>
      <w:tr w:rsidR="00C855BF" w:rsidRPr="00033F98" w14:paraId="28FE8F03" w14:textId="77777777" w:rsidTr="00DD0948">
        <w:tc>
          <w:tcPr>
            <w:tcW w:w="1134" w:type="dxa"/>
            <w:shd w:val="clear" w:color="auto" w:fill="auto"/>
            <w:vAlign w:val="center"/>
          </w:tcPr>
          <w:p w14:paraId="053CD64D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F60B09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14:paraId="3F12218D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359DEA6D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06372707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E0D957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884.50 zł</w:t>
            </w:r>
          </w:p>
        </w:tc>
      </w:tr>
      <w:tr w:rsidR="00C855BF" w:rsidRPr="00033F98" w14:paraId="27E3F248" w14:textId="77777777" w:rsidTr="00DD0948">
        <w:tc>
          <w:tcPr>
            <w:tcW w:w="1134" w:type="dxa"/>
            <w:shd w:val="clear" w:color="auto" w:fill="auto"/>
            <w:vAlign w:val="center"/>
          </w:tcPr>
          <w:p w14:paraId="48C1269A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2CAD9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14:paraId="615CA5B2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3A4D86B7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4B35E748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F695F6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2 079.00 zł</w:t>
            </w:r>
          </w:p>
        </w:tc>
      </w:tr>
      <w:tr w:rsidR="00C855BF" w:rsidRPr="00033F98" w14:paraId="1881A4C2" w14:textId="77777777" w:rsidTr="00DD0948">
        <w:tc>
          <w:tcPr>
            <w:tcW w:w="1134" w:type="dxa"/>
            <w:shd w:val="clear" w:color="auto" w:fill="auto"/>
            <w:vAlign w:val="center"/>
          </w:tcPr>
          <w:p w14:paraId="6ED28DFE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9E4150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14:paraId="383C4D3D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7C6BF952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5548A8A9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7B4E8F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253.67 zł</w:t>
            </w:r>
          </w:p>
        </w:tc>
      </w:tr>
      <w:tr w:rsidR="00C855BF" w:rsidRPr="00033F98" w14:paraId="14C4B1D6" w14:textId="77777777" w:rsidTr="00DD0948">
        <w:tc>
          <w:tcPr>
            <w:tcW w:w="1134" w:type="dxa"/>
            <w:shd w:val="clear" w:color="auto" w:fill="auto"/>
            <w:vAlign w:val="center"/>
          </w:tcPr>
          <w:p w14:paraId="409A7407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20A50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14:paraId="4C324367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3F50A3EE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14:paraId="13ADBDB3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534682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842.00 zł</w:t>
            </w:r>
          </w:p>
        </w:tc>
      </w:tr>
      <w:tr w:rsidR="00C855BF" w:rsidRPr="00033F98" w14:paraId="17B11090" w14:textId="77777777" w:rsidTr="00DD0948">
        <w:tc>
          <w:tcPr>
            <w:tcW w:w="1134" w:type="dxa"/>
            <w:shd w:val="clear" w:color="auto" w:fill="auto"/>
            <w:vAlign w:val="center"/>
          </w:tcPr>
          <w:p w14:paraId="58E71297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11F5F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14:paraId="12DD444D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14:paraId="4D91E7B5" w14:textId="77777777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Popiełuszki 15 </w:t>
            </w:r>
          </w:p>
          <w:p w14:paraId="7172EB42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B84161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lastRenderedPageBreak/>
              <w:t>8 280.00 zł</w:t>
            </w:r>
          </w:p>
        </w:tc>
      </w:tr>
      <w:tr w:rsidR="00C855BF" w:rsidRPr="00033F98" w14:paraId="3094CD80" w14:textId="77777777" w:rsidTr="00DD0948">
        <w:tc>
          <w:tcPr>
            <w:tcW w:w="1134" w:type="dxa"/>
            <w:shd w:val="clear" w:color="auto" w:fill="auto"/>
            <w:vAlign w:val="center"/>
          </w:tcPr>
          <w:p w14:paraId="7ED5347B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4B6086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14:paraId="6AC2C8AC" w14:textId="77777777" w:rsidR="00C855BF" w:rsidRPr="00033F98" w:rsidRDefault="00C855BF" w:rsidP="00D01CF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3F98">
              <w:rPr>
                <w:rFonts w:ascii="Arial Narrow" w:hAnsi="Arial Narrow" w:cs="Arial"/>
                <w:sz w:val="22"/>
                <w:szCs w:val="22"/>
              </w:rPr>
              <w:t>Medeir</w:t>
            </w:r>
            <w:proofErr w:type="spellEnd"/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 Przemysław Fila</w:t>
            </w:r>
          </w:p>
          <w:p w14:paraId="4D996013" w14:textId="2DC3DE2E" w:rsidR="00C855BF" w:rsidRPr="00033F98" w:rsidRDefault="00C855BF" w:rsidP="00D01CF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 xml:space="preserve">Ochla-Niedźwiedzia 8 </w:t>
            </w:r>
          </w:p>
          <w:p w14:paraId="1007A0D5" w14:textId="77777777" w:rsidR="00C855BF" w:rsidRPr="00033F98" w:rsidRDefault="00C855BF" w:rsidP="00D01CF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66-006 Zielona Góra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B1BC63" w14:textId="77777777" w:rsidR="00C855BF" w:rsidRPr="00033F98" w:rsidRDefault="00C855BF" w:rsidP="00D01CF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3F98">
              <w:rPr>
                <w:rFonts w:ascii="Arial Narrow" w:hAnsi="Arial Narrow" w:cs="Arial"/>
                <w:sz w:val="22"/>
                <w:szCs w:val="22"/>
              </w:rPr>
              <w:t>2 268.00 zł</w:t>
            </w:r>
          </w:p>
        </w:tc>
      </w:tr>
    </w:tbl>
    <w:p w14:paraId="09991943" w14:textId="77777777" w:rsidR="00DD0948" w:rsidRDefault="00DD094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7FBBC47" w14:textId="77777777" w:rsidR="00D5021D" w:rsidRDefault="00D5021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79C6F6E" w14:textId="4E2F59E9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33F98">
        <w:rPr>
          <w:rFonts w:ascii="Arial Narrow" w:hAnsi="Arial Narrow" w:cs="Arial"/>
          <w:i/>
          <w:sz w:val="22"/>
          <w:szCs w:val="22"/>
        </w:rPr>
        <w:t>Zamawiający</w:t>
      </w:r>
    </w:p>
    <w:p w14:paraId="4964BCF7" w14:textId="77777777" w:rsidR="00D5021D" w:rsidRDefault="00D5021D" w:rsidP="00D5021D">
      <w:pPr>
        <w:rPr>
          <w:rFonts w:ascii="Arial Narrow" w:hAnsi="Arial Narrow"/>
        </w:rPr>
      </w:pPr>
    </w:p>
    <w:p w14:paraId="27788620" w14:textId="77777777" w:rsidR="00D5021D" w:rsidRDefault="00D5021D" w:rsidP="00D5021D">
      <w:pPr>
        <w:rPr>
          <w:rFonts w:ascii="Arial Narrow" w:hAnsi="Arial Narrow"/>
        </w:rPr>
      </w:pPr>
    </w:p>
    <w:p w14:paraId="7E02B706" w14:textId="77777777" w:rsidR="00D5021D" w:rsidRDefault="00D5021D" w:rsidP="00D5021D">
      <w:pPr>
        <w:rPr>
          <w:rFonts w:ascii="Arial Narrow" w:hAnsi="Arial Narrow"/>
        </w:rPr>
      </w:pPr>
    </w:p>
    <w:p w14:paraId="7A633484" w14:textId="77777777" w:rsidR="00D5021D" w:rsidRDefault="00D5021D" w:rsidP="00D5021D">
      <w:pPr>
        <w:rPr>
          <w:rFonts w:ascii="Arial Narrow" w:hAnsi="Arial Narrow"/>
        </w:rPr>
      </w:pPr>
    </w:p>
    <w:p w14:paraId="74FBEBF6" w14:textId="77777777" w:rsidR="00D5021D" w:rsidRDefault="00D5021D" w:rsidP="00D5021D">
      <w:pPr>
        <w:rPr>
          <w:rFonts w:ascii="Arial Narrow" w:hAnsi="Arial Narrow"/>
        </w:rPr>
      </w:pPr>
    </w:p>
    <w:p w14:paraId="0E839CED" w14:textId="77777777" w:rsidR="00D5021D" w:rsidRDefault="00D5021D" w:rsidP="00D5021D">
      <w:pPr>
        <w:rPr>
          <w:rFonts w:ascii="Arial Narrow" w:hAnsi="Arial Narrow"/>
        </w:rPr>
      </w:pPr>
    </w:p>
    <w:p w14:paraId="15D6E126" w14:textId="77777777" w:rsidR="00D5021D" w:rsidRDefault="00D5021D" w:rsidP="00D5021D">
      <w:pPr>
        <w:rPr>
          <w:rFonts w:ascii="Arial Narrow" w:hAnsi="Arial Narrow"/>
        </w:rPr>
      </w:pPr>
    </w:p>
    <w:p w14:paraId="558F2AB4" w14:textId="77777777" w:rsidR="00D5021D" w:rsidRDefault="00D5021D" w:rsidP="00D5021D">
      <w:pPr>
        <w:rPr>
          <w:rFonts w:ascii="Arial Narrow" w:hAnsi="Arial Narrow"/>
        </w:rPr>
      </w:pPr>
    </w:p>
    <w:p w14:paraId="1B991872" w14:textId="77777777" w:rsidR="00D5021D" w:rsidRDefault="00D5021D" w:rsidP="00D5021D">
      <w:pPr>
        <w:rPr>
          <w:rFonts w:ascii="Arial Narrow" w:hAnsi="Arial Narrow"/>
        </w:rPr>
      </w:pPr>
    </w:p>
    <w:p w14:paraId="7EE0CB5A" w14:textId="77777777" w:rsidR="00D5021D" w:rsidRDefault="00D5021D" w:rsidP="00D5021D">
      <w:pPr>
        <w:rPr>
          <w:rFonts w:ascii="Arial Narrow" w:hAnsi="Arial Narrow"/>
        </w:rPr>
      </w:pPr>
    </w:p>
    <w:p w14:paraId="6C8BED2D" w14:textId="77777777" w:rsidR="00D5021D" w:rsidRDefault="00D5021D" w:rsidP="00D5021D">
      <w:pPr>
        <w:rPr>
          <w:rFonts w:ascii="Arial Narrow" w:hAnsi="Arial Narrow"/>
        </w:rPr>
      </w:pPr>
    </w:p>
    <w:p w14:paraId="39F3726C" w14:textId="77777777" w:rsidR="00D5021D" w:rsidRDefault="00D5021D" w:rsidP="00D5021D">
      <w:pPr>
        <w:rPr>
          <w:rFonts w:ascii="Arial Narrow" w:hAnsi="Arial Narrow"/>
        </w:rPr>
      </w:pPr>
    </w:p>
    <w:p w14:paraId="0BCDA243" w14:textId="77777777" w:rsidR="00D5021D" w:rsidRDefault="00D5021D" w:rsidP="00D5021D">
      <w:pPr>
        <w:rPr>
          <w:rFonts w:ascii="Arial Narrow" w:hAnsi="Arial Narrow"/>
        </w:rPr>
      </w:pPr>
    </w:p>
    <w:p w14:paraId="44A7E8D0" w14:textId="77777777" w:rsidR="00D5021D" w:rsidRDefault="00D5021D" w:rsidP="00D5021D">
      <w:pPr>
        <w:rPr>
          <w:rFonts w:ascii="Arial Narrow" w:hAnsi="Arial Narrow"/>
        </w:rPr>
      </w:pPr>
    </w:p>
    <w:p w14:paraId="7BB29A88" w14:textId="77777777" w:rsidR="00D5021D" w:rsidRDefault="00D5021D" w:rsidP="00D5021D">
      <w:pPr>
        <w:rPr>
          <w:rFonts w:ascii="Arial Narrow" w:hAnsi="Arial Narrow"/>
        </w:rPr>
      </w:pPr>
    </w:p>
    <w:p w14:paraId="4A5567E7" w14:textId="77777777" w:rsidR="00D5021D" w:rsidRDefault="00D5021D" w:rsidP="00D5021D">
      <w:pPr>
        <w:rPr>
          <w:rFonts w:ascii="Arial Narrow" w:hAnsi="Arial Narrow"/>
        </w:rPr>
      </w:pPr>
    </w:p>
    <w:p w14:paraId="4B5310D4" w14:textId="77777777" w:rsidR="00D5021D" w:rsidRDefault="00D5021D" w:rsidP="00D5021D">
      <w:pPr>
        <w:rPr>
          <w:rFonts w:ascii="Arial Narrow" w:hAnsi="Arial Narrow"/>
        </w:rPr>
      </w:pPr>
    </w:p>
    <w:p w14:paraId="006E7E47" w14:textId="77777777" w:rsidR="00D5021D" w:rsidRDefault="00D5021D" w:rsidP="00D5021D">
      <w:pPr>
        <w:rPr>
          <w:rFonts w:ascii="Arial Narrow" w:hAnsi="Arial Narrow"/>
        </w:rPr>
      </w:pPr>
    </w:p>
    <w:p w14:paraId="564845F8" w14:textId="77777777" w:rsidR="00D5021D" w:rsidRDefault="00D5021D" w:rsidP="00D5021D">
      <w:pPr>
        <w:rPr>
          <w:rFonts w:ascii="Arial Narrow" w:hAnsi="Arial Narrow"/>
        </w:rPr>
      </w:pPr>
    </w:p>
    <w:p w14:paraId="006F7484" w14:textId="77777777" w:rsidR="00D5021D" w:rsidRDefault="00D5021D" w:rsidP="00D5021D">
      <w:pPr>
        <w:rPr>
          <w:rFonts w:ascii="Arial Narrow" w:hAnsi="Arial Narrow"/>
        </w:rPr>
      </w:pPr>
    </w:p>
    <w:p w14:paraId="7297648C" w14:textId="77777777" w:rsidR="00D5021D" w:rsidRDefault="00D5021D" w:rsidP="00D5021D">
      <w:pPr>
        <w:rPr>
          <w:rFonts w:ascii="Arial Narrow" w:hAnsi="Arial Narrow"/>
        </w:rPr>
      </w:pPr>
    </w:p>
    <w:p w14:paraId="5A60D5BC" w14:textId="77777777" w:rsidR="00D5021D" w:rsidRDefault="00D5021D" w:rsidP="00D5021D">
      <w:pPr>
        <w:rPr>
          <w:rFonts w:ascii="Arial Narrow" w:hAnsi="Arial Narrow"/>
        </w:rPr>
      </w:pPr>
    </w:p>
    <w:p w14:paraId="70110545" w14:textId="77777777" w:rsidR="00D5021D" w:rsidRDefault="00D5021D" w:rsidP="00D5021D">
      <w:pPr>
        <w:rPr>
          <w:rFonts w:ascii="Arial Narrow" w:hAnsi="Arial Narrow"/>
        </w:rPr>
      </w:pPr>
    </w:p>
    <w:p w14:paraId="305929F5" w14:textId="77777777" w:rsidR="00D5021D" w:rsidRDefault="00D5021D" w:rsidP="00D5021D">
      <w:pPr>
        <w:rPr>
          <w:rFonts w:ascii="Arial Narrow" w:hAnsi="Arial Narrow"/>
        </w:rPr>
      </w:pPr>
    </w:p>
    <w:p w14:paraId="3775D569" w14:textId="77777777" w:rsidR="00D5021D" w:rsidRDefault="00D5021D" w:rsidP="00D5021D">
      <w:pPr>
        <w:rPr>
          <w:rFonts w:ascii="Arial Narrow" w:hAnsi="Arial Narrow"/>
        </w:rPr>
      </w:pPr>
    </w:p>
    <w:p w14:paraId="24C8F221" w14:textId="77777777" w:rsidR="00D5021D" w:rsidRDefault="00D5021D" w:rsidP="00D5021D">
      <w:pPr>
        <w:rPr>
          <w:rFonts w:ascii="Arial Narrow" w:hAnsi="Arial Narrow"/>
        </w:rPr>
      </w:pPr>
    </w:p>
    <w:p w14:paraId="5D440E0F" w14:textId="77777777" w:rsidR="00D5021D" w:rsidRDefault="00D5021D" w:rsidP="00D5021D">
      <w:pPr>
        <w:rPr>
          <w:rFonts w:ascii="Arial Narrow" w:hAnsi="Arial Narrow"/>
        </w:rPr>
      </w:pPr>
    </w:p>
    <w:p w14:paraId="1B5935AA" w14:textId="77777777" w:rsidR="00D5021D" w:rsidRDefault="00D5021D" w:rsidP="00D5021D">
      <w:pPr>
        <w:rPr>
          <w:rFonts w:ascii="Arial Narrow" w:hAnsi="Arial Narrow"/>
        </w:rPr>
      </w:pPr>
    </w:p>
    <w:p w14:paraId="05C1C376" w14:textId="77777777" w:rsidR="00D5021D" w:rsidRDefault="00D5021D" w:rsidP="00D5021D">
      <w:pPr>
        <w:rPr>
          <w:rFonts w:ascii="Arial Narrow" w:hAnsi="Arial Narrow"/>
        </w:rPr>
      </w:pPr>
    </w:p>
    <w:p w14:paraId="0544A81A" w14:textId="77777777" w:rsidR="00D5021D" w:rsidRDefault="00D5021D" w:rsidP="00D5021D">
      <w:pPr>
        <w:rPr>
          <w:rFonts w:ascii="Arial Narrow" w:hAnsi="Arial Narrow"/>
        </w:rPr>
      </w:pPr>
    </w:p>
    <w:p w14:paraId="7D860E30" w14:textId="7CD96D62" w:rsidR="00D5021D" w:rsidRDefault="00D5021D" w:rsidP="00D5021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</w:t>
      </w:r>
      <w:r>
        <w:rPr>
          <w:rFonts w:ascii="Arial Narrow" w:hAnsi="Arial Narrow"/>
        </w:rPr>
        <w:t>n</w:t>
      </w:r>
      <w:r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 2</w:t>
      </w:r>
      <w:r>
        <w:rPr>
          <w:rFonts w:ascii="Arial Narrow" w:hAnsi="Arial Narrow"/>
        </w:rPr>
        <w:t xml:space="preserve"> ark.</w:t>
      </w:r>
    </w:p>
    <w:p w14:paraId="1ADB43AC" w14:textId="77777777" w:rsidR="00D5021D" w:rsidRDefault="00D5021D" w:rsidP="00D5021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B10</w:t>
      </w:r>
    </w:p>
    <w:p w14:paraId="68BFD740" w14:textId="77777777" w:rsidR="00D5021D" w:rsidRDefault="00D5021D" w:rsidP="00D5021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7" w:history="1">
        <w:r w:rsidRPr="00A7709F">
          <w:rPr>
            <w:rStyle w:val="Hipercze"/>
            <w:rFonts w:ascii="Arial Narrow" w:hAnsi="Arial Narrow"/>
          </w:rPr>
          <w:t>baranowska@10wsk.mil.pl</w:t>
        </w:r>
      </w:hyperlink>
      <w:r>
        <w:rPr>
          <w:rFonts w:ascii="Arial Narrow" w:hAnsi="Arial Narrow"/>
        </w:rPr>
        <w:t xml:space="preserve">  </w:t>
      </w:r>
    </w:p>
    <w:p w14:paraId="22B1B42E" w14:textId="77777777" w:rsidR="00D5021D" w:rsidRPr="002448F8" w:rsidRDefault="00D5021D" w:rsidP="00D5021D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2025-06-23</w:t>
      </w:r>
    </w:p>
    <w:p w14:paraId="604ED4AF" w14:textId="77777777" w:rsidR="00D5021D" w:rsidRPr="00033F98" w:rsidRDefault="00D5021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D5021D" w:rsidRPr="00033F98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A8D91" w14:textId="77777777" w:rsidR="008C4DC1" w:rsidRDefault="008C4DC1">
      <w:r>
        <w:separator/>
      </w:r>
    </w:p>
  </w:endnote>
  <w:endnote w:type="continuationSeparator" w:id="0">
    <w:p w14:paraId="437B414C" w14:textId="77777777" w:rsidR="008C4DC1" w:rsidRDefault="008C4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49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2F8D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C32E6" w14:textId="77777777" w:rsidR="00986737" w:rsidRPr="00986737" w:rsidRDefault="00C233C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4EE43A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394B8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1A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993C3D" w14:textId="77777777" w:rsidR="009F189D" w:rsidRDefault="009F189D">
    <w:pPr>
      <w:pStyle w:val="Stopka"/>
      <w:tabs>
        <w:tab w:val="clear" w:pos="4536"/>
      </w:tabs>
      <w:jc w:val="center"/>
    </w:pPr>
  </w:p>
  <w:p w14:paraId="50A8CC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1D794" w14:textId="77777777" w:rsidR="008C4DC1" w:rsidRDefault="008C4DC1">
      <w:r>
        <w:separator/>
      </w:r>
    </w:p>
  </w:footnote>
  <w:footnote w:type="continuationSeparator" w:id="0">
    <w:p w14:paraId="3E763223" w14:textId="77777777" w:rsidR="008C4DC1" w:rsidRDefault="008C4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75A5A" w14:textId="77777777" w:rsidR="00C855BF" w:rsidRDefault="00C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72DAB" w14:textId="77777777" w:rsidR="00C855BF" w:rsidRDefault="00C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8B00A" w14:textId="77777777" w:rsidR="00C855BF" w:rsidRDefault="00C855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DC1"/>
    <w:rsid w:val="00007727"/>
    <w:rsid w:val="00017720"/>
    <w:rsid w:val="00033F98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B0401"/>
    <w:rsid w:val="0069085C"/>
    <w:rsid w:val="006B27ED"/>
    <w:rsid w:val="00760D30"/>
    <w:rsid w:val="00843263"/>
    <w:rsid w:val="00861E75"/>
    <w:rsid w:val="008C4DC1"/>
    <w:rsid w:val="008E619C"/>
    <w:rsid w:val="00986737"/>
    <w:rsid w:val="009B5840"/>
    <w:rsid w:val="009D19BD"/>
    <w:rsid w:val="009F189D"/>
    <w:rsid w:val="00A80738"/>
    <w:rsid w:val="00BB547B"/>
    <w:rsid w:val="00C233CB"/>
    <w:rsid w:val="00C236D3"/>
    <w:rsid w:val="00C659E2"/>
    <w:rsid w:val="00C82837"/>
    <w:rsid w:val="00C855BF"/>
    <w:rsid w:val="00CA3D66"/>
    <w:rsid w:val="00CB0802"/>
    <w:rsid w:val="00D5021D"/>
    <w:rsid w:val="00D665F5"/>
    <w:rsid w:val="00D7128F"/>
    <w:rsid w:val="00DD094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8A79106"/>
  <w15:chartTrackingRefBased/>
  <w15:docId w15:val="{3E970297-BF2C-47B7-947D-779A6790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D502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ara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400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7</cp:revision>
  <cp:lastPrinted>2025-06-23T07:16:00Z</cp:lastPrinted>
  <dcterms:created xsi:type="dcterms:W3CDTF">2025-06-23T07:02:00Z</dcterms:created>
  <dcterms:modified xsi:type="dcterms:W3CDTF">2025-06-23T07:16:00Z</dcterms:modified>
</cp:coreProperties>
</file>