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3E5817" w:rsidRDefault="00805CB7" w:rsidP="00B36E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3E5817">
        <w:rPr>
          <w:rFonts w:ascii="Arial Narrow" w:hAnsi="Arial Narrow" w:cs="Arial"/>
          <w:sz w:val="20"/>
        </w:rPr>
        <w:t>Bydgoszcz</w:t>
      </w:r>
      <w:r w:rsidR="00B36EDA" w:rsidRPr="003E5817">
        <w:rPr>
          <w:rFonts w:ascii="Arial Narrow" w:hAnsi="Arial Narrow" w:cs="Arial"/>
          <w:sz w:val="20"/>
        </w:rPr>
        <w:t xml:space="preserve"> dnia: </w:t>
      </w:r>
      <w:r w:rsidRPr="003E5817">
        <w:rPr>
          <w:rFonts w:ascii="Arial Narrow" w:hAnsi="Arial Narrow" w:cs="Arial"/>
          <w:sz w:val="20"/>
        </w:rPr>
        <w:t>2025-06-23</w:t>
      </w:r>
    </w:p>
    <w:p w:rsidR="00B36EDA" w:rsidRPr="003E5817" w:rsidRDefault="00805CB7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3E5817">
        <w:rPr>
          <w:rFonts w:ascii="Arial Narrow" w:hAnsi="Arial Narrow" w:cs="Arial"/>
          <w:b/>
          <w:bCs/>
          <w:sz w:val="20"/>
        </w:rPr>
        <w:t>10WSzKzP SPZOZ</w:t>
      </w:r>
    </w:p>
    <w:p w:rsidR="00B36EDA" w:rsidRPr="003E5817" w:rsidRDefault="00805CB7" w:rsidP="00B36E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3E5817">
        <w:rPr>
          <w:rFonts w:ascii="Arial Narrow" w:hAnsi="Arial Narrow" w:cs="Arial"/>
          <w:sz w:val="20"/>
        </w:rPr>
        <w:t>Powstańców Warszawy</w:t>
      </w:r>
      <w:r w:rsidR="00B36EDA" w:rsidRPr="003E5817">
        <w:rPr>
          <w:rFonts w:ascii="Arial Narrow" w:hAnsi="Arial Narrow" w:cs="Arial"/>
          <w:sz w:val="20"/>
        </w:rPr>
        <w:t xml:space="preserve"> </w:t>
      </w:r>
      <w:r w:rsidRPr="003E5817">
        <w:rPr>
          <w:rFonts w:ascii="Arial Narrow" w:hAnsi="Arial Narrow" w:cs="Arial"/>
          <w:sz w:val="20"/>
        </w:rPr>
        <w:t>5</w:t>
      </w:r>
    </w:p>
    <w:p w:rsidR="00B36EDA" w:rsidRPr="003E5817" w:rsidRDefault="00805CB7" w:rsidP="00B36EDA">
      <w:pPr>
        <w:ind w:right="3969"/>
        <w:rPr>
          <w:rFonts w:ascii="Arial Narrow" w:hAnsi="Arial Narrow" w:cs="Arial"/>
          <w:sz w:val="20"/>
        </w:rPr>
      </w:pPr>
      <w:r w:rsidRPr="003E5817">
        <w:rPr>
          <w:rFonts w:ascii="Arial Narrow" w:hAnsi="Arial Narrow" w:cs="Arial"/>
          <w:sz w:val="20"/>
        </w:rPr>
        <w:t>85-681</w:t>
      </w:r>
      <w:r w:rsidR="00B36EDA" w:rsidRPr="003E5817">
        <w:rPr>
          <w:rFonts w:ascii="Arial Narrow" w:hAnsi="Arial Narrow" w:cs="Arial"/>
          <w:sz w:val="20"/>
        </w:rPr>
        <w:t xml:space="preserve"> </w:t>
      </w:r>
      <w:r w:rsidRPr="003E5817">
        <w:rPr>
          <w:rFonts w:ascii="Arial Narrow" w:hAnsi="Arial Narrow" w:cs="Arial"/>
          <w:sz w:val="20"/>
        </w:rPr>
        <w:t>Bydgoszcz</w:t>
      </w:r>
    </w:p>
    <w:p w:rsidR="00B36EDA" w:rsidRPr="003E5817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3E5817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36EDA" w:rsidRPr="003E5817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3E5817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36EDA" w:rsidRPr="003E581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3E5817" w:rsidTr="00B36EDA">
        <w:tc>
          <w:tcPr>
            <w:tcW w:w="9923" w:type="dxa"/>
            <w:shd w:val="clear" w:color="auto" w:fill="F2F2F2"/>
            <w:hideMark/>
          </w:tcPr>
          <w:p w:rsidR="00B36EDA" w:rsidRPr="003E5817" w:rsidRDefault="009C7DF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36EDA" w:rsidRPr="003E581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3E5817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36EDA" w:rsidRPr="003E5817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36EDA" w:rsidRPr="003E581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3E5817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3E5817">
        <w:rPr>
          <w:rFonts w:ascii="Arial Narrow" w:hAnsi="Arial Narrow" w:cs="Arial"/>
          <w:sz w:val="20"/>
        </w:rPr>
        <w:t>postępowania o udzielenie zamówienia publicznego</w:t>
      </w:r>
      <w:r w:rsidRPr="003E5817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3E5817" w:rsidTr="00B36EDA">
        <w:tc>
          <w:tcPr>
            <w:tcW w:w="2269" w:type="dxa"/>
            <w:shd w:val="clear" w:color="auto" w:fill="auto"/>
          </w:tcPr>
          <w:p w:rsidR="00B36EDA" w:rsidRPr="003E581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E5817" w:rsidRDefault="00805CB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t>Dostawa narzędzi chirurgicznych oraz drobnego sprzętu</w:t>
            </w:r>
          </w:p>
        </w:tc>
      </w:tr>
      <w:tr w:rsidR="00805CB7" w:rsidRPr="003E5817" w:rsidTr="00AD3CDC">
        <w:tc>
          <w:tcPr>
            <w:tcW w:w="2269" w:type="dxa"/>
            <w:shd w:val="clear" w:color="auto" w:fill="auto"/>
          </w:tcPr>
          <w:p w:rsidR="00805CB7" w:rsidRPr="003E5817" w:rsidRDefault="00805CB7" w:rsidP="00AD3C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05CB7" w:rsidRPr="003E5817" w:rsidRDefault="00805CB7" w:rsidP="00AD3C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t>50/2025</w:t>
            </w:r>
          </w:p>
        </w:tc>
      </w:tr>
    </w:tbl>
    <w:p w:rsidR="00B36EDA" w:rsidRPr="003E581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B36EDA" w:rsidRPr="003E581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</w:rPr>
      </w:pPr>
      <w:r w:rsidRPr="003E5817">
        <w:rPr>
          <w:rFonts w:ascii="Arial Narrow" w:hAnsi="Arial Narrow" w:cs="Arial"/>
          <w:sz w:val="20"/>
        </w:rPr>
        <w:t xml:space="preserve">Zamawiający, </w:t>
      </w:r>
      <w:r w:rsidR="00805CB7" w:rsidRPr="003E5817">
        <w:rPr>
          <w:rFonts w:ascii="Arial Narrow" w:hAnsi="Arial Narrow" w:cs="Arial"/>
          <w:b/>
          <w:sz w:val="20"/>
        </w:rPr>
        <w:t>10WSzKzP SPZOZ</w:t>
      </w:r>
      <w:r w:rsidRPr="003E5817">
        <w:rPr>
          <w:rFonts w:ascii="Arial Narrow" w:hAnsi="Arial Narrow" w:cs="Arial"/>
          <w:sz w:val="20"/>
        </w:rPr>
        <w:t xml:space="preserve">, działając na podstawie art. 253 ust. 1 pkt. 1 i ust. 2 ustawy z dnia 11 września 2019r. Prawo zamówień publicznych </w:t>
      </w:r>
      <w:r w:rsidR="00805CB7" w:rsidRPr="003E5817">
        <w:rPr>
          <w:rFonts w:ascii="Arial Narrow" w:hAnsi="Arial Narrow" w:cs="Arial"/>
          <w:sz w:val="20"/>
        </w:rPr>
        <w:t>(</w:t>
      </w:r>
      <w:proofErr w:type="spellStart"/>
      <w:r w:rsidR="00805CB7" w:rsidRPr="003E5817">
        <w:rPr>
          <w:rFonts w:ascii="Arial Narrow" w:hAnsi="Arial Narrow" w:cs="Arial"/>
          <w:sz w:val="20"/>
        </w:rPr>
        <w:t>t.j</w:t>
      </w:r>
      <w:proofErr w:type="spellEnd"/>
      <w:r w:rsidR="00805CB7" w:rsidRPr="003E5817">
        <w:rPr>
          <w:rFonts w:ascii="Arial Narrow" w:hAnsi="Arial Narrow" w:cs="Arial"/>
          <w:sz w:val="20"/>
        </w:rPr>
        <w:t>. Dz. U. z 2024 poz. 1320)</w:t>
      </w:r>
      <w:r w:rsidRPr="003E5817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Pr="003E5817">
        <w:rPr>
          <w:rFonts w:ascii="Arial Narrow" w:hAnsi="Arial Narrow" w:cs="Arial"/>
          <w:sz w:val="20"/>
        </w:rPr>
        <w:t>Pzp</w:t>
      </w:r>
      <w:proofErr w:type="spellEnd"/>
      <w:r w:rsidRPr="003E5817">
        <w:rPr>
          <w:rFonts w:ascii="Arial Narrow" w:hAnsi="Arial Narrow" w:cs="Arial"/>
          <w:sz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805CB7" w:rsidRPr="003E5817" w:rsidTr="00805C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t>Część nr 1</w:t>
            </w:r>
            <w:r w:rsidRPr="003E5817">
              <w:rPr>
                <w:rFonts w:ascii="Arial Narrow" w:hAnsi="Arial Narrow" w:cs="Arial"/>
                <w:sz w:val="20"/>
              </w:rPr>
              <w:t>: Narzędzia dla bloku operacyjnego</w:t>
            </w:r>
          </w:p>
          <w:p w:rsidR="00805CB7" w:rsidRPr="003E5817" w:rsidRDefault="00805CB7" w:rsidP="003E581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Aesculap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Chifa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Spółka z ograniczoną odpowiedzialnością</w:t>
            </w:r>
          </w:p>
          <w:p w:rsidR="00805CB7" w:rsidRPr="003E5817" w:rsidRDefault="00805CB7" w:rsidP="003E5817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 xml:space="preserve">Tysiąclecia 14 </w:t>
            </w:r>
          </w:p>
          <w:p w:rsidR="00805CB7" w:rsidRPr="003E5817" w:rsidRDefault="00805CB7" w:rsidP="003E581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64-300 Nowy Tomyśl</w:t>
            </w:r>
          </w:p>
          <w:p w:rsidR="00805CB7" w:rsidRPr="003E5817" w:rsidRDefault="00805CB7" w:rsidP="00AD3CD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3E5817">
              <w:rPr>
                <w:rFonts w:ascii="Arial Narrow" w:hAnsi="Arial Narrow" w:cs="Arial"/>
                <w:b/>
                <w:sz w:val="20"/>
              </w:rPr>
              <w:t>192 056.40 zł</w:t>
            </w:r>
            <w:r w:rsidRPr="003E5817">
              <w:rPr>
                <w:rFonts w:ascii="Arial Narrow" w:hAnsi="Arial Narrow" w:cs="Arial"/>
                <w:sz w:val="20"/>
              </w:rPr>
              <w:t xml:space="preserve"> </w:t>
            </w:r>
            <w:r w:rsidRPr="003E5817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3E581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805CB7" w:rsidRPr="003E5817" w:rsidRDefault="00805CB7" w:rsidP="00AD3CD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3E5817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805CB7" w:rsidRPr="003E5817" w:rsidRDefault="00805CB7" w:rsidP="00AD3CD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805CB7" w:rsidRPr="003E5817" w:rsidTr="00805C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t>Część nr 2</w:t>
            </w:r>
            <w:r w:rsidRPr="003E5817">
              <w:rPr>
                <w:rFonts w:ascii="Arial Narrow" w:hAnsi="Arial Narrow" w:cs="Arial"/>
                <w:sz w:val="20"/>
              </w:rPr>
              <w:t>: Narzędzia dla oddziałów część 1</w:t>
            </w:r>
          </w:p>
          <w:p w:rsidR="00805CB7" w:rsidRPr="003E5817" w:rsidRDefault="00805CB7" w:rsidP="003E581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Aesculap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Chifa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Spółka z ograniczoną odpowiedzialnością</w:t>
            </w:r>
          </w:p>
          <w:p w:rsidR="00805CB7" w:rsidRPr="003E5817" w:rsidRDefault="00805CB7" w:rsidP="003E5817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 xml:space="preserve">Tysiąclecia 14 </w:t>
            </w:r>
          </w:p>
          <w:p w:rsidR="00805CB7" w:rsidRPr="003E5817" w:rsidRDefault="00805CB7" w:rsidP="003E581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64-300 Nowy Tomyśl</w:t>
            </w:r>
          </w:p>
          <w:p w:rsidR="00805CB7" w:rsidRPr="003E5817" w:rsidRDefault="00805CB7" w:rsidP="00AD3CD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3E5817">
              <w:rPr>
                <w:rFonts w:ascii="Arial Narrow" w:hAnsi="Arial Narrow" w:cs="Arial"/>
                <w:b/>
                <w:sz w:val="20"/>
              </w:rPr>
              <w:t>26 285.04 zł</w:t>
            </w:r>
            <w:r w:rsidRPr="003E5817">
              <w:rPr>
                <w:rFonts w:ascii="Arial Narrow" w:hAnsi="Arial Narrow" w:cs="Arial"/>
                <w:sz w:val="20"/>
              </w:rPr>
              <w:t xml:space="preserve"> </w:t>
            </w:r>
            <w:r w:rsidRPr="003E5817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3E581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805CB7" w:rsidRPr="003E5817" w:rsidRDefault="00805CB7" w:rsidP="00AD3CD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3E5817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805CB7" w:rsidRPr="003E5817" w:rsidRDefault="00805CB7" w:rsidP="00AD3CD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805CB7" w:rsidRPr="003E5817" w:rsidTr="00805C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lastRenderedPageBreak/>
              <w:t>Część nr 3</w:t>
            </w:r>
            <w:r w:rsidRPr="003E5817">
              <w:rPr>
                <w:rFonts w:ascii="Arial Narrow" w:hAnsi="Arial Narrow" w:cs="Arial"/>
                <w:sz w:val="20"/>
              </w:rPr>
              <w:t>: Narzędzia dla oddziałów część 2</w:t>
            </w:r>
          </w:p>
          <w:p w:rsidR="00805CB7" w:rsidRPr="003E5817" w:rsidRDefault="00805CB7" w:rsidP="003E581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3E5817">
              <w:rPr>
                <w:rFonts w:ascii="Arial Narrow" w:hAnsi="Arial Narrow" w:cs="Arial"/>
                <w:b/>
                <w:sz w:val="20"/>
              </w:rPr>
              <w:t xml:space="preserve">Karl </w:t>
            </w: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Storz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Polska Sp. z o.o.</w:t>
            </w:r>
          </w:p>
          <w:p w:rsidR="00805CB7" w:rsidRPr="003E5817" w:rsidRDefault="00805CB7" w:rsidP="003E5817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Cs/>
                <w:sz w:val="20"/>
              </w:rPr>
              <w:t>Hołubcowa</w:t>
            </w:r>
            <w:proofErr w:type="spellEnd"/>
            <w:r w:rsidRPr="003E5817">
              <w:rPr>
                <w:rFonts w:ascii="Arial Narrow" w:hAnsi="Arial Narrow" w:cs="Arial"/>
                <w:bCs/>
                <w:sz w:val="20"/>
              </w:rPr>
              <w:t xml:space="preserve"> 123 /-</w:t>
            </w:r>
          </w:p>
          <w:p w:rsidR="00805CB7" w:rsidRPr="003E5817" w:rsidRDefault="00805CB7" w:rsidP="003E581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02-854 Warszawa</w:t>
            </w:r>
          </w:p>
          <w:p w:rsidR="00805CB7" w:rsidRPr="003E5817" w:rsidRDefault="00805CB7" w:rsidP="00AD3CD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3E5817">
              <w:rPr>
                <w:rFonts w:ascii="Arial Narrow" w:hAnsi="Arial Narrow" w:cs="Arial"/>
                <w:b/>
                <w:sz w:val="20"/>
              </w:rPr>
              <w:t>38 302.91 zł</w:t>
            </w:r>
            <w:r w:rsidRPr="003E5817">
              <w:rPr>
                <w:rFonts w:ascii="Arial Narrow" w:hAnsi="Arial Narrow" w:cs="Arial"/>
                <w:sz w:val="20"/>
              </w:rPr>
              <w:t xml:space="preserve"> </w:t>
            </w:r>
            <w:r w:rsidRPr="003E5817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3E581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805CB7" w:rsidRPr="003E5817" w:rsidRDefault="00805CB7" w:rsidP="00AD3CD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3E5817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805CB7" w:rsidRPr="003E5817" w:rsidRDefault="00805CB7" w:rsidP="00AD3CD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805CB7" w:rsidRPr="003E5817" w:rsidTr="00805C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t>Część nr 4</w:t>
            </w:r>
            <w:r w:rsidRPr="003E5817">
              <w:rPr>
                <w:rFonts w:ascii="Arial Narrow" w:hAnsi="Arial Narrow" w:cs="Arial"/>
                <w:sz w:val="20"/>
              </w:rPr>
              <w:t>: Narzędzia specjalne</w:t>
            </w:r>
          </w:p>
          <w:p w:rsidR="00805CB7" w:rsidRPr="003E5817" w:rsidRDefault="00805CB7" w:rsidP="003E5817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Inomed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Polska Sp. z o.o.</w:t>
            </w:r>
          </w:p>
          <w:p w:rsidR="00805CB7" w:rsidRPr="003E5817" w:rsidRDefault="00805CB7" w:rsidP="003E5817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Bursztynowa 4 /D1</w:t>
            </w:r>
          </w:p>
          <w:p w:rsidR="00805CB7" w:rsidRPr="003E5817" w:rsidRDefault="00805CB7" w:rsidP="003E5817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83-021 Rokitnica</w:t>
            </w:r>
          </w:p>
          <w:p w:rsidR="00805CB7" w:rsidRPr="003E5817" w:rsidRDefault="00805CB7" w:rsidP="00AD3CD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3E5817">
              <w:rPr>
                <w:rFonts w:ascii="Arial Narrow" w:hAnsi="Arial Narrow" w:cs="Arial"/>
                <w:b/>
                <w:sz w:val="20"/>
              </w:rPr>
              <w:t>5 725.08 zł</w:t>
            </w:r>
            <w:r w:rsidRPr="003E5817">
              <w:rPr>
                <w:rFonts w:ascii="Arial Narrow" w:hAnsi="Arial Narrow" w:cs="Arial"/>
                <w:sz w:val="20"/>
              </w:rPr>
              <w:t xml:space="preserve"> </w:t>
            </w:r>
            <w:r w:rsidRPr="003E5817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3E581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805CB7" w:rsidRPr="003E5817" w:rsidRDefault="00805CB7" w:rsidP="00AD3CD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3E5817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805CB7" w:rsidRPr="003E5817" w:rsidRDefault="00805CB7" w:rsidP="00AD3CD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805CB7" w:rsidRPr="003E5817" w:rsidTr="00805C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t>Część nr 5</w:t>
            </w:r>
            <w:r w:rsidRPr="003E5817">
              <w:rPr>
                <w:rFonts w:ascii="Arial Narrow" w:hAnsi="Arial Narrow" w:cs="Arial"/>
                <w:sz w:val="20"/>
              </w:rPr>
              <w:t xml:space="preserve">: Sonda do Dopplera 2 </w:t>
            </w:r>
            <w:proofErr w:type="spellStart"/>
            <w:r w:rsidRPr="003E5817">
              <w:rPr>
                <w:rFonts w:ascii="Arial Narrow" w:hAnsi="Arial Narrow" w:cs="Arial"/>
                <w:sz w:val="20"/>
              </w:rPr>
              <w:t>szt</w:t>
            </w:r>
            <w:proofErr w:type="spellEnd"/>
          </w:p>
          <w:p w:rsidR="00805CB7" w:rsidRPr="003E5817" w:rsidRDefault="00805CB7" w:rsidP="003E581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A-Biotech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805CB7" w:rsidRPr="003E5817" w:rsidRDefault="00805CB7" w:rsidP="003E5817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Cs/>
                <w:sz w:val="20"/>
              </w:rPr>
              <w:t>Muchoborska</w:t>
            </w:r>
            <w:proofErr w:type="spellEnd"/>
            <w:r w:rsidRPr="003E5817">
              <w:rPr>
                <w:rFonts w:ascii="Arial Narrow" w:hAnsi="Arial Narrow" w:cs="Arial"/>
                <w:bCs/>
                <w:sz w:val="20"/>
              </w:rPr>
              <w:t xml:space="preserve"> 18 </w:t>
            </w:r>
          </w:p>
          <w:p w:rsidR="00805CB7" w:rsidRPr="003E5817" w:rsidRDefault="00805CB7" w:rsidP="003E581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53-234 Wrocław</w:t>
            </w:r>
          </w:p>
          <w:p w:rsidR="00805CB7" w:rsidRPr="003E5817" w:rsidRDefault="00805CB7" w:rsidP="00AD3CD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3E5817">
              <w:rPr>
                <w:rFonts w:ascii="Arial Narrow" w:hAnsi="Arial Narrow" w:cs="Arial"/>
                <w:b/>
                <w:sz w:val="20"/>
              </w:rPr>
              <w:t>2 916.00 zł</w:t>
            </w:r>
            <w:r w:rsidRPr="003E5817">
              <w:rPr>
                <w:rFonts w:ascii="Arial Narrow" w:hAnsi="Arial Narrow" w:cs="Arial"/>
                <w:sz w:val="20"/>
              </w:rPr>
              <w:t xml:space="preserve"> </w:t>
            </w:r>
            <w:r w:rsidRPr="003E5817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3E581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805CB7" w:rsidRPr="003E5817" w:rsidRDefault="00805CB7" w:rsidP="00AD3CD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3E5817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805CB7" w:rsidRPr="003E5817" w:rsidRDefault="00805CB7" w:rsidP="00AD3CD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805CB7" w:rsidRPr="003E5817" w:rsidTr="00805C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t>Część nr 6</w:t>
            </w:r>
            <w:r w:rsidRPr="003E5817">
              <w:rPr>
                <w:rFonts w:ascii="Arial Narrow" w:hAnsi="Arial Narrow" w:cs="Arial"/>
                <w:sz w:val="20"/>
              </w:rPr>
              <w:t>: Wyposażenie dla Kliniki Rehabilitacji</w:t>
            </w:r>
          </w:p>
          <w:p w:rsidR="00805CB7" w:rsidRPr="003E5817" w:rsidRDefault="00805CB7" w:rsidP="003E581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A-Biotech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805CB7" w:rsidRPr="003E5817" w:rsidRDefault="00805CB7" w:rsidP="003E5817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Cs/>
                <w:sz w:val="20"/>
              </w:rPr>
              <w:t>Muchoborska</w:t>
            </w:r>
            <w:proofErr w:type="spellEnd"/>
            <w:r w:rsidRPr="003E5817">
              <w:rPr>
                <w:rFonts w:ascii="Arial Narrow" w:hAnsi="Arial Narrow" w:cs="Arial"/>
                <w:bCs/>
                <w:sz w:val="20"/>
              </w:rPr>
              <w:t xml:space="preserve"> 18 </w:t>
            </w:r>
          </w:p>
          <w:p w:rsidR="00805CB7" w:rsidRPr="003E5817" w:rsidRDefault="00805CB7" w:rsidP="003E581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53-234 Wrocław</w:t>
            </w:r>
          </w:p>
          <w:p w:rsidR="00805CB7" w:rsidRPr="003E5817" w:rsidRDefault="00805CB7" w:rsidP="00AD3CD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3E5817">
              <w:rPr>
                <w:rFonts w:ascii="Arial Narrow" w:hAnsi="Arial Narrow" w:cs="Arial"/>
                <w:b/>
                <w:sz w:val="20"/>
              </w:rPr>
              <w:t>3 901.20 zł</w:t>
            </w:r>
            <w:r w:rsidRPr="003E5817">
              <w:rPr>
                <w:rFonts w:ascii="Arial Narrow" w:hAnsi="Arial Narrow" w:cs="Arial"/>
                <w:sz w:val="20"/>
              </w:rPr>
              <w:t xml:space="preserve"> </w:t>
            </w:r>
            <w:r w:rsidRPr="003E5817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3E581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805CB7" w:rsidRPr="003E5817" w:rsidRDefault="00805CB7" w:rsidP="00AD3CD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3E5817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805CB7" w:rsidRPr="003E5817" w:rsidRDefault="00805CB7" w:rsidP="00AD3CD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805CB7" w:rsidRPr="003E5817" w:rsidTr="00805C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lastRenderedPageBreak/>
              <w:t>Część nr 7</w:t>
            </w:r>
            <w:r w:rsidRPr="003E5817">
              <w:rPr>
                <w:rFonts w:ascii="Arial Narrow" w:hAnsi="Arial Narrow" w:cs="Arial"/>
                <w:sz w:val="20"/>
              </w:rPr>
              <w:t>: Narzędzia dla Polikliniki</w:t>
            </w:r>
          </w:p>
          <w:p w:rsidR="00805CB7" w:rsidRPr="003E5817" w:rsidRDefault="00805CB7" w:rsidP="003E581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Medicom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805CB7" w:rsidRPr="003E5817" w:rsidRDefault="00805CB7" w:rsidP="003E5817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 xml:space="preserve">M. Skłodowskiej - Curie 34 </w:t>
            </w:r>
          </w:p>
          <w:p w:rsidR="00805CB7" w:rsidRPr="003E5817" w:rsidRDefault="00805CB7" w:rsidP="003E581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41-819 Zabrze</w:t>
            </w:r>
          </w:p>
          <w:p w:rsidR="00805CB7" w:rsidRPr="003E5817" w:rsidRDefault="00805CB7" w:rsidP="00AD3CD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3E5817">
              <w:rPr>
                <w:rFonts w:ascii="Arial Narrow" w:hAnsi="Arial Narrow" w:cs="Arial"/>
                <w:b/>
                <w:sz w:val="20"/>
              </w:rPr>
              <w:t>7 247.88 zł</w:t>
            </w:r>
            <w:r w:rsidRPr="003E5817">
              <w:rPr>
                <w:rFonts w:ascii="Arial Narrow" w:hAnsi="Arial Narrow" w:cs="Arial"/>
                <w:sz w:val="20"/>
              </w:rPr>
              <w:t xml:space="preserve"> </w:t>
            </w:r>
            <w:r w:rsidRPr="003E5817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3E581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805CB7" w:rsidRPr="003E5817" w:rsidRDefault="00805CB7" w:rsidP="00AD3CD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3E5817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805CB7" w:rsidRPr="003E5817" w:rsidRDefault="00805CB7" w:rsidP="00AD3CD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805CB7" w:rsidRPr="003E5817" w:rsidTr="00805C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t>Część nr 8</w:t>
            </w:r>
            <w:r w:rsidRPr="003E5817">
              <w:rPr>
                <w:rFonts w:ascii="Arial Narrow" w:hAnsi="Arial Narrow" w:cs="Arial"/>
                <w:sz w:val="20"/>
              </w:rPr>
              <w:t xml:space="preserve">: Łaźnia wodna - 2 </w:t>
            </w:r>
            <w:proofErr w:type="spellStart"/>
            <w:r w:rsidRPr="003E5817">
              <w:rPr>
                <w:rFonts w:ascii="Arial Narrow" w:hAnsi="Arial Narrow" w:cs="Arial"/>
                <w:sz w:val="20"/>
              </w:rPr>
              <w:t>szt</w:t>
            </w:r>
            <w:proofErr w:type="spellEnd"/>
          </w:p>
          <w:p w:rsidR="00805CB7" w:rsidRPr="003E5817" w:rsidRDefault="00805CB7" w:rsidP="003E581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Danlab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Danuta </w:t>
            </w: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Katryńska</w:t>
            </w:r>
            <w:proofErr w:type="spellEnd"/>
          </w:p>
          <w:p w:rsidR="00805CB7" w:rsidRPr="003E5817" w:rsidRDefault="00805CB7" w:rsidP="003E5817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 xml:space="preserve">Handlowa 6D </w:t>
            </w:r>
          </w:p>
          <w:p w:rsidR="00805CB7" w:rsidRPr="003E5817" w:rsidRDefault="00805CB7" w:rsidP="003E581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15-399 Białystok</w:t>
            </w:r>
          </w:p>
          <w:p w:rsidR="00805CB7" w:rsidRPr="003E5817" w:rsidRDefault="00805CB7" w:rsidP="00AD3CD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3E5817">
              <w:rPr>
                <w:rFonts w:ascii="Arial Narrow" w:hAnsi="Arial Narrow" w:cs="Arial"/>
                <w:b/>
                <w:sz w:val="20"/>
              </w:rPr>
              <w:t>6 186.90 zł</w:t>
            </w:r>
            <w:r w:rsidRPr="003E5817">
              <w:rPr>
                <w:rFonts w:ascii="Arial Narrow" w:hAnsi="Arial Narrow" w:cs="Arial"/>
                <w:sz w:val="20"/>
              </w:rPr>
              <w:t xml:space="preserve"> </w:t>
            </w:r>
            <w:r w:rsidRPr="003E5817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3E581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805CB7" w:rsidRPr="003E5817" w:rsidRDefault="00805CB7" w:rsidP="00AD3CD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3E5817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805CB7" w:rsidRPr="003E5817" w:rsidRDefault="00805CB7" w:rsidP="00AD3CD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805CB7" w:rsidRPr="003E5817" w:rsidTr="00805C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t>Część nr 9</w:t>
            </w:r>
            <w:r w:rsidRPr="003E5817">
              <w:rPr>
                <w:rFonts w:ascii="Arial Narrow" w:hAnsi="Arial Narrow" w:cs="Arial"/>
                <w:sz w:val="20"/>
              </w:rPr>
              <w:t>: Narzędzia do zabiegów ortopedycznych w obrębie małych kości</w:t>
            </w:r>
          </w:p>
          <w:p w:rsidR="00805CB7" w:rsidRPr="003E5817" w:rsidRDefault="00805CB7" w:rsidP="003E581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Aesculap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Chifa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Spółka z ograniczoną odpowiedzialnością</w:t>
            </w:r>
          </w:p>
          <w:p w:rsidR="00805CB7" w:rsidRPr="003E5817" w:rsidRDefault="00805CB7" w:rsidP="003E5817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 xml:space="preserve">Tysiąclecia 14 </w:t>
            </w:r>
          </w:p>
          <w:p w:rsidR="00805CB7" w:rsidRPr="003E5817" w:rsidRDefault="00805CB7" w:rsidP="003E581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64-300 Nowy Tomyśl</w:t>
            </w:r>
          </w:p>
          <w:p w:rsidR="00805CB7" w:rsidRPr="003E5817" w:rsidRDefault="00805CB7" w:rsidP="00AD3CD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3E5817">
              <w:rPr>
                <w:rFonts w:ascii="Arial Narrow" w:hAnsi="Arial Narrow" w:cs="Arial"/>
                <w:b/>
                <w:sz w:val="20"/>
              </w:rPr>
              <w:t>51 796.80 zł</w:t>
            </w:r>
            <w:r w:rsidRPr="003E5817">
              <w:rPr>
                <w:rFonts w:ascii="Arial Narrow" w:hAnsi="Arial Narrow" w:cs="Arial"/>
                <w:sz w:val="20"/>
              </w:rPr>
              <w:t xml:space="preserve"> </w:t>
            </w:r>
            <w:r w:rsidRPr="003E5817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3E581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805CB7" w:rsidRPr="003E5817" w:rsidRDefault="00805CB7" w:rsidP="00AD3CD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3E5817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805CB7" w:rsidRPr="003E5817" w:rsidRDefault="00805CB7" w:rsidP="00AD3CD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805CB7" w:rsidRPr="003E5817" w:rsidTr="00805C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b/>
                <w:bCs/>
                <w:sz w:val="20"/>
              </w:rPr>
              <w:t>Część nr 10</w:t>
            </w:r>
            <w:r w:rsidRPr="003E5817">
              <w:rPr>
                <w:rFonts w:ascii="Arial Narrow" w:hAnsi="Arial Narrow" w:cs="Arial"/>
                <w:sz w:val="20"/>
              </w:rPr>
              <w:t xml:space="preserve">: Narzędzia do operacji </w:t>
            </w:r>
            <w:proofErr w:type="spellStart"/>
            <w:r w:rsidRPr="003E5817">
              <w:rPr>
                <w:rFonts w:ascii="Arial Narrow" w:hAnsi="Arial Narrow" w:cs="Arial"/>
                <w:sz w:val="20"/>
              </w:rPr>
              <w:t>haluksów</w:t>
            </w:r>
            <w:proofErr w:type="spellEnd"/>
          </w:p>
          <w:p w:rsidR="00805CB7" w:rsidRPr="003E5817" w:rsidRDefault="00805CB7" w:rsidP="003E581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Aesculap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3E5817">
              <w:rPr>
                <w:rFonts w:ascii="Arial Narrow" w:hAnsi="Arial Narrow" w:cs="Arial"/>
                <w:b/>
                <w:sz w:val="20"/>
              </w:rPr>
              <w:t>Chifa</w:t>
            </w:r>
            <w:proofErr w:type="spellEnd"/>
            <w:r w:rsidRPr="003E5817">
              <w:rPr>
                <w:rFonts w:ascii="Arial Narrow" w:hAnsi="Arial Narrow" w:cs="Arial"/>
                <w:b/>
                <w:sz w:val="20"/>
              </w:rPr>
              <w:t xml:space="preserve"> Spółka z ograniczoną odpowiedzialnością</w:t>
            </w:r>
          </w:p>
          <w:p w:rsidR="00805CB7" w:rsidRPr="003E5817" w:rsidRDefault="00805CB7" w:rsidP="003E5817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 xml:space="preserve">Tysiąclecia 14 </w:t>
            </w:r>
          </w:p>
          <w:p w:rsidR="00805CB7" w:rsidRPr="003E5817" w:rsidRDefault="00805CB7" w:rsidP="003E581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64-300 Nowy Tomyśl</w:t>
            </w:r>
          </w:p>
          <w:p w:rsidR="00805CB7" w:rsidRPr="003E5817" w:rsidRDefault="00805CB7" w:rsidP="00AD3CD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3E5817">
              <w:rPr>
                <w:rFonts w:ascii="Arial Narrow" w:hAnsi="Arial Narrow" w:cs="Arial"/>
                <w:b/>
                <w:sz w:val="20"/>
              </w:rPr>
              <w:t>61 116.12 zł</w:t>
            </w:r>
            <w:r w:rsidRPr="003E5817">
              <w:rPr>
                <w:rFonts w:ascii="Arial Narrow" w:hAnsi="Arial Narrow" w:cs="Arial"/>
                <w:sz w:val="20"/>
              </w:rPr>
              <w:t xml:space="preserve"> </w:t>
            </w:r>
            <w:r w:rsidRPr="003E5817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3E581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805CB7" w:rsidRPr="003E5817" w:rsidRDefault="00805CB7" w:rsidP="00AD3CD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3E5817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805CB7" w:rsidRPr="003E5817" w:rsidRDefault="00805CB7" w:rsidP="00AD3CD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3E581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B36EDA" w:rsidRPr="003E581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</w:rPr>
      </w:pPr>
      <w:r w:rsidRPr="003E5817">
        <w:rPr>
          <w:rFonts w:ascii="Arial Narrow" w:hAnsi="Arial Narrow" w:cs="Arial"/>
          <w:b/>
          <w:bCs/>
          <w:color w:val="000000"/>
          <w:sz w:val="20"/>
        </w:rPr>
        <w:t>Punktacja przyznana ofertom w każdym kryterium oceny ofert wraz z łączną punktacją</w:t>
      </w:r>
      <w:r w:rsidRPr="003E5817">
        <w:rPr>
          <w:rFonts w:ascii="Arial Narrow" w:hAnsi="Arial Narrow" w:cs="Arial"/>
          <w:color w:val="000000"/>
          <w:sz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402"/>
        <w:gridCol w:w="2977"/>
        <w:gridCol w:w="1276"/>
      </w:tblGrid>
      <w:tr w:rsidR="00B36EDA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E581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E581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3E5817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E581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E581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3E5817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Narzędzia dla bloku operacyjnego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Aesculap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Chifa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z ograniczoną odpowiedzialnością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Tysiąclecia 14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64-300 Nowy Tomyśl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- 20.00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2 - Narzędzia dla oddziałów </w:t>
            </w:r>
            <w:r w:rsidRPr="003E5817">
              <w:rPr>
                <w:rFonts w:ascii="Arial Narrow" w:hAnsi="Arial Narrow" w:cs="Arial"/>
                <w:sz w:val="18"/>
                <w:szCs w:val="22"/>
              </w:rPr>
              <w:lastRenderedPageBreak/>
              <w:t>część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lastRenderedPageBreak/>
              <w:t>Aesculap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Chifa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z ograniczoną </w:t>
            </w:r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lastRenderedPageBreak/>
              <w:t>odpowiedzialnością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Tysiąclecia 14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64-300 Nowy Tomyśl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lastRenderedPageBreak/>
              <w:t>1 - Cena - 60.00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lastRenderedPageBreak/>
              <w:t>2 - Termin dostawy - 20.00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lastRenderedPageBreak/>
              <w:t xml:space="preserve">  100,00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lastRenderedPageBreak/>
              <w:t>3 - Narzędzia dla oddziałów część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Karl </w:t>
            </w: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Storz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Polska Sp. z o.o.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sz w:val="18"/>
                <w:szCs w:val="22"/>
              </w:rPr>
              <w:t>Hołubcowa</w:t>
            </w:r>
            <w:proofErr w:type="spellEnd"/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123/-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02-854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- 20.00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Narzędzia dla oddziałów część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MEDAG Aparatura Medyczna </w:t>
            </w: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P.Augustynowicz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Jawna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Brylantowa 24/3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52-214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4 - Narzędzia specjalne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Inomed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Polska Sp. z o.o.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Bursztynowa 4/D1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83-021 Rokitnica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- 20.00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5 - Sonda do Dopplera 2 </w:t>
            </w:r>
            <w:proofErr w:type="spellStart"/>
            <w:r w:rsidRPr="003E5817">
              <w:rPr>
                <w:rFonts w:ascii="Arial Narrow" w:hAnsi="Arial Narrow" w:cs="Arial"/>
                <w:sz w:val="18"/>
                <w:szCs w:val="22"/>
              </w:rPr>
              <w:t>szt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A-Biotech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sz w:val="18"/>
                <w:szCs w:val="22"/>
              </w:rPr>
              <w:t>Muchoborska</w:t>
            </w:r>
            <w:proofErr w:type="spellEnd"/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18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53-234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- 20.00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6 - Wyposażenie dla Kliniki Rehabilitacji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A-Biotech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sz w:val="18"/>
                <w:szCs w:val="22"/>
              </w:rPr>
              <w:t>Muchoborska</w:t>
            </w:r>
            <w:proofErr w:type="spellEnd"/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18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53-234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- 20.00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7 - Narzędzia dla Polikliniki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Medicom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M. Skłodowskiej - Curie 34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41-819 Zabrze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- 56.06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- 19.05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95,11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7 - Narzędzia dla Polikliniki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Aesculap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Chifa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z ograniczoną odpowiedzialnością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Tysiąclecia 14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64-300 Nowy Tomyśl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- 19.05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- 12.00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91,05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7 - Narzędzia dla Polikliniki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DAR-MED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Dariusz Wolski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Sierpnia 34A 51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01-248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- 38.55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- 19.05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- 12.00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69,60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7 - Narzędzia dla Polikliniki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Advance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Europe Sp. z o.o. Biuro Techniczno-Handlowe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Fasolowa 31A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02-482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- 36.39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- 20.00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- 12.00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68,39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8 - Łaźnia wodna - 2 </w:t>
            </w:r>
            <w:proofErr w:type="spellStart"/>
            <w:r w:rsidRPr="003E5817">
              <w:rPr>
                <w:rFonts w:ascii="Arial Narrow" w:hAnsi="Arial Narrow" w:cs="Arial"/>
                <w:sz w:val="18"/>
                <w:szCs w:val="22"/>
              </w:rPr>
              <w:t>szt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Danlab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Danuta </w:t>
            </w: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Katryńska</w:t>
            </w:r>
            <w:proofErr w:type="spellEnd"/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Handlowa 6D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15-399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- 20.00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8 - Łaźnia wodna - 2 </w:t>
            </w:r>
            <w:proofErr w:type="spellStart"/>
            <w:r w:rsidRPr="003E5817">
              <w:rPr>
                <w:rFonts w:ascii="Arial Narrow" w:hAnsi="Arial Narrow" w:cs="Arial"/>
                <w:sz w:val="18"/>
                <w:szCs w:val="22"/>
              </w:rPr>
              <w:t>szt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A-Biotech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sz w:val="18"/>
                <w:szCs w:val="22"/>
              </w:rPr>
              <w:t>Muchoborska</w:t>
            </w:r>
            <w:proofErr w:type="spellEnd"/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18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53-234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- 48.68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- 20.00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- 13.33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82,01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9 - Narzędzia do zabiegów ortopedycznych w obrębie małych kości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Aesculap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Chifa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z ograniczoną odpowiedzialnością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Tysiąclecia 14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64-300 Nowy Tomyśl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- 20.00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805CB7" w:rsidRPr="003E5817" w:rsidTr="003E58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10 - Narzędzia do operacji </w:t>
            </w:r>
            <w:proofErr w:type="spellStart"/>
            <w:r w:rsidRPr="003E5817">
              <w:rPr>
                <w:rFonts w:ascii="Arial Narrow" w:hAnsi="Arial Narrow" w:cs="Arial"/>
                <w:sz w:val="18"/>
                <w:szCs w:val="22"/>
              </w:rPr>
              <w:t>haluksów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Aesculap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>Chifa</w:t>
            </w:r>
            <w:proofErr w:type="spellEnd"/>
            <w:r w:rsidRPr="003E581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z ograniczoną odpowiedzialnością</w:t>
            </w:r>
          </w:p>
          <w:p w:rsidR="00805CB7" w:rsidRPr="003E5817" w:rsidRDefault="00805CB7" w:rsidP="00AD3CD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Tysiąclecia 14</w:t>
            </w:r>
          </w:p>
          <w:p w:rsidR="00805CB7" w:rsidRPr="003E5817" w:rsidRDefault="00805CB7" w:rsidP="00AD3CD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64-300 Nowy Tomyśl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2 - Termin dostawy - 20.00</w:t>
            </w:r>
          </w:p>
          <w:p w:rsidR="00805CB7" w:rsidRPr="003E5817" w:rsidRDefault="00805CB7" w:rsidP="00AD3CD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>3 - Długość okresu gwarancji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B7" w:rsidRPr="003E5817" w:rsidRDefault="00805CB7" w:rsidP="00AD3CD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3E5817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</w:tbl>
    <w:p w:rsidR="00B464D3" w:rsidRPr="003E5817" w:rsidRDefault="003E5817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</w:rPr>
      </w:pPr>
      <w:r w:rsidRPr="003E5817">
        <w:rPr>
          <w:rFonts w:ascii="Arial Narrow" w:hAnsi="Arial Narrow" w:cs="Arial"/>
          <w:i/>
          <w:sz w:val="20"/>
        </w:rPr>
        <w:t>ZAMAWIAJĄCY</w:t>
      </w:r>
    </w:p>
    <w:bookmarkEnd w:id="0"/>
    <w:p w:rsidR="003E5817" w:rsidRPr="003E5817" w:rsidRDefault="003E5817" w:rsidP="003E58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3E5817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 2 ark.</w:t>
      </w:r>
    </w:p>
    <w:p w:rsidR="003E5817" w:rsidRPr="003E5817" w:rsidRDefault="003E5817" w:rsidP="003E58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3E5817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3E5817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3E5817">
        <w:rPr>
          <w:rFonts w:ascii="Arial Narrow" w:hAnsi="Arial Narrow"/>
          <w:i/>
          <w:iCs/>
          <w:sz w:val="16"/>
          <w:szCs w:val="16"/>
        </w:rPr>
        <w:t xml:space="preserve">. 10wsk.mil.pl platforma e-propublico.pl; </w:t>
      </w:r>
      <w:r w:rsidRPr="003E5817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3E5817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3E5817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3E5817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3E5817" w:rsidRPr="003E5817" w:rsidRDefault="003E5817" w:rsidP="003E5817">
      <w:pPr>
        <w:rPr>
          <w:rFonts w:ascii="Arial Narrow" w:hAnsi="Arial Narrow"/>
          <w:i/>
          <w:iCs/>
          <w:sz w:val="16"/>
          <w:szCs w:val="16"/>
        </w:rPr>
      </w:pPr>
      <w:r w:rsidRPr="003E5817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3E5817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3E5817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3E5817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3E5817" w:rsidRDefault="003E5817" w:rsidP="003E5817">
      <w:pPr>
        <w:ind w:right="-425"/>
        <w:rPr>
          <w:rFonts w:ascii="Arial Narrow" w:hAnsi="Arial Narrow" w:cs="Arial"/>
          <w:sz w:val="20"/>
          <w:vertAlign w:val="superscript"/>
        </w:rPr>
      </w:pPr>
      <w:r w:rsidRPr="003E5817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3E5817">
        <w:rPr>
          <w:rFonts w:ascii="Arial Narrow" w:hAnsi="Arial Narrow"/>
          <w:i/>
          <w:sz w:val="16"/>
          <w:szCs w:val="16"/>
        </w:rPr>
        <w:t>23.06.2025</w:t>
      </w:r>
      <w:r w:rsidRPr="003E5817">
        <w:rPr>
          <w:rFonts w:ascii="Arial Narrow" w:hAnsi="Arial Narrow"/>
          <w:i/>
          <w:sz w:val="18"/>
        </w:rPr>
        <w:t xml:space="preserve"> r.</w:t>
      </w:r>
    </w:p>
    <w:sectPr w:rsidR="008642B3" w:rsidRPr="003E5817" w:rsidSect="003E58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27D" w:rsidRDefault="0014327D">
      <w:r>
        <w:separator/>
      </w:r>
    </w:p>
  </w:endnote>
  <w:endnote w:type="continuationSeparator" w:id="1">
    <w:p w:rsidR="0014327D" w:rsidRDefault="00143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27D" w:rsidRDefault="0014327D">
      <w:r>
        <w:separator/>
      </w:r>
    </w:p>
  </w:footnote>
  <w:footnote w:type="continuationSeparator" w:id="1">
    <w:p w:rsidR="0014327D" w:rsidRDefault="001432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5CB7"/>
    <w:rsid w:val="00022322"/>
    <w:rsid w:val="00042497"/>
    <w:rsid w:val="000C1E6F"/>
    <w:rsid w:val="000E4E56"/>
    <w:rsid w:val="0014327D"/>
    <w:rsid w:val="0018566A"/>
    <w:rsid w:val="001A1468"/>
    <w:rsid w:val="001B7815"/>
    <w:rsid w:val="00211A34"/>
    <w:rsid w:val="002B1E4F"/>
    <w:rsid w:val="002B6761"/>
    <w:rsid w:val="003445A0"/>
    <w:rsid w:val="003A0AFC"/>
    <w:rsid w:val="003D611C"/>
    <w:rsid w:val="003E5817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5CB7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C7DFB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6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566A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856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8566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8566A"/>
  </w:style>
  <w:style w:type="paragraph" w:styleId="Tekstpodstawowy">
    <w:name w:val="Body Text"/>
    <w:basedOn w:val="Normalny"/>
    <w:rsid w:val="0018566A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E581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E581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3E58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1289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2025-06-23T06:25:00Z</cp:lastPrinted>
  <dcterms:created xsi:type="dcterms:W3CDTF">2025-06-23T06:18:00Z</dcterms:created>
  <dcterms:modified xsi:type="dcterms:W3CDTF">2025-06-23T06:25:00Z</dcterms:modified>
</cp:coreProperties>
</file>