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E79F2" w14:textId="7208EED3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AA37D9">
        <w:rPr>
          <w:rFonts w:ascii="Times New Roman" w:hAnsi="Times New Roman"/>
          <w:b w:val="0"/>
          <w:bCs/>
          <w:sz w:val="24"/>
        </w:rPr>
        <w:t>7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5E4846DE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186C2C">
        <w:rPr>
          <w:sz w:val="24"/>
          <w:szCs w:val="24"/>
        </w:rPr>
        <w:t>7</w:t>
      </w:r>
      <w:r w:rsidR="00AA37D9">
        <w:rPr>
          <w:sz w:val="24"/>
          <w:szCs w:val="24"/>
        </w:rPr>
        <w:t>7</w:t>
      </w:r>
      <w:r w:rsidR="00186C2C">
        <w:rPr>
          <w:sz w:val="24"/>
          <w:szCs w:val="24"/>
        </w:rPr>
        <w:t>/202</w:t>
      </w:r>
      <w:r w:rsidR="00AA37D9">
        <w:rPr>
          <w:sz w:val="24"/>
          <w:szCs w:val="24"/>
        </w:rPr>
        <w:t>5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6D287D21" w14:textId="032503F1" w:rsidR="00150D7E" w:rsidRDefault="00AA37D9" w:rsidP="00150D7E">
      <w:pPr>
        <w:jc w:val="both"/>
        <w:rPr>
          <w:b/>
          <w:sz w:val="24"/>
          <w:szCs w:val="24"/>
        </w:rPr>
      </w:pPr>
      <w:r w:rsidRPr="00AA37D9">
        <w:rPr>
          <w:b/>
          <w:sz w:val="24"/>
          <w:szCs w:val="24"/>
        </w:rPr>
        <w:t>Remont łazienek na oddziale Leczenia Uzależnień w Centrum Opieki Długoterminowej i Psychiatrycznej Szpitala Wojewódzkiego w Filii nr 1 w ramach zadania ,,Remont części pomieszczeń Oddziału Leczenia Uzależnień w Szpitalu Wojewódzkim w Poznaniu"</w:t>
      </w:r>
    </w:p>
    <w:p w14:paraId="1C2596D7" w14:textId="77777777" w:rsidR="00AA37D9" w:rsidRDefault="00AA37D9" w:rsidP="00150D7E">
      <w:pPr>
        <w:jc w:val="both"/>
        <w:rPr>
          <w:sz w:val="24"/>
        </w:rPr>
      </w:pPr>
    </w:p>
    <w:p w14:paraId="45555A97" w14:textId="7F9F9D9A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E05433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36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1985"/>
        <w:gridCol w:w="2409"/>
        <w:gridCol w:w="3828"/>
        <w:gridCol w:w="3118"/>
      </w:tblGrid>
      <w:tr w:rsidR="00AA37D9" w14:paraId="62C0461C" w14:textId="77777777" w:rsidTr="00AA37D9">
        <w:trPr>
          <w:cantSplit/>
          <w:trHeight w:val="600"/>
        </w:trPr>
        <w:tc>
          <w:tcPr>
            <w:tcW w:w="2294" w:type="dxa"/>
            <w:vAlign w:val="center"/>
          </w:tcPr>
          <w:p w14:paraId="568AE417" w14:textId="536B5255" w:rsidR="00AA37D9" w:rsidRPr="00F83B51" w:rsidRDefault="00AA37D9" w:rsidP="0060654D">
            <w:pPr>
              <w:jc w:val="center"/>
            </w:pPr>
            <w:r w:rsidRPr="00BA2BBC">
              <w:t>Imię i Nazwisko</w:t>
            </w:r>
            <w:r>
              <w:t xml:space="preserve"> - </w:t>
            </w:r>
            <w:r w:rsidRPr="00CF0663">
              <w:rPr>
                <w:u w:val="single"/>
              </w:rPr>
              <w:t>podać</w:t>
            </w:r>
          </w:p>
        </w:tc>
        <w:tc>
          <w:tcPr>
            <w:tcW w:w="1985" w:type="dxa"/>
            <w:vAlign w:val="center"/>
          </w:tcPr>
          <w:p w14:paraId="295D33FA" w14:textId="54A806DC" w:rsidR="00AA37D9" w:rsidRPr="00F83B51" w:rsidRDefault="00AA37D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>
              <w:t xml:space="preserve"> (sprawowana funkcja/stanowisko) – </w:t>
            </w:r>
            <w:r w:rsidRPr="00CF0663">
              <w:rPr>
                <w:u w:val="single"/>
              </w:rPr>
              <w:t>podać</w:t>
            </w:r>
            <w:r>
              <w:rPr>
                <w:u w:val="single"/>
              </w:rPr>
              <w:t xml:space="preserve"> (dotyczy wszystkich</w:t>
            </w:r>
          </w:p>
        </w:tc>
        <w:tc>
          <w:tcPr>
            <w:tcW w:w="2409" w:type="dxa"/>
            <w:vAlign w:val="center"/>
          </w:tcPr>
          <w:p w14:paraId="48A2F144" w14:textId="1E1068AA" w:rsidR="00AA37D9" w:rsidRPr="00F83B51" w:rsidRDefault="00AA37D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  <w:r>
              <w:t>-</w:t>
            </w:r>
            <w:r>
              <w:br/>
            </w:r>
            <w:r>
              <w:t>staż pracy</w:t>
            </w:r>
            <w:r w:rsidRPr="00BA2BBC">
              <w:t xml:space="preserve"> (w latach) </w:t>
            </w:r>
            <w:r>
              <w:t xml:space="preserve"> - </w:t>
            </w:r>
            <w:r w:rsidRPr="00CF0663">
              <w:rPr>
                <w:u w:val="single"/>
              </w:rPr>
              <w:t>podać</w:t>
            </w:r>
          </w:p>
        </w:tc>
        <w:tc>
          <w:tcPr>
            <w:tcW w:w="3828" w:type="dxa"/>
            <w:vAlign w:val="center"/>
          </w:tcPr>
          <w:p w14:paraId="0270AECF" w14:textId="77777777" w:rsidR="00AA37D9" w:rsidRPr="00F83B51" w:rsidRDefault="00AA37D9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3118" w:type="dxa"/>
            <w:vAlign w:val="center"/>
          </w:tcPr>
          <w:p w14:paraId="5C30D1CA" w14:textId="77777777" w:rsidR="00AA37D9" w:rsidRDefault="00AA37D9" w:rsidP="00AA37D9">
            <w:pPr>
              <w:jc w:val="center"/>
            </w:pPr>
            <w:r w:rsidRPr="00BA2BBC">
              <w:t xml:space="preserve">Informacja </w:t>
            </w:r>
            <w:r>
              <w:br/>
            </w:r>
            <w:r w:rsidRPr="00BA2BBC">
              <w:t xml:space="preserve">o podstawie </w:t>
            </w:r>
            <w:r>
              <w:br/>
            </w:r>
            <w:r w:rsidRPr="00BA2BBC">
              <w:t>do dysponowania tymi osobami</w:t>
            </w:r>
          </w:p>
          <w:p w14:paraId="57ED1F8E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3EE06E04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42E96AB7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FAFD177" w14:textId="77777777" w:rsidR="00AA37D9" w:rsidRPr="00D66E48" w:rsidRDefault="00AA37D9" w:rsidP="00AA37D9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EEE47C" w14:textId="670373AE" w:rsidR="00AA37D9" w:rsidRPr="00F83B51" w:rsidRDefault="00AA37D9" w:rsidP="00AA37D9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AA37D9" w14:paraId="1AB655E3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054E8195" w14:textId="77777777" w:rsidR="00AA37D9" w:rsidRPr="00F83B51" w:rsidRDefault="00AA37D9">
            <w:pPr>
              <w:spacing w:before="120" w:line="360" w:lineRule="auto"/>
            </w:pPr>
            <w:bookmarkStart w:id="0" w:name="_Hlk201571593"/>
          </w:p>
        </w:tc>
        <w:tc>
          <w:tcPr>
            <w:tcW w:w="1985" w:type="dxa"/>
          </w:tcPr>
          <w:p w14:paraId="2FCDE9B3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419C9A23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29FF8356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4A5E3223" w14:textId="77777777" w:rsidR="00AA37D9" w:rsidRPr="00F83B51" w:rsidRDefault="00AA37D9">
            <w:pPr>
              <w:spacing w:before="120" w:line="360" w:lineRule="auto"/>
            </w:pPr>
          </w:p>
        </w:tc>
      </w:tr>
      <w:tr w:rsidR="00AA37D9" w14:paraId="7311B64E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6009B1E4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1985" w:type="dxa"/>
          </w:tcPr>
          <w:p w14:paraId="6EFA5C28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5AC0D3FA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00EF63C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7AD25B9E" w14:textId="77777777" w:rsidR="00AA37D9" w:rsidRPr="00F83B51" w:rsidRDefault="00AA37D9">
            <w:pPr>
              <w:spacing w:before="120" w:line="360" w:lineRule="auto"/>
            </w:pPr>
          </w:p>
        </w:tc>
      </w:tr>
      <w:tr w:rsidR="00AA37D9" w14:paraId="69F83D70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098BC819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1985" w:type="dxa"/>
          </w:tcPr>
          <w:p w14:paraId="5288210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45A58CC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7F89E02D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676A096B" w14:textId="77777777" w:rsidR="00AA37D9" w:rsidRPr="00F83B51" w:rsidRDefault="00AA37D9">
            <w:pPr>
              <w:spacing w:before="120" w:line="360" w:lineRule="auto"/>
            </w:pPr>
          </w:p>
        </w:tc>
      </w:tr>
      <w:bookmarkEnd w:id="0"/>
      <w:tr w:rsidR="00AA37D9" w:rsidRPr="00F83B51" w14:paraId="5B6399D8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8D706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E073A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E202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FCCB0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C6ECD" w14:textId="77777777" w:rsidR="00AA37D9" w:rsidRPr="00F83B51" w:rsidRDefault="00AA37D9" w:rsidP="008B6C0D">
            <w:pPr>
              <w:spacing w:before="120" w:line="360" w:lineRule="auto"/>
            </w:pPr>
          </w:p>
        </w:tc>
      </w:tr>
      <w:tr w:rsidR="00AA37D9" w:rsidRPr="00F83B51" w14:paraId="0D0958C3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1D88D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D4DF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FF490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FFED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0AFE8" w14:textId="77777777" w:rsidR="00AA37D9" w:rsidRPr="00F83B51" w:rsidRDefault="00AA37D9" w:rsidP="008B6C0D">
            <w:pPr>
              <w:spacing w:before="120" w:line="360" w:lineRule="auto"/>
            </w:pPr>
          </w:p>
        </w:tc>
      </w:tr>
      <w:tr w:rsidR="00AA37D9" w:rsidRPr="00F83B51" w14:paraId="15A38358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EDF85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1D15F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5EC48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47FDF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A6A79" w14:textId="77777777" w:rsidR="00AA37D9" w:rsidRPr="00F83B51" w:rsidRDefault="00AA37D9" w:rsidP="008B6C0D">
            <w:pPr>
              <w:spacing w:before="120" w:line="360" w:lineRule="auto"/>
            </w:pPr>
          </w:p>
        </w:tc>
      </w:tr>
    </w:tbl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86C2C"/>
    <w:rsid w:val="001F04D9"/>
    <w:rsid w:val="004E070D"/>
    <w:rsid w:val="00503001"/>
    <w:rsid w:val="00565EF2"/>
    <w:rsid w:val="0060654D"/>
    <w:rsid w:val="006746F7"/>
    <w:rsid w:val="006E17CB"/>
    <w:rsid w:val="007064BA"/>
    <w:rsid w:val="00771188"/>
    <w:rsid w:val="007D208F"/>
    <w:rsid w:val="00821C80"/>
    <w:rsid w:val="00936CFB"/>
    <w:rsid w:val="00980415"/>
    <w:rsid w:val="009C437A"/>
    <w:rsid w:val="009F128A"/>
    <w:rsid w:val="00AA37D9"/>
    <w:rsid w:val="00AA594F"/>
    <w:rsid w:val="00B11EA3"/>
    <w:rsid w:val="00B41A5F"/>
    <w:rsid w:val="00B551AF"/>
    <w:rsid w:val="00C93EBC"/>
    <w:rsid w:val="00D52F5E"/>
    <w:rsid w:val="00E05433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196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Małgorzata Watral - Duńska</cp:lastModifiedBy>
  <cp:revision>9</cp:revision>
  <cp:lastPrinted>2000-12-12T16:01:00Z</cp:lastPrinted>
  <dcterms:created xsi:type="dcterms:W3CDTF">2022-06-20T09:40:00Z</dcterms:created>
  <dcterms:modified xsi:type="dcterms:W3CDTF">2025-06-23T09:50:00Z</dcterms:modified>
</cp:coreProperties>
</file>