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160EFF" w14:textId="77777777" w:rsidR="00986737" w:rsidRPr="002F36DE" w:rsidRDefault="004402B4" w:rsidP="002F36DE">
      <w:pPr>
        <w:spacing w:after="600"/>
        <w:jc w:val="right"/>
        <w:rPr>
          <w:sz w:val="24"/>
          <w:szCs w:val="24"/>
        </w:rPr>
      </w:pPr>
      <w:bookmarkStart w:id="0" w:name="_Hlk52197885"/>
      <w:r w:rsidRPr="002F36DE">
        <w:rPr>
          <w:sz w:val="24"/>
          <w:szCs w:val="24"/>
        </w:rPr>
        <w:t>Poznań</w:t>
      </w:r>
      <w:r w:rsidR="00986737" w:rsidRPr="002F36DE">
        <w:rPr>
          <w:sz w:val="24"/>
          <w:szCs w:val="24"/>
        </w:rPr>
        <w:t xml:space="preserve"> dnia: </w:t>
      </w:r>
      <w:r w:rsidRPr="002F36DE">
        <w:rPr>
          <w:sz w:val="24"/>
          <w:szCs w:val="24"/>
        </w:rPr>
        <w:t>2025-06-24</w:t>
      </w:r>
    </w:p>
    <w:p w14:paraId="0E4A4619" w14:textId="77777777" w:rsidR="004402B4" w:rsidRPr="002F36DE" w:rsidRDefault="004402B4" w:rsidP="002F36DE">
      <w:pPr>
        <w:rPr>
          <w:b/>
          <w:bCs/>
          <w:sz w:val="24"/>
          <w:szCs w:val="24"/>
        </w:rPr>
      </w:pPr>
      <w:r w:rsidRPr="002F36DE">
        <w:rPr>
          <w:b/>
          <w:bCs/>
          <w:sz w:val="24"/>
          <w:szCs w:val="24"/>
        </w:rPr>
        <w:t>Szpital Wojewódzki w Poznaniu</w:t>
      </w:r>
    </w:p>
    <w:p w14:paraId="526FF16A" w14:textId="77777777" w:rsidR="00986737" w:rsidRPr="002F36DE" w:rsidRDefault="004402B4" w:rsidP="002F36DE">
      <w:pPr>
        <w:rPr>
          <w:b/>
          <w:bCs/>
          <w:sz w:val="24"/>
          <w:szCs w:val="24"/>
        </w:rPr>
      </w:pPr>
      <w:r w:rsidRPr="002F36DE">
        <w:rPr>
          <w:b/>
          <w:bCs/>
          <w:sz w:val="24"/>
          <w:szCs w:val="24"/>
        </w:rPr>
        <w:t>Dział Zamówień Publicznych</w:t>
      </w:r>
    </w:p>
    <w:p w14:paraId="2B8D6286" w14:textId="77777777" w:rsidR="00986737" w:rsidRPr="002F36DE" w:rsidRDefault="004402B4" w:rsidP="002F36DE">
      <w:pPr>
        <w:rPr>
          <w:sz w:val="24"/>
          <w:szCs w:val="24"/>
        </w:rPr>
      </w:pPr>
      <w:r w:rsidRPr="002F36DE">
        <w:rPr>
          <w:sz w:val="24"/>
          <w:szCs w:val="24"/>
        </w:rPr>
        <w:t>Juraszów</w:t>
      </w:r>
      <w:r w:rsidR="00986737" w:rsidRPr="002F36DE">
        <w:rPr>
          <w:sz w:val="24"/>
          <w:szCs w:val="24"/>
        </w:rPr>
        <w:t xml:space="preserve"> </w:t>
      </w:r>
      <w:r w:rsidRPr="002F36DE">
        <w:rPr>
          <w:sz w:val="24"/>
          <w:szCs w:val="24"/>
        </w:rPr>
        <w:t>7/19</w:t>
      </w:r>
    </w:p>
    <w:p w14:paraId="6A09818C" w14:textId="77777777" w:rsidR="00986737" w:rsidRPr="002F36DE" w:rsidRDefault="004402B4" w:rsidP="002F36DE">
      <w:pPr>
        <w:rPr>
          <w:sz w:val="24"/>
          <w:szCs w:val="24"/>
        </w:rPr>
      </w:pPr>
      <w:r w:rsidRPr="002F36DE">
        <w:rPr>
          <w:sz w:val="24"/>
          <w:szCs w:val="24"/>
        </w:rPr>
        <w:t>60-479</w:t>
      </w:r>
      <w:r w:rsidR="00986737" w:rsidRPr="002F36DE">
        <w:rPr>
          <w:sz w:val="24"/>
          <w:szCs w:val="24"/>
        </w:rPr>
        <w:t xml:space="preserve"> </w:t>
      </w:r>
      <w:r w:rsidRPr="002F36DE">
        <w:rPr>
          <w:sz w:val="24"/>
          <w:szCs w:val="24"/>
        </w:rPr>
        <w:t>Poznań</w:t>
      </w:r>
    </w:p>
    <w:p w14:paraId="05C17679" w14:textId="1D4152D9" w:rsidR="00986737" w:rsidRPr="002F36DE" w:rsidRDefault="00986737" w:rsidP="002F36DE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2F36DE" w14:paraId="6ABC08F6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9EAAB57" w14:textId="77777777" w:rsidR="00986737" w:rsidRPr="002F36DE" w:rsidRDefault="00986737" w:rsidP="002F36D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2F36DE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4AB0B5D6" w14:textId="77777777" w:rsidR="00986737" w:rsidRPr="002F36DE" w:rsidRDefault="00986737" w:rsidP="002F36DE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2F36DE">
        <w:rPr>
          <w:sz w:val="24"/>
          <w:szCs w:val="24"/>
        </w:rPr>
        <w:tab/>
        <w:t xml:space="preserve"> </w:t>
      </w:r>
    </w:p>
    <w:p w14:paraId="783C9EDE" w14:textId="77777777" w:rsidR="00986737" w:rsidRPr="002F36DE" w:rsidRDefault="00986737" w:rsidP="002F36DE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2F36DE">
        <w:rPr>
          <w:rFonts w:eastAsia="Calibri"/>
          <w:sz w:val="24"/>
          <w:szCs w:val="24"/>
          <w:lang w:eastAsia="en-US"/>
        </w:rPr>
        <w:t xml:space="preserve">Dotyczy </w:t>
      </w:r>
      <w:r w:rsidRPr="002F36DE">
        <w:rPr>
          <w:sz w:val="24"/>
          <w:szCs w:val="24"/>
        </w:rPr>
        <w:t>postępowania o udzielenie zamówienia publicznego</w:t>
      </w:r>
      <w:r w:rsidRPr="002F36DE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2F36DE" w14:paraId="75758D46" w14:textId="77777777" w:rsidTr="005A632E">
        <w:tc>
          <w:tcPr>
            <w:tcW w:w="2269" w:type="dxa"/>
            <w:shd w:val="clear" w:color="auto" w:fill="auto"/>
          </w:tcPr>
          <w:p w14:paraId="48A79978" w14:textId="77777777" w:rsidR="00986737" w:rsidRPr="002F36DE" w:rsidRDefault="00986737" w:rsidP="002F36D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2F36DE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0B75CF2" w14:textId="77777777" w:rsidR="00986737" w:rsidRPr="002F36DE" w:rsidRDefault="004402B4" w:rsidP="002F36DE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2F36DE">
              <w:rPr>
                <w:bCs/>
                <w:sz w:val="24"/>
                <w:szCs w:val="24"/>
              </w:rPr>
              <w:t>Zakup niezbędnego sprzętu medycznego i wyposażenia na potrzeby udzielanych świadczeń zdrowotnych z zakresu ortopedii i laryngologii dla Szpitala Wojewódzkiego w Poznaniu - dwa zadania.1 - Aparat USG z głowica liniową. 2 - Aparat USG</w:t>
            </w:r>
            <w:r w:rsidR="00986737" w:rsidRPr="002F36DE">
              <w:rPr>
                <w:bCs/>
                <w:sz w:val="24"/>
                <w:szCs w:val="24"/>
              </w:rPr>
              <w:t>.</w:t>
            </w:r>
          </w:p>
        </w:tc>
      </w:tr>
      <w:tr w:rsidR="004402B4" w:rsidRPr="002F36DE" w14:paraId="26304DC6" w14:textId="77777777" w:rsidTr="008D4DEF">
        <w:tc>
          <w:tcPr>
            <w:tcW w:w="2269" w:type="dxa"/>
            <w:shd w:val="clear" w:color="auto" w:fill="auto"/>
          </w:tcPr>
          <w:p w14:paraId="39B99CB5" w14:textId="77777777" w:rsidR="004402B4" w:rsidRPr="002F36DE" w:rsidRDefault="004402B4" w:rsidP="002F36DE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2F36DE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0BDA359" w14:textId="77777777" w:rsidR="004402B4" w:rsidRPr="002F36DE" w:rsidRDefault="004402B4" w:rsidP="002F36DE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2F36DE">
              <w:rPr>
                <w:bCs/>
                <w:sz w:val="24"/>
                <w:szCs w:val="24"/>
              </w:rPr>
              <w:t>SZW/DZP/47/2025</w:t>
            </w:r>
          </w:p>
        </w:tc>
      </w:tr>
    </w:tbl>
    <w:p w14:paraId="26246080" w14:textId="77777777" w:rsidR="00A80738" w:rsidRPr="002F36DE" w:rsidRDefault="00A80738" w:rsidP="002F36DE">
      <w:pPr>
        <w:pStyle w:val="Nagwek"/>
        <w:tabs>
          <w:tab w:val="clear" w:pos="4536"/>
          <w:tab w:val="clear" w:pos="9072"/>
        </w:tabs>
        <w:spacing w:after="360"/>
        <w:rPr>
          <w:bCs/>
          <w:spacing w:val="20"/>
          <w:sz w:val="24"/>
          <w:szCs w:val="24"/>
        </w:rPr>
      </w:pPr>
    </w:p>
    <w:p w14:paraId="5C96D17C" w14:textId="77777777" w:rsidR="00D665F5" w:rsidRDefault="00D665F5" w:rsidP="002F36DE">
      <w:pPr>
        <w:spacing w:before="120"/>
        <w:jc w:val="both"/>
        <w:rPr>
          <w:sz w:val="24"/>
          <w:szCs w:val="24"/>
        </w:rPr>
      </w:pPr>
      <w:r w:rsidRPr="002F36DE">
        <w:rPr>
          <w:sz w:val="24"/>
          <w:szCs w:val="24"/>
        </w:rPr>
        <w:t>Zamawiający, działając na podstawie art. 22</w:t>
      </w:r>
      <w:r w:rsidR="00FC7F5E" w:rsidRPr="002F36DE">
        <w:rPr>
          <w:sz w:val="24"/>
          <w:szCs w:val="24"/>
        </w:rPr>
        <w:t>2</w:t>
      </w:r>
      <w:r w:rsidRPr="002F36DE">
        <w:rPr>
          <w:sz w:val="24"/>
          <w:szCs w:val="24"/>
        </w:rPr>
        <w:t xml:space="preserve"> ust. 5 </w:t>
      </w:r>
      <w:r w:rsidRPr="002F36DE">
        <w:rPr>
          <w:bCs/>
          <w:sz w:val="24"/>
          <w:szCs w:val="24"/>
        </w:rPr>
        <w:t>ustawy z dnia 11 września 2019 r. Prawo zamówień publicznych</w:t>
      </w:r>
      <w:r w:rsidRPr="002F36DE">
        <w:rPr>
          <w:sz w:val="24"/>
          <w:szCs w:val="24"/>
        </w:rPr>
        <w:t xml:space="preserve"> </w:t>
      </w:r>
      <w:r w:rsidR="004402B4" w:rsidRPr="002F36DE">
        <w:rPr>
          <w:sz w:val="24"/>
          <w:szCs w:val="24"/>
        </w:rPr>
        <w:t>(</w:t>
      </w:r>
      <w:proofErr w:type="spellStart"/>
      <w:r w:rsidR="004402B4" w:rsidRPr="002F36DE">
        <w:rPr>
          <w:sz w:val="24"/>
          <w:szCs w:val="24"/>
        </w:rPr>
        <w:t>t.j</w:t>
      </w:r>
      <w:proofErr w:type="spellEnd"/>
      <w:r w:rsidR="004402B4" w:rsidRPr="002F36DE">
        <w:rPr>
          <w:sz w:val="24"/>
          <w:szCs w:val="24"/>
        </w:rPr>
        <w:t>. Dz. U. z 2024 poz. 1320)</w:t>
      </w:r>
      <w:r w:rsidR="00490DC0" w:rsidRPr="002F36DE">
        <w:rPr>
          <w:sz w:val="24"/>
          <w:szCs w:val="24"/>
        </w:rPr>
        <w:t xml:space="preserve"> </w:t>
      </w:r>
      <w:r w:rsidRPr="002F36DE">
        <w:rPr>
          <w:sz w:val="24"/>
          <w:szCs w:val="24"/>
        </w:rPr>
        <w:t>udostępnia</w:t>
      </w:r>
      <w:r w:rsidR="00F95C33" w:rsidRPr="002F36DE">
        <w:rPr>
          <w:sz w:val="24"/>
          <w:szCs w:val="24"/>
        </w:rPr>
        <w:t xml:space="preserve"> </w:t>
      </w:r>
      <w:r w:rsidR="004C7E9B" w:rsidRPr="002F36DE">
        <w:rPr>
          <w:sz w:val="24"/>
          <w:szCs w:val="24"/>
        </w:rPr>
        <w:t>informacj</w:t>
      </w:r>
      <w:r w:rsidR="00577BC6" w:rsidRPr="002F36DE">
        <w:rPr>
          <w:sz w:val="24"/>
          <w:szCs w:val="24"/>
        </w:rPr>
        <w:t>ę</w:t>
      </w:r>
      <w:r w:rsidR="00035488" w:rsidRPr="002F36DE">
        <w:rPr>
          <w:sz w:val="24"/>
          <w:szCs w:val="24"/>
        </w:rPr>
        <w:t xml:space="preserve"> z otwarcia ofert</w:t>
      </w:r>
      <w:r w:rsidR="00577BC6" w:rsidRPr="002F36DE">
        <w:rPr>
          <w:sz w:val="24"/>
          <w:szCs w:val="24"/>
        </w:rPr>
        <w:t>.</w:t>
      </w:r>
    </w:p>
    <w:p w14:paraId="1E8E45FA" w14:textId="77777777" w:rsidR="002F36DE" w:rsidRPr="002F36DE" w:rsidRDefault="002F36DE" w:rsidP="002F36DE">
      <w:pPr>
        <w:jc w:val="both"/>
        <w:rPr>
          <w:i/>
          <w:iCs/>
          <w:sz w:val="24"/>
          <w:szCs w:val="24"/>
        </w:rPr>
      </w:pPr>
      <w:r w:rsidRPr="002F36DE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72D41F03" w14:textId="45161A8C" w:rsidR="002F36DE" w:rsidRPr="002F36DE" w:rsidRDefault="002F36DE" w:rsidP="002F36DE">
      <w:pPr>
        <w:jc w:val="both"/>
        <w:rPr>
          <w:i/>
          <w:iCs/>
          <w:sz w:val="24"/>
          <w:szCs w:val="24"/>
        </w:rPr>
      </w:pPr>
      <w:r w:rsidRPr="002F36DE">
        <w:rPr>
          <w:i/>
          <w:iCs/>
          <w:sz w:val="24"/>
          <w:szCs w:val="24"/>
        </w:rPr>
        <w:t>Zadanie 1 -</w:t>
      </w:r>
      <w:r w:rsidRPr="002F36DE">
        <w:rPr>
          <w:i/>
          <w:iCs/>
          <w:sz w:val="24"/>
          <w:szCs w:val="24"/>
        </w:rPr>
        <w:t xml:space="preserve"> </w:t>
      </w:r>
      <w:r w:rsidRPr="002F36DE">
        <w:rPr>
          <w:i/>
          <w:iCs/>
          <w:sz w:val="24"/>
          <w:szCs w:val="24"/>
        </w:rPr>
        <w:t>108</w:t>
      </w:r>
      <w:r w:rsidRPr="002F36DE">
        <w:rPr>
          <w:i/>
          <w:iCs/>
          <w:sz w:val="24"/>
          <w:szCs w:val="24"/>
        </w:rPr>
        <w:t xml:space="preserve"> </w:t>
      </w:r>
      <w:r w:rsidRPr="002F36DE">
        <w:rPr>
          <w:i/>
          <w:iCs/>
          <w:sz w:val="24"/>
          <w:szCs w:val="24"/>
        </w:rPr>
        <w:t>000,00 zł brutto</w:t>
      </w:r>
    </w:p>
    <w:p w14:paraId="53D34B5B" w14:textId="7CB9BBC1" w:rsidR="002F36DE" w:rsidRPr="002F36DE" w:rsidRDefault="002F36DE" w:rsidP="002F36DE">
      <w:pPr>
        <w:jc w:val="both"/>
        <w:rPr>
          <w:i/>
          <w:iCs/>
          <w:sz w:val="24"/>
          <w:szCs w:val="24"/>
        </w:rPr>
      </w:pPr>
      <w:r w:rsidRPr="002F36DE">
        <w:rPr>
          <w:i/>
          <w:iCs/>
          <w:sz w:val="24"/>
          <w:szCs w:val="24"/>
        </w:rPr>
        <w:t>Zadanie 2 -</w:t>
      </w:r>
      <w:r w:rsidRPr="002F36DE">
        <w:rPr>
          <w:i/>
          <w:iCs/>
          <w:sz w:val="24"/>
          <w:szCs w:val="24"/>
        </w:rPr>
        <w:t xml:space="preserve"> </w:t>
      </w:r>
      <w:r w:rsidRPr="002F36DE">
        <w:rPr>
          <w:i/>
          <w:iCs/>
          <w:sz w:val="24"/>
          <w:szCs w:val="24"/>
        </w:rPr>
        <w:t>334</w:t>
      </w:r>
      <w:r w:rsidRPr="002F36DE">
        <w:rPr>
          <w:i/>
          <w:iCs/>
          <w:sz w:val="24"/>
          <w:szCs w:val="24"/>
        </w:rPr>
        <w:t xml:space="preserve"> </w:t>
      </w:r>
      <w:r w:rsidRPr="002F36DE">
        <w:rPr>
          <w:i/>
          <w:iCs/>
          <w:sz w:val="24"/>
          <w:szCs w:val="24"/>
        </w:rPr>
        <w:t>800,00 zł brutto</w:t>
      </w:r>
    </w:p>
    <w:p w14:paraId="20EF6AB9" w14:textId="77777777" w:rsidR="00A80738" w:rsidRPr="002F36DE" w:rsidRDefault="00D665F5" w:rsidP="002F36DE">
      <w:pPr>
        <w:spacing w:before="120" w:after="60"/>
        <w:jc w:val="both"/>
        <w:rPr>
          <w:sz w:val="24"/>
          <w:szCs w:val="24"/>
        </w:rPr>
      </w:pPr>
      <w:r w:rsidRPr="002F36DE">
        <w:rPr>
          <w:sz w:val="24"/>
          <w:szCs w:val="24"/>
        </w:rPr>
        <w:t>Podczas otwarcia ofert, mającego miejsce</w:t>
      </w:r>
      <w:r w:rsidR="00FF4AB1" w:rsidRPr="002F36DE">
        <w:rPr>
          <w:sz w:val="24"/>
          <w:szCs w:val="24"/>
        </w:rPr>
        <w:t xml:space="preserve"> w dniu </w:t>
      </w:r>
      <w:r w:rsidR="004402B4" w:rsidRPr="002F36DE">
        <w:rPr>
          <w:sz w:val="24"/>
          <w:szCs w:val="24"/>
        </w:rPr>
        <w:t>24/06/2025</w:t>
      </w:r>
      <w:r w:rsidR="00FF4AB1" w:rsidRPr="002F36DE">
        <w:rPr>
          <w:sz w:val="24"/>
          <w:szCs w:val="24"/>
        </w:rPr>
        <w:t xml:space="preserve"> o godz. </w:t>
      </w:r>
      <w:r w:rsidR="004402B4" w:rsidRPr="002F36DE">
        <w:rPr>
          <w:sz w:val="24"/>
          <w:szCs w:val="24"/>
        </w:rPr>
        <w:t>11:00</w:t>
      </w:r>
      <w:r w:rsidRPr="002F36DE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2F36DE" w14:paraId="38D079A2" w14:textId="77777777" w:rsidTr="005A632E">
        <w:tc>
          <w:tcPr>
            <w:tcW w:w="1276" w:type="dxa"/>
            <w:shd w:val="clear" w:color="auto" w:fill="F2F2F2"/>
            <w:vAlign w:val="center"/>
          </w:tcPr>
          <w:p w14:paraId="1BDE0B88" w14:textId="77777777" w:rsidR="006B27ED" w:rsidRPr="002F36DE" w:rsidRDefault="00986737" w:rsidP="002F36D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2F36DE">
              <w:rPr>
                <w:sz w:val="24"/>
                <w:szCs w:val="24"/>
              </w:rPr>
              <w:t>Oferta n</w:t>
            </w:r>
            <w:r w:rsidR="006B27ED" w:rsidRPr="002F36DE">
              <w:rPr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306D2F75" w14:textId="77777777" w:rsidR="006B27ED" w:rsidRPr="002F36DE" w:rsidRDefault="00986737" w:rsidP="002F36D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2F36DE">
              <w:rPr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7C2672E" w14:textId="77777777" w:rsidR="006B27ED" w:rsidRPr="002F36DE" w:rsidRDefault="006B27ED" w:rsidP="002F36D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2F36DE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7FD3B16" w14:textId="77777777" w:rsidR="006B27ED" w:rsidRPr="002F36DE" w:rsidRDefault="006B27ED" w:rsidP="002F36D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2F36DE">
              <w:rPr>
                <w:sz w:val="24"/>
                <w:szCs w:val="24"/>
              </w:rPr>
              <w:t>Cena oferty</w:t>
            </w:r>
          </w:p>
        </w:tc>
      </w:tr>
      <w:tr w:rsidR="004402B4" w:rsidRPr="002F36DE" w14:paraId="793FEACA" w14:textId="77777777" w:rsidTr="008D4DEF">
        <w:tc>
          <w:tcPr>
            <w:tcW w:w="1276" w:type="dxa"/>
            <w:shd w:val="clear" w:color="auto" w:fill="auto"/>
            <w:vAlign w:val="center"/>
          </w:tcPr>
          <w:p w14:paraId="30D70FFF" w14:textId="77777777" w:rsidR="004402B4" w:rsidRPr="002F36DE" w:rsidRDefault="004402B4" w:rsidP="002F36D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F36DE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8D82CD" w14:textId="77777777" w:rsidR="004402B4" w:rsidRPr="002F36DE" w:rsidRDefault="004402B4" w:rsidP="002F36D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F36DE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60DFD228" w14:textId="77777777" w:rsidR="004402B4" w:rsidRPr="002F36DE" w:rsidRDefault="004402B4" w:rsidP="002F36DE">
            <w:pPr>
              <w:spacing w:before="80" w:after="40"/>
              <w:rPr>
                <w:sz w:val="24"/>
                <w:szCs w:val="24"/>
              </w:rPr>
            </w:pPr>
            <w:r w:rsidRPr="002F36DE">
              <w:rPr>
                <w:sz w:val="24"/>
                <w:szCs w:val="24"/>
              </w:rPr>
              <w:t>EMS - EUROMED MEDICAL SOLUTION Sp. z o.o.</w:t>
            </w:r>
          </w:p>
          <w:p w14:paraId="058E20A7" w14:textId="184F7869" w:rsidR="004402B4" w:rsidRPr="002F36DE" w:rsidRDefault="002F36DE" w:rsidP="002F36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4402B4" w:rsidRPr="002F36DE">
              <w:rPr>
                <w:sz w:val="24"/>
                <w:szCs w:val="24"/>
              </w:rPr>
              <w:t xml:space="preserve">Grunwaldzka 137 </w:t>
            </w:r>
          </w:p>
          <w:p w14:paraId="38874B29" w14:textId="77777777" w:rsidR="004402B4" w:rsidRPr="002F36DE" w:rsidRDefault="004402B4" w:rsidP="002F36DE">
            <w:pPr>
              <w:spacing w:after="80"/>
              <w:jc w:val="both"/>
              <w:rPr>
                <w:sz w:val="24"/>
                <w:szCs w:val="24"/>
              </w:rPr>
            </w:pPr>
            <w:r w:rsidRPr="002F36DE">
              <w:rPr>
                <w:sz w:val="24"/>
                <w:szCs w:val="24"/>
              </w:rPr>
              <w:t>60-313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95B28FB" w14:textId="77777777" w:rsidR="004402B4" w:rsidRPr="002F36DE" w:rsidRDefault="004402B4" w:rsidP="002F36D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F36DE">
              <w:rPr>
                <w:sz w:val="24"/>
                <w:szCs w:val="24"/>
              </w:rPr>
              <w:t>249 987.00 zł</w:t>
            </w:r>
          </w:p>
        </w:tc>
      </w:tr>
      <w:tr w:rsidR="004402B4" w:rsidRPr="002F36DE" w14:paraId="5A5A91A9" w14:textId="77777777" w:rsidTr="008D4DEF">
        <w:tc>
          <w:tcPr>
            <w:tcW w:w="1276" w:type="dxa"/>
            <w:shd w:val="clear" w:color="auto" w:fill="auto"/>
            <w:vAlign w:val="center"/>
          </w:tcPr>
          <w:p w14:paraId="241F3DC6" w14:textId="77777777" w:rsidR="004402B4" w:rsidRPr="002F36DE" w:rsidRDefault="004402B4" w:rsidP="002F36D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F36DE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91881B" w14:textId="77777777" w:rsidR="004402B4" w:rsidRPr="002F36DE" w:rsidRDefault="004402B4" w:rsidP="002F36D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F36DE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331F4FF9" w14:textId="77777777" w:rsidR="004402B4" w:rsidRPr="002F36DE" w:rsidRDefault="004402B4" w:rsidP="002F36DE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2F36DE">
              <w:rPr>
                <w:sz w:val="24"/>
                <w:szCs w:val="24"/>
              </w:rPr>
              <w:t>Medinco</w:t>
            </w:r>
            <w:proofErr w:type="spellEnd"/>
            <w:r w:rsidRPr="002F36DE">
              <w:rPr>
                <w:sz w:val="24"/>
                <w:szCs w:val="24"/>
              </w:rPr>
              <w:t xml:space="preserve"> Sp. z o.o.</w:t>
            </w:r>
          </w:p>
          <w:p w14:paraId="534BC6F7" w14:textId="6AB85FD4" w:rsidR="004402B4" w:rsidRPr="002F36DE" w:rsidRDefault="004402B4" w:rsidP="002F36DE">
            <w:pPr>
              <w:rPr>
                <w:sz w:val="24"/>
                <w:szCs w:val="24"/>
              </w:rPr>
            </w:pPr>
            <w:r w:rsidRPr="002F36DE">
              <w:rPr>
                <w:sz w:val="24"/>
                <w:szCs w:val="24"/>
              </w:rPr>
              <w:t>Rondo ONZ 1/p</w:t>
            </w:r>
            <w:r w:rsidR="002F36DE">
              <w:rPr>
                <w:sz w:val="24"/>
                <w:szCs w:val="24"/>
              </w:rPr>
              <w:t>.27</w:t>
            </w:r>
            <w:r w:rsidRPr="002F36DE">
              <w:rPr>
                <w:sz w:val="24"/>
                <w:szCs w:val="24"/>
              </w:rPr>
              <w:t xml:space="preserve"> </w:t>
            </w:r>
          </w:p>
          <w:p w14:paraId="1D1CE4D3" w14:textId="77777777" w:rsidR="004402B4" w:rsidRPr="002F36DE" w:rsidRDefault="004402B4" w:rsidP="002F36DE">
            <w:pPr>
              <w:spacing w:after="80"/>
              <w:jc w:val="both"/>
              <w:rPr>
                <w:sz w:val="24"/>
                <w:szCs w:val="24"/>
              </w:rPr>
            </w:pPr>
            <w:r w:rsidRPr="002F36DE">
              <w:rPr>
                <w:sz w:val="24"/>
                <w:szCs w:val="24"/>
              </w:rPr>
              <w:t>00-124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8832620" w14:textId="77777777" w:rsidR="004402B4" w:rsidRPr="002F36DE" w:rsidRDefault="004402B4" w:rsidP="002F36D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F36DE">
              <w:rPr>
                <w:sz w:val="24"/>
                <w:szCs w:val="24"/>
              </w:rPr>
              <w:t>105 000.00 zł</w:t>
            </w:r>
          </w:p>
        </w:tc>
      </w:tr>
    </w:tbl>
    <w:p w14:paraId="3AB13D71" w14:textId="62046D15" w:rsidR="00E670D8" w:rsidRDefault="00E670D8" w:rsidP="00E670D8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br/>
      </w:r>
      <w:r>
        <w:rPr>
          <w:i/>
          <w:sz w:val="22"/>
          <w:szCs w:val="22"/>
        </w:rPr>
        <w:t>Zamawiający</w:t>
      </w:r>
    </w:p>
    <w:p w14:paraId="3C8EFAF5" w14:textId="77777777" w:rsidR="00E670D8" w:rsidRDefault="00E670D8" w:rsidP="00E670D8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Zastępca Dyrektora </w:t>
      </w:r>
    </w:p>
    <w:p w14:paraId="543E59DA" w14:textId="77777777" w:rsidR="00E670D8" w:rsidRDefault="00E670D8" w:rsidP="00E670D8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1FBF81FD" w14:textId="5ED99997" w:rsidR="00C236D3" w:rsidRPr="002F36DE" w:rsidRDefault="00E670D8" w:rsidP="00E670D8">
      <w:pPr>
        <w:spacing w:after="480" w:line="360" w:lineRule="auto"/>
        <w:ind w:left="3119" w:firstLine="425"/>
        <w:jc w:val="center"/>
        <w:rPr>
          <w:sz w:val="22"/>
          <w:szCs w:val="22"/>
        </w:rPr>
      </w:pPr>
      <w:r>
        <w:rPr>
          <w:i/>
          <w:sz w:val="22"/>
          <w:szCs w:val="22"/>
        </w:rPr>
        <w:t xml:space="preserve">           Krystyna Piątkowska</w:t>
      </w:r>
      <w:r>
        <w:rPr>
          <w:rFonts w:ascii="Arial" w:hAnsi="Arial" w:cs="Arial"/>
        </w:rPr>
        <w:t xml:space="preserve">  </w:t>
      </w:r>
      <w:r w:rsidR="004402B4" w:rsidRPr="002F36DE">
        <w:rPr>
          <w:sz w:val="24"/>
          <w:szCs w:val="24"/>
        </w:rPr>
        <w:t xml:space="preserve">  </w:t>
      </w:r>
      <w:bookmarkEnd w:id="0"/>
    </w:p>
    <w:sectPr w:rsidR="00C236D3" w:rsidRPr="002F36DE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F0649E" w14:textId="77777777" w:rsidR="00831F03" w:rsidRDefault="00831F03">
      <w:r>
        <w:separator/>
      </w:r>
    </w:p>
  </w:endnote>
  <w:endnote w:type="continuationSeparator" w:id="0">
    <w:p w14:paraId="3A8CFE1C" w14:textId="77777777" w:rsidR="00831F03" w:rsidRDefault="00831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5A23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1D4B9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47FDC6" w14:textId="7808ECF8" w:rsidR="00986737" w:rsidRPr="00986737" w:rsidRDefault="00B7332C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4E593F7" wp14:editId="24CD6E30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D930E1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9DF579E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B0B8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056B4B" w14:textId="77777777" w:rsidR="009F189D" w:rsidRDefault="009F189D">
    <w:pPr>
      <w:pStyle w:val="Stopka"/>
      <w:tabs>
        <w:tab w:val="clear" w:pos="4536"/>
      </w:tabs>
      <w:jc w:val="center"/>
    </w:pPr>
  </w:p>
  <w:p w14:paraId="64F1F9C1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889610" w14:textId="77777777" w:rsidR="00831F03" w:rsidRDefault="00831F03">
      <w:r>
        <w:separator/>
      </w:r>
    </w:p>
  </w:footnote>
  <w:footnote w:type="continuationSeparator" w:id="0">
    <w:p w14:paraId="22D78369" w14:textId="77777777" w:rsidR="00831F03" w:rsidRDefault="00831F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63615" w14:textId="77777777" w:rsidR="004402B4" w:rsidRDefault="004402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BF005" w14:textId="77777777" w:rsidR="004402B4" w:rsidRDefault="004402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72656" w14:textId="77777777" w:rsidR="004402B4" w:rsidRDefault="004402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F03"/>
    <w:rsid w:val="00007727"/>
    <w:rsid w:val="00017720"/>
    <w:rsid w:val="00035488"/>
    <w:rsid w:val="000D7F25"/>
    <w:rsid w:val="000E00E5"/>
    <w:rsid w:val="00173B20"/>
    <w:rsid w:val="001C69FF"/>
    <w:rsid w:val="002234CA"/>
    <w:rsid w:val="0023318D"/>
    <w:rsid w:val="002F36DE"/>
    <w:rsid w:val="003D72FD"/>
    <w:rsid w:val="00423179"/>
    <w:rsid w:val="004402B4"/>
    <w:rsid w:val="00490DC0"/>
    <w:rsid w:val="00493F8C"/>
    <w:rsid w:val="004C7E9B"/>
    <w:rsid w:val="005614F2"/>
    <w:rsid w:val="00577BC6"/>
    <w:rsid w:val="005A632E"/>
    <w:rsid w:val="0069085C"/>
    <w:rsid w:val="006B27ED"/>
    <w:rsid w:val="00831F03"/>
    <w:rsid w:val="00843263"/>
    <w:rsid w:val="00861E75"/>
    <w:rsid w:val="00986737"/>
    <w:rsid w:val="009D19BD"/>
    <w:rsid w:val="009F189D"/>
    <w:rsid w:val="00A80738"/>
    <w:rsid w:val="00B7332C"/>
    <w:rsid w:val="00BB547B"/>
    <w:rsid w:val="00BF5181"/>
    <w:rsid w:val="00C236D3"/>
    <w:rsid w:val="00C659E2"/>
    <w:rsid w:val="00C82837"/>
    <w:rsid w:val="00CA3D66"/>
    <w:rsid w:val="00CB0802"/>
    <w:rsid w:val="00D665F5"/>
    <w:rsid w:val="00D7128F"/>
    <w:rsid w:val="00E670D8"/>
    <w:rsid w:val="00EA3476"/>
    <w:rsid w:val="00EE2A04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CCB7F7"/>
  <w15:chartTrackingRefBased/>
  <w15:docId w15:val="{6713A4A4-F1A7-4EC9-95F9-96859F906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196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5</cp:revision>
  <cp:lastPrinted>2025-06-24T09:20:00Z</cp:lastPrinted>
  <dcterms:created xsi:type="dcterms:W3CDTF">2025-06-24T09:15:00Z</dcterms:created>
  <dcterms:modified xsi:type="dcterms:W3CDTF">2025-06-24T09:23:00Z</dcterms:modified>
</cp:coreProperties>
</file>