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11886" w:rsidRPr="00311886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311886" w:rsidRPr="00311886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31188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1188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Przeglądy i naprawy aparatów i urządzeń medycznych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11886" w:rsidRPr="00A2540E" w:rsidTr="005860C1">
        <w:tc>
          <w:tcPr>
            <w:tcW w:w="2269" w:type="dxa"/>
            <w:shd w:val="clear" w:color="auto" w:fill="auto"/>
          </w:tcPr>
          <w:p w:rsidR="00311886" w:rsidRPr="00A2540E" w:rsidRDefault="00311886" w:rsidP="005860C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11886" w:rsidRPr="00A2540E" w:rsidRDefault="00311886" w:rsidP="005860C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1188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58/2025</w:t>
            </w:r>
          </w:p>
        </w:tc>
      </w:tr>
    </w:tbl>
    <w:p w:rsidR="00DC652A" w:rsidRPr="00053927" w:rsidRDefault="0031188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31188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1188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24BB" w:rsidRDefault="007A24BB" w:rsidP="00025386">
      <w:pPr>
        <w:spacing w:after="0" w:line="240" w:lineRule="auto"/>
      </w:pPr>
      <w:r>
        <w:separator/>
      </w:r>
    </w:p>
  </w:endnote>
  <w:endnote w:type="continuationSeparator" w:id="1">
    <w:p w:rsidR="007A24BB" w:rsidRDefault="007A24B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886" w:rsidRDefault="0031188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18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188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886" w:rsidRDefault="0031188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24BB" w:rsidRDefault="007A24BB" w:rsidP="00025386">
      <w:pPr>
        <w:spacing w:after="0" w:line="240" w:lineRule="auto"/>
      </w:pPr>
      <w:r>
        <w:separator/>
      </w:r>
    </w:p>
  </w:footnote>
  <w:footnote w:type="continuationSeparator" w:id="1">
    <w:p w:rsidR="007A24BB" w:rsidRDefault="007A24B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886" w:rsidRDefault="0031188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886" w:rsidRDefault="0031188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886" w:rsidRDefault="0031188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188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11886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A24BB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2025-06-11T07:48:00Z</dcterms:created>
  <dcterms:modified xsi:type="dcterms:W3CDTF">2025-06-11T07:48:00Z</dcterms:modified>
</cp:coreProperties>
</file>