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12675" w:rsidRPr="00C12675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12675" w:rsidRPr="00C14101" w:rsidTr="005860C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12675" w:rsidRPr="00C14101" w:rsidRDefault="00C12675" w:rsidP="005860C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12675" w:rsidRPr="00C14101" w:rsidRDefault="00C12675" w:rsidP="005860C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12675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C12675" w:rsidRPr="00C14101" w:rsidRDefault="00C12675" w:rsidP="0058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12675" w:rsidRPr="00C14101" w:rsidRDefault="00C12675" w:rsidP="00586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C1267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C1267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126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i naprawy aparatów i urządzeń medycznych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12675" w:rsidRPr="00D62E6E" w:rsidTr="005860C1">
        <w:tc>
          <w:tcPr>
            <w:tcW w:w="2269" w:type="dxa"/>
            <w:shd w:val="clear" w:color="auto" w:fill="auto"/>
          </w:tcPr>
          <w:p w:rsidR="00C12675" w:rsidRPr="00D62E6E" w:rsidRDefault="00C12675" w:rsidP="005860C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12675" w:rsidRPr="00D62E6E" w:rsidRDefault="00C12675" w:rsidP="005860C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126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58/2025</w:t>
            </w:r>
          </w:p>
        </w:tc>
      </w:tr>
    </w:tbl>
    <w:p w:rsidR="00BC121E" w:rsidRDefault="00C12675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12675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C1267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1267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9F4" w:rsidRDefault="000739F4">
      <w:r>
        <w:separator/>
      </w:r>
    </w:p>
  </w:endnote>
  <w:endnote w:type="continuationSeparator" w:id="1">
    <w:p w:rsidR="000739F4" w:rsidRDefault="000739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26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267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675" w:rsidRDefault="00C126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9F4" w:rsidRDefault="000739F4">
      <w:r>
        <w:separator/>
      </w:r>
    </w:p>
  </w:footnote>
  <w:footnote w:type="continuationSeparator" w:id="1">
    <w:p w:rsidR="000739F4" w:rsidRDefault="000739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675" w:rsidRDefault="00C126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675" w:rsidRDefault="00C126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675" w:rsidRDefault="00C1267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2675"/>
    <w:rsid w:val="0000184A"/>
    <w:rsid w:val="00007C1C"/>
    <w:rsid w:val="00012997"/>
    <w:rsid w:val="000621A2"/>
    <w:rsid w:val="00067B62"/>
    <w:rsid w:val="000719DC"/>
    <w:rsid w:val="000739F4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B2495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12675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2025-06-11T07:37:00Z</dcterms:created>
  <dcterms:modified xsi:type="dcterms:W3CDTF">2025-06-11T07:37:00Z</dcterms:modified>
</cp:coreProperties>
</file>