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528C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C56CB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CBD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C56CB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CBD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C56CBD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C56CB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6CBD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C56CBD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56CBD" w:rsidRPr="0012157F" w:rsidTr="005860C1">
        <w:tc>
          <w:tcPr>
            <w:tcW w:w="9104" w:type="dxa"/>
            <w:shd w:val="clear" w:color="auto" w:fill="D9D9D9"/>
          </w:tcPr>
          <w:p w:rsidR="00C56CBD" w:rsidRPr="0012157F" w:rsidRDefault="00C56CBD" w:rsidP="005860C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56CBD" w:rsidRPr="00094F76" w:rsidRDefault="00C56CBD" w:rsidP="005860C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56CB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6CB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6CB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C56CBD" w:rsidRPr="0017574D" w:rsidRDefault="00C56CBD" w:rsidP="005860C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56CBD" w:rsidRDefault="00C56CBD" w:rsidP="005860C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56CBD" w:rsidRPr="002C3302" w:rsidRDefault="00C56CBD" w:rsidP="005860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C56CB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6CBD" w:rsidRPr="00A2540E" w:rsidTr="005860C1">
        <w:tc>
          <w:tcPr>
            <w:tcW w:w="2269" w:type="dxa"/>
            <w:shd w:val="clear" w:color="auto" w:fill="auto"/>
          </w:tcPr>
          <w:p w:rsidR="00C56CBD" w:rsidRPr="00A2540E" w:rsidRDefault="00C56CBD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6CBD" w:rsidRPr="00A2540E" w:rsidRDefault="00C56CBD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56CBD" w:rsidRPr="00C56CB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C56CBD" w:rsidRPr="007104AC" w:rsidRDefault="00C56CBD" w:rsidP="00C56CBD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A556AE" w:rsidRPr="00A556AE" w:rsidRDefault="00C56CBD" w:rsidP="00A556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A556AE" w:rsidRDefault="00A556AE" w:rsidP="00A556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A556AE" w:rsidRDefault="00A556AE" w:rsidP="00A556AE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C56CB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6CB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592" w:rsidRDefault="006C5592" w:rsidP="0038231F">
      <w:pPr>
        <w:spacing w:after="0" w:line="240" w:lineRule="auto"/>
      </w:pPr>
      <w:r>
        <w:separator/>
      </w:r>
    </w:p>
  </w:endnote>
  <w:endnote w:type="continuationSeparator" w:id="1">
    <w:p w:rsidR="006C5592" w:rsidRDefault="006C55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CBD" w:rsidRDefault="00C56C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E102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E1021">
      <w:rPr>
        <w:b/>
        <w:bCs/>
        <w:sz w:val="24"/>
        <w:szCs w:val="24"/>
      </w:rPr>
      <w:fldChar w:fldCharType="separate"/>
    </w:r>
    <w:r w:rsidR="00F7528C">
      <w:rPr>
        <w:b/>
        <w:bCs/>
        <w:noProof/>
      </w:rPr>
      <w:t>1</w:t>
    </w:r>
    <w:r w:rsidR="005E1021">
      <w:rPr>
        <w:b/>
        <w:bCs/>
        <w:sz w:val="24"/>
        <w:szCs w:val="24"/>
      </w:rPr>
      <w:fldChar w:fldCharType="end"/>
    </w:r>
    <w:r>
      <w:t xml:space="preserve"> z </w:t>
    </w:r>
    <w:r w:rsidR="005E102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E1021">
      <w:rPr>
        <w:b/>
        <w:bCs/>
        <w:sz w:val="24"/>
        <w:szCs w:val="24"/>
      </w:rPr>
      <w:fldChar w:fldCharType="separate"/>
    </w:r>
    <w:r w:rsidR="00F7528C">
      <w:rPr>
        <w:b/>
        <w:bCs/>
        <w:noProof/>
      </w:rPr>
      <w:t>2</w:t>
    </w:r>
    <w:r w:rsidR="005E102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CBD" w:rsidRDefault="00C56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592" w:rsidRDefault="006C5592" w:rsidP="0038231F">
      <w:pPr>
        <w:spacing w:after="0" w:line="240" w:lineRule="auto"/>
      </w:pPr>
      <w:r>
        <w:separator/>
      </w:r>
    </w:p>
  </w:footnote>
  <w:footnote w:type="continuationSeparator" w:id="1">
    <w:p w:rsidR="006C5592" w:rsidRDefault="006C55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CBD" w:rsidRDefault="00C56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CBD" w:rsidRDefault="00C56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CBD" w:rsidRDefault="00C56C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C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021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5592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6AE"/>
    <w:rsid w:val="00A90D0E"/>
    <w:rsid w:val="00AC5247"/>
    <w:rsid w:val="00AD5893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6CBD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1DA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7528C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89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2025-06-12T06:19:00Z</dcterms:created>
  <dcterms:modified xsi:type="dcterms:W3CDTF">2025-06-12T06:19:00Z</dcterms:modified>
</cp:coreProperties>
</file>