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E1FE9A" w14:textId="7B7D7154" w:rsidR="00843A88" w:rsidRPr="009D1C76" w:rsidRDefault="00247784" w:rsidP="009D1C76">
      <w:pPr>
        <w:spacing w:after="480"/>
        <w:jc w:val="right"/>
        <w:rPr>
          <w:sz w:val="24"/>
          <w:szCs w:val="24"/>
        </w:rPr>
      </w:pPr>
      <w:r w:rsidRPr="00B41906">
        <w:rPr>
          <w:sz w:val="24"/>
          <w:szCs w:val="24"/>
        </w:rPr>
        <w:t>Poznań</w:t>
      </w:r>
      <w:r w:rsidR="00843A88" w:rsidRPr="00B41906">
        <w:rPr>
          <w:sz w:val="24"/>
          <w:szCs w:val="24"/>
        </w:rPr>
        <w:t xml:space="preserve"> dnia: </w:t>
      </w:r>
      <w:r w:rsidRPr="00B41906">
        <w:rPr>
          <w:sz w:val="24"/>
          <w:szCs w:val="24"/>
        </w:rPr>
        <w:t>2025-06-</w:t>
      </w:r>
      <w:r w:rsidR="00985B7C" w:rsidRPr="00B41906">
        <w:rPr>
          <w:sz w:val="24"/>
          <w:szCs w:val="24"/>
        </w:rPr>
        <w:t>2</w:t>
      </w:r>
      <w:r w:rsidR="00B41906" w:rsidRPr="00B41906">
        <w:rPr>
          <w:sz w:val="24"/>
          <w:szCs w:val="24"/>
        </w:rPr>
        <w:t>5</w:t>
      </w:r>
    </w:p>
    <w:p w14:paraId="19F12267" w14:textId="77777777" w:rsidR="00247784" w:rsidRPr="009D1C76" w:rsidRDefault="00247784" w:rsidP="009D1C76">
      <w:pPr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Szpital Wojewódzki w Poznaniu</w:t>
      </w:r>
    </w:p>
    <w:p w14:paraId="52C195B2" w14:textId="77777777" w:rsidR="00843A88" w:rsidRPr="009D1C76" w:rsidRDefault="00247784" w:rsidP="009D1C76">
      <w:pPr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Dział Zamówień Publicznych</w:t>
      </w:r>
    </w:p>
    <w:p w14:paraId="6798A40E" w14:textId="77777777" w:rsidR="00843A88" w:rsidRPr="009D1C76" w:rsidRDefault="00247784" w:rsidP="009D1C76">
      <w:pPr>
        <w:rPr>
          <w:sz w:val="24"/>
          <w:szCs w:val="24"/>
        </w:rPr>
      </w:pPr>
      <w:r w:rsidRPr="009D1C76">
        <w:rPr>
          <w:sz w:val="24"/>
          <w:szCs w:val="24"/>
        </w:rPr>
        <w:t>Juraszów</w:t>
      </w:r>
      <w:r w:rsidR="00843A88" w:rsidRPr="009D1C76">
        <w:rPr>
          <w:sz w:val="24"/>
          <w:szCs w:val="24"/>
        </w:rPr>
        <w:t xml:space="preserve"> </w:t>
      </w:r>
      <w:r w:rsidRPr="009D1C76">
        <w:rPr>
          <w:sz w:val="24"/>
          <w:szCs w:val="24"/>
        </w:rPr>
        <w:t>7/19</w:t>
      </w:r>
    </w:p>
    <w:p w14:paraId="65DA977B" w14:textId="77777777" w:rsidR="00843A88" w:rsidRPr="009D1C76" w:rsidRDefault="00247784" w:rsidP="009D1C76">
      <w:pPr>
        <w:rPr>
          <w:sz w:val="24"/>
          <w:szCs w:val="24"/>
        </w:rPr>
      </w:pPr>
      <w:r w:rsidRPr="009D1C76">
        <w:rPr>
          <w:sz w:val="24"/>
          <w:szCs w:val="24"/>
        </w:rPr>
        <w:t>60-479</w:t>
      </w:r>
      <w:r w:rsidR="00843A88" w:rsidRPr="009D1C76">
        <w:rPr>
          <w:sz w:val="24"/>
          <w:szCs w:val="24"/>
        </w:rPr>
        <w:t xml:space="preserve"> </w:t>
      </w:r>
      <w:r w:rsidRPr="009D1C76">
        <w:rPr>
          <w:sz w:val="24"/>
          <w:szCs w:val="24"/>
        </w:rPr>
        <w:t>Poznań</w:t>
      </w:r>
    </w:p>
    <w:p w14:paraId="3713430B" w14:textId="77777777" w:rsidR="00843A88" w:rsidRPr="009D1C76" w:rsidRDefault="00843A88" w:rsidP="009D1C76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9D1C76">
        <w:rPr>
          <w:b/>
          <w:sz w:val="24"/>
          <w:szCs w:val="24"/>
        </w:rPr>
        <w:t>WYKONAWCY</w:t>
      </w:r>
    </w:p>
    <w:p w14:paraId="78FFBDBB" w14:textId="77777777" w:rsidR="00843A88" w:rsidRPr="009D1C76" w:rsidRDefault="00843A88" w:rsidP="009D1C76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9D1C76">
        <w:rPr>
          <w:sz w:val="24"/>
          <w:szCs w:val="24"/>
        </w:rPr>
        <w:t>ubiegający się o zamówienie</w:t>
      </w:r>
    </w:p>
    <w:p w14:paraId="061EACBE" w14:textId="77777777" w:rsidR="004E4B64" w:rsidRPr="009D1C76" w:rsidRDefault="004E4B64" w:rsidP="009D1C76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9D1C76">
        <w:rPr>
          <w:rFonts w:eastAsia="Calibri"/>
          <w:sz w:val="24"/>
          <w:szCs w:val="24"/>
          <w:lang w:eastAsia="en-US"/>
        </w:rPr>
        <w:t xml:space="preserve">Dotyczy: </w:t>
      </w:r>
      <w:r w:rsidRPr="009D1C76">
        <w:rPr>
          <w:sz w:val="24"/>
          <w:szCs w:val="24"/>
        </w:rPr>
        <w:t>postępowania o udzielenie zamówienia publicznego</w:t>
      </w:r>
      <w:r w:rsidRPr="009D1C7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683"/>
        <w:gridCol w:w="120"/>
      </w:tblGrid>
      <w:tr w:rsidR="004E4B64" w:rsidRPr="009D1C76" w14:paraId="702F62AF" w14:textId="77777777" w:rsidTr="00B41906">
        <w:trPr>
          <w:trHeight w:val="381"/>
        </w:trPr>
        <w:tc>
          <w:tcPr>
            <w:tcW w:w="2269" w:type="dxa"/>
            <w:shd w:val="clear" w:color="auto" w:fill="auto"/>
          </w:tcPr>
          <w:p w14:paraId="61D5A799" w14:textId="77777777" w:rsidR="004E4B64" w:rsidRPr="009D1C76" w:rsidRDefault="004E4B64" w:rsidP="009D1C7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9D1C7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5C8B89B9" w14:textId="77777777" w:rsidR="004E4B64" w:rsidRPr="00B41906" w:rsidRDefault="00247784" w:rsidP="009D1C7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B41906">
              <w:rPr>
                <w:bCs/>
                <w:sz w:val="22"/>
                <w:szCs w:val="22"/>
              </w:rPr>
              <w:t>Zakup sprzętu na potrzeby zabiegów chirurgicznych oraz torakochirurgicznych w ramach realizacji zadania: Zakup sprzętu na potrzebę realizowanych zabiegów chirurgicznych  oraz nowego Pododdziału Torakochirurgii w Szpitalu Wojewódzkim w Poznaniu - 5 zadań</w:t>
            </w:r>
            <w:r w:rsidR="004E4B64" w:rsidRPr="00B41906">
              <w:rPr>
                <w:bCs/>
                <w:sz w:val="22"/>
                <w:szCs w:val="22"/>
              </w:rPr>
              <w:t>.</w:t>
            </w:r>
          </w:p>
        </w:tc>
      </w:tr>
      <w:tr w:rsidR="00247784" w:rsidRPr="009D1C76" w14:paraId="7A1BD0A0" w14:textId="77777777" w:rsidTr="00B41906">
        <w:tc>
          <w:tcPr>
            <w:tcW w:w="2269" w:type="dxa"/>
            <w:shd w:val="clear" w:color="auto" w:fill="auto"/>
          </w:tcPr>
          <w:p w14:paraId="64E9C3AA" w14:textId="77777777" w:rsidR="00247784" w:rsidRPr="009D1C76" w:rsidRDefault="00247784" w:rsidP="009D1C7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9D1C7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770446C4" w14:textId="77777777" w:rsidR="00247784" w:rsidRPr="00B41906" w:rsidRDefault="00247784" w:rsidP="009D1C76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2"/>
                <w:szCs w:val="22"/>
              </w:rPr>
            </w:pPr>
            <w:r w:rsidRPr="00B41906">
              <w:rPr>
                <w:bCs/>
                <w:sz w:val="22"/>
                <w:szCs w:val="22"/>
              </w:rPr>
              <w:t>SZW/DZP/75/2025</w:t>
            </w:r>
          </w:p>
        </w:tc>
      </w:tr>
      <w:tr w:rsidR="00843A88" w:rsidRPr="009D1C76" w14:paraId="084AAB02" w14:textId="77777777" w:rsidTr="00B41906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rPr>
          <w:gridAfter w:val="1"/>
          <w:wAfter w:w="115" w:type="dxa"/>
        </w:trPr>
        <w:tc>
          <w:tcPr>
            <w:tcW w:w="8952" w:type="dxa"/>
            <w:gridSpan w:val="2"/>
            <w:shd w:val="clear" w:color="auto" w:fill="F2F2F2"/>
            <w:hideMark/>
          </w:tcPr>
          <w:p w14:paraId="0AC024A6" w14:textId="77777777" w:rsidR="00843A88" w:rsidRPr="009D1C76" w:rsidRDefault="00843A88" w:rsidP="009D1C76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D1C76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38F0FC5" w14:textId="77777777" w:rsidR="00247784" w:rsidRPr="009D1C76" w:rsidRDefault="00520165" w:rsidP="005C5C25">
      <w:pPr>
        <w:spacing w:before="240" w:after="240"/>
        <w:jc w:val="both"/>
        <w:rPr>
          <w:b/>
          <w:sz w:val="24"/>
          <w:szCs w:val="24"/>
        </w:rPr>
      </w:pPr>
      <w:r w:rsidRPr="009D1C76">
        <w:rPr>
          <w:sz w:val="24"/>
          <w:szCs w:val="24"/>
        </w:rPr>
        <w:t xml:space="preserve">Zamawiający, </w:t>
      </w:r>
      <w:r w:rsidR="00247784" w:rsidRPr="009D1C76">
        <w:rPr>
          <w:b/>
          <w:sz w:val="24"/>
          <w:szCs w:val="24"/>
        </w:rPr>
        <w:t>Szpital Wojewódzki w Poznaniu</w:t>
      </w:r>
    </w:p>
    <w:p w14:paraId="6EB2360C" w14:textId="7C2233E1" w:rsidR="009D1C76" w:rsidRPr="009D1C76" w:rsidRDefault="00247784" w:rsidP="00B41906">
      <w:pPr>
        <w:jc w:val="both"/>
        <w:rPr>
          <w:b/>
          <w:bCs/>
          <w:sz w:val="24"/>
          <w:szCs w:val="24"/>
        </w:rPr>
      </w:pPr>
      <w:r w:rsidRPr="009D1C76">
        <w:rPr>
          <w:b/>
          <w:sz w:val="24"/>
          <w:szCs w:val="24"/>
        </w:rPr>
        <w:t>Dział Zamówień Publicznych</w:t>
      </w:r>
      <w:r w:rsidR="00520165" w:rsidRPr="009D1C76">
        <w:rPr>
          <w:sz w:val="24"/>
          <w:szCs w:val="24"/>
        </w:rPr>
        <w:t xml:space="preserve">, działając na podstawie art. </w:t>
      </w:r>
      <w:r w:rsidR="00E74BC3" w:rsidRPr="009D1C76">
        <w:rPr>
          <w:sz w:val="24"/>
          <w:szCs w:val="24"/>
        </w:rPr>
        <w:t>284</w:t>
      </w:r>
      <w:r w:rsidR="00520165" w:rsidRPr="009D1C76">
        <w:rPr>
          <w:sz w:val="24"/>
          <w:szCs w:val="24"/>
        </w:rPr>
        <w:t xml:space="preserve"> ust. </w:t>
      </w:r>
      <w:r w:rsidR="0029606A" w:rsidRPr="009D1C76">
        <w:rPr>
          <w:sz w:val="24"/>
          <w:szCs w:val="24"/>
        </w:rPr>
        <w:t>6</w:t>
      </w:r>
      <w:r w:rsidR="00520165" w:rsidRPr="009D1C76">
        <w:rPr>
          <w:sz w:val="24"/>
          <w:szCs w:val="24"/>
        </w:rPr>
        <w:t xml:space="preserve"> ustawy z dnia </w:t>
      </w:r>
      <w:r w:rsidR="0029606A" w:rsidRPr="009D1C76">
        <w:rPr>
          <w:sz w:val="24"/>
          <w:szCs w:val="24"/>
        </w:rPr>
        <w:t>11</w:t>
      </w:r>
      <w:r w:rsidR="00520165" w:rsidRPr="009D1C76">
        <w:rPr>
          <w:sz w:val="24"/>
          <w:szCs w:val="24"/>
        </w:rPr>
        <w:t xml:space="preserve"> </w:t>
      </w:r>
      <w:r w:rsidR="0029606A" w:rsidRPr="009D1C76">
        <w:rPr>
          <w:sz w:val="24"/>
          <w:szCs w:val="24"/>
        </w:rPr>
        <w:t xml:space="preserve">września </w:t>
      </w:r>
      <w:r w:rsidR="00520165" w:rsidRPr="009D1C76">
        <w:rPr>
          <w:sz w:val="24"/>
          <w:szCs w:val="24"/>
        </w:rPr>
        <w:t>20</w:t>
      </w:r>
      <w:r w:rsidR="0029606A" w:rsidRPr="009D1C76">
        <w:rPr>
          <w:sz w:val="24"/>
          <w:szCs w:val="24"/>
        </w:rPr>
        <w:t>19</w:t>
      </w:r>
      <w:r w:rsidR="00520165" w:rsidRPr="009D1C76">
        <w:rPr>
          <w:sz w:val="24"/>
          <w:szCs w:val="24"/>
        </w:rPr>
        <w:t xml:space="preserve"> r</w:t>
      </w:r>
      <w:r w:rsidR="0029606A" w:rsidRPr="009D1C76">
        <w:rPr>
          <w:sz w:val="24"/>
          <w:szCs w:val="24"/>
        </w:rPr>
        <w:t>.</w:t>
      </w:r>
      <w:r w:rsidR="00520165" w:rsidRPr="009D1C76">
        <w:rPr>
          <w:sz w:val="24"/>
          <w:szCs w:val="24"/>
        </w:rPr>
        <w:t xml:space="preserve"> Prawo </w:t>
      </w:r>
      <w:r w:rsidR="0029606A" w:rsidRPr="009D1C76">
        <w:rPr>
          <w:sz w:val="24"/>
          <w:szCs w:val="24"/>
        </w:rPr>
        <w:t>z</w:t>
      </w:r>
      <w:r w:rsidR="00520165" w:rsidRPr="009D1C76">
        <w:rPr>
          <w:sz w:val="24"/>
          <w:szCs w:val="24"/>
        </w:rPr>
        <w:t xml:space="preserve">amówień </w:t>
      </w:r>
      <w:r w:rsidR="0029606A" w:rsidRPr="009D1C76">
        <w:rPr>
          <w:sz w:val="24"/>
          <w:szCs w:val="24"/>
        </w:rPr>
        <w:t>p</w:t>
      </w:r>
      <w:r w:rsidR="00520165" w:rsidRPr="009D1C76">
        <w:rPr>
          <w:sz w:val="24"/>
          <w:szCs w:val="24"/>
        </w:rPr>
        <w:t xml:space="preserve">ublicznych </w:t>
      </w:r>
      <w:r w:rsidRPr="009D1C76">
        <w:rPr>
          <w:sz w:val="24"/>
          <w:szCs w:val="24"/>
        </w:rPr>
        <w:t>(</w:t>
      </w:r>
      <w:proofErr w:type="spellStart"/>
      <w:r w:rsidRPr="009D1C76">
        <w:rPr>
          <w:sz w:val="24"/>
          <w:szCs w:val="24"/>
        </w:rPr>
        <w:t>t.j</w:t>
      </w:r>
      <w:proofErr w:type="spellEnd"/>
      <w:r w:rsidRPr="009D1C76">
        <w:rPr>
          <w:sz w:val="24"/>
          <w:szCs w:val="24"/>
        </w:rPr>
        <w:t>. Dz. U. z 2024 poz. 1320)</w:t>
      </w:r>
      <w:r w:rsidR="00BE7BFD" w:rsidRPr="009D1C76">
        <w:rPr>
          <w:sz w:val="24"/>
          <w:szCs w:val="24"/>
        </w:rPr>
        <w:t xml:space="preserve">, </w:t>
      </w:r>
      <w:r w:rsidR="00E74BC3" w:rsidRPr="009D1C76">
        <w:rPr>
          <w:sz w:val="24"/>
          <w:szCs w:val="24"/>
        </w:rPr>
        <w:t>udostępnia</w:t>
      </w:r>
      <w:r w:rsidR="00BE7BFD" w:rsidRPr="009D1C76">
        <w:rPr>
          <w:sz w:val="24"/>
          <w:szCs w:val="24"/>
        </w:rPr>
        <w:t xml:space="preserve"> poniżej treść zapytań do S</w:t>
      </w:r>
      <w:r w:rsidR="0012774F" w:rsidRPr="009D1C76">
        <w:rPr>
          <w:sz w:val="24"/>
          <w:szCs w:val="24"/>
        </w:rPr>
        <w:t>pecyfikacji Warunków Zamówienia (</w:t>
      </w:r>
      <w:r w:rsidR="0012774F" w:rsidRPr="009D1C76">
        <w:rPr>
          <w:sz w:val="24"/>
          <w:szCs w:val="24"/>
          <w:lang w:eastAsia="ar-SA"/>
        </w:rPr>
        <w:t>zwanej dalej</w:t>
      </w:r>
      <w:r w:rsidR="0012774F" w:rsidRPr="009D1C76">
        <w:rPr>
          <w:b/>
          <w:sz w:val="24"/>
          <w:szCs w:val="24"/>
          <w:lang w:eastAsia="ar-SA"/>
        </w:rPr>
        <w:t xml:space="preserve"> </w:t>
      </w:r>
      <w:r w:rsidR="0012774F" w:rsidRPr="009D1C76">
        <w:rPr>
          <w:bCs/>
          <w:sz w:val="24"/>
          <w:szCs w:val="24"/>
          <w:lang w:eastAsia="ar-SA"/>
        </w:rPr>
        <w:t>”SWZ”)</w:t>
      </w:r>
      <w:r w:rsidR="00E74BC3" w:rsidRPr="009D1C76">
        <w:rPr>
          <w:bCs/>
          <w:sz w:val="24"/>
          <w:szCs w:val="24"/>
          <w:lang w:eastAsia="ar-SA"/>
        </w:rPr>
        <w:t xml:space="preserve"> </w:t>
      </w:r>
      <w:r w:rsidR="00E74BC3" w:rsidRPr="009D1C76">
        <w:rPr>
          <w:sz w:val="24"/>
          <w:szCs w:val="24"/>
        </w:rPr>
        <w:t>wraz z wyjaśnieniami</w:t>
      </w:r>
      <w:r w:rsidR="0012774F" w:rsidRPr="009D1C76">
        <w:rPr>
          <w:bCs/>
          <w:sz w:val="24"/>
          <w:szCs w:val="24"/>
          <w:lang w:eastAsia="ar-SA"/>
        </w:rPr>
        <w:t>:</w:t>
      </w:r>
      <w:r w:rsidR="00B41906">
        <w:rPr>
          <w:bCs/>
          <w:sz w:val="24"/>
          <w:szCs w:val="24"/>
          <w:lang w:eastAsia="ar-SA"/>
        </w:rPr>
        <w:br/>
      </w:r>
      <w:r w:rsidR="00B41906">
        <w:rPr>
          <w:b/>
          <w:bCs/>
          <w:sz w:val="24"/>
          <w:szCs w:val="24"/>
        </w:rPr>
        <w:br/>
      </w:r>
      <w:r w:rsidR="009D1C76" w:rsidRPr="009D1C76">
        <w:rPr>
          <w:b/>
          <w:bCs/>
          <w:sz w:val="24"/>
          <w:szCs w:val="24"/>
        </w:rPr>
        <w:t>Pytanie nr 1</w:t>
      </w:r>
    </w:p>
    <w:p w14:paraId="12FC3840" w14:textId="77777777" w:rsidR="00985B7C" w:rsidRDefault="009D1C76" w:rsidP="00B4190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Zestaw do laparotomii Zadanie nr 2 , poz.5. </w:t>
      </w:r>
    </w:p>
    <w:p w14:paraId="7BD5B10D" w14:textId="66D84C83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Czy </w:t>
      </w:r>
      <w:r w:rsidR="00584CC5" w:rsidRPr="005C5C25">
        <w:rPr>
          <w:sz w:val="24"/>
          <w:szCs w:val="24"/>
        </w:rPr>
        <w:t>zamawiający</w:t>
      </w:r>
      <w:r w:rsidRPr="005C5C25">
        <w:rPr>
          <w:sz w:val="24"/>
          <w:szCs w:val="24"/>
        </w:rPr>
        <w:t xml:space="preserve"> wyraża zgodę na hak wątrobowo- brzuszny </w:t>
      </w:r>
      <w:proofErr w:type="spellStart"/>
      <w:r w:rsidRPr="005C5C25">
        <w:rPr>
          <w:sz w:val="24"/>
          <w:szCs w:val="24"/>
        </w:rPr>
        <w:t>Mikulicz</w:t>
      </w:r>
      <w:proofErr w:type="spellEnd"/>
      <w:r w:rsidRPr="005C5C25">
        <w:rPr>
          <w:sz w:val="24"/>
          <w:szCs w:val="24"/>
        </w:rPr>
        <w:t xml:space="preserve"> wymiary 155x50 mm?</w:t>
      </w:r>
    </w:p>
    <w:p w14:paraId="34839E55" w14:textId="1D5FAE1F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>Pozostałe parametry bez zmian. W razie odmowy, prosimy o wyjaśnienie przesłanek medycznych i użytkowych, przemawiających za preferowaniem wyłącznie rozwiązań jak opisanych w SWZ.</w:t>
      </w:r>
    </w:p>
    <w:p w14:paraId="23E24A49" w14:textId="51720171" w:rsidR="009D1C76" w:rsidRPr="005C5C25" w:rsidRDefault="009D1C76" w:rsidP="009D1C76">
      <w:pPr>
        <w:ind w:right="-72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Stanowisko (wyjaśnienie) Zamawiającego:</w:t>
      </w:r>
      <w:r w:rsidR="00B41906">
        <w:rPr>
          <w:b/>
          <w:bCs/>
          <w:sz w:val="24"/>
          <w:szCs w:val="24"/>
        </w:rPr>
        <w:t xml:space="preserve"> </w:t>
      </w:r>
      <w:r w:rsidR="00B41906" w:rsidRPr="00B41906">
        <w:rPr>
          <w:sz w:val="24"/>
          <w:szCs w:val="24"/>
        </w:rPr>
        <w:t>Zgodnie z SWZ</w:t>
      </w:r>
      <w:r w:rsidR="00B41906">
        <w:rPr>
          <w:b/>
          <w:bCs/>
          <w:sz w:val="24"/>
          <w:szCs w:val="24"/>
        </w:rPr>
        <w:t xml:space="preserve"> </w:t>
      </w:r>
    </w:p>
    <w:p w14:paraId="43823DC1" w14:textId="77777777" w:rsidR="009D1C76" w:rsidRPr="005C5C25" w:rsidRDefault="009D1C76" w:rsidP="009D1C76">
      <w:pPr>
        <w:jc w:val="both"/>
        <w:rPr>
          <w:b/>
          <w:bCs/>
          <w:sz w:val="24"/>
          <w:szCs w:val="24"/>
        </w:rPr>
      </w:pPr>
    </w:p>
    <w:p w14:paraId="5CC9989B" w14:textId="77777777" w:rsidR="009D1C76" w:rsidRPr="005C5C25" w:rsidRDefault="009D1C76" w:rsidP="009D1C76">
      <w:pPr>
        <w:jc w:val="both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Pytanie nr 2</w:t>
      </w:r>
    </w:p>
    <w:p w14:paraId="289A545A" w14:textId="59840CFE" w:rsidR="00985B7C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>Zestaw do laparotomii Zadanie nr 2 , poz.6</w:t>
      </w:r>
      <w:r w:rsidR="00985B7C">
        <w:rPr>
          <w:sz w:val="24"/>
          <w:szCs w:val="24"/>
        </w:rPr>
        <w:t>.</w:t>
      </w:r>
    </w:p>
    <w:p w14:paraId="06732A84" w14:textId="43A2D9A3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Czy zamawiający wyraża zgodę na hak </w:t>
      </w:r>
      <w:proofErr w:type="spellStart"/>
      <w:r w:rsidRPr="005C5C25">
        <w:rPr>
          <w:sz w:val="24"/>
          <w:szCs w:val="24"/>
        </w:rPr>
        <w:t>Fritsh</w:t>
      </w:r>
      <w:proofErr w:type="spellEnd"/>
      <w:r w:rsidRPr="005C5C25">
        <w:rPr>
          <w:sz w:val="24"/>
          <w:szCs w:val="24"/>
        </w:rPr>
        <w:t xml:space="preserve"> o wym. 64x85 mm dł. 250 mm?</w:t>
      </w:r>
    </w:p>
    <w:p w14:paraId="322FF270" w14:textId="75422AC6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>Pozostałe parametry bez zmian. W razie odmowy, prosimy o wyjaśnienie przesłanek medycznych i użytkowych, przemawiających za preferowaniem wyłącznie rozwiązań jak opisanych w SWZ.</w:t>
      </w:r>
    </w:p>
    <w:p w14:paraId="737706C8" w14:textId="18B23136" w:rsidR="009D1C76" w:rsidRPr="005C5C25" w:rsidRDefault="009D1C76" w:rsidP="009D1C76">
      <w:pPr>
        <w:ind w:right="-72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Stanowisko (wyjaśnienie) Zamawiającego:</w:t>
      </w:r>
      <w:r w:rsidR="00B41906">
        <w:rPr>
          <w:b/>
          <w:bCs/>
          <w:sz w:val="24"/>
          <w:szCs w:val="24"/>
        </w:rPr>
        <w:t xml:space="preserve"> </w:t>
      </w:r>
      <w:r w:rsidR="00B41906" w:rsidRPr="00B41906">
        <w:rPr>
          <w:sz w:val="24"/>
          <w:szCs w:val="24"/>
        </w:rPr>
        <w:t>Zgodnie z SWZ</w:t>
      </w:r>
    </w:p>
    <w:p w14:paraId="4411A1BF" w14:textId="77777777" w:rsidR="009D1C76" w:rsidRPr="005C5C25" w:rsidRDefault="009D1C76" w:rsidP="009D1C76">
      <w:pPr>
        <w:jc w:val="both"/>
        <w:rPr>
          <w:sz w:val="24"/>
          <w:szCs w:val="24"/>
        </w:rPr>
      </w:pPr>
    </w:p>
    <w:p w14:paraId="71D341E1" w14:textId="77777777" w:rsidR="009D1C76" w:rsidRPr="005C5C25" w:rsidRDefault="009D1C76" w:rsidP="009D1C76">
      <w:pPr>
        <w:jc w:val="both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Pytanie nr 3</w:t>
      </w:r>
    </w:p>
    <w:p w14:paraId="466DC5D8" w14:textId="77777777" w:rsidR="00985B7C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Zestaw do laparotomii Zadanie nr 2, poz. 7. </w:t>
      </w:r>
    </w:p>
    <w:p w14:paraId="36BB8328" w14:textId="39F350C1" w:rsidR="009D1C76" w:rsidRPr="005C5C25" w:rsidRDefault="009D1C76" w:rsidP="009D1C76">
      <w:pPr>
        <w:jc w:val="both"/>
        <w:rPr>
          <w:b/>
          <w:bCs/>
          <w:sz w:val="24"/>
          <w:szCs w:val="24"/>
        </w:rPr>
      </w:pPr>
      <w:r w:rsidRPr="005C5C25">
        <w:rPr>
          <w:sz w:val="24"/>
          <w:szCs w:val="24"/>
        </w:rPr>
        <w:t xml:space="preserve">Czy </w:t>
      </w:r>
      <w:proofErr w:type="spellStart"/>
      <w:r w:rsidRPr="005C5C25">
        <w:rPr>
          <w:sz w:val="24"/>
          <w:szCs w:val="24"/>
        </w:rPr>
        <w:t>zamawiajacy</w:t>
      </w:r>
      <w:proofErr w:type="spellEnd"/>
      <w:r w:rsidRPr="005C5C25">
        <w:rPr>
          <w:sz w:val="24"/>
          <w:szCs w:val="24"/>
        </w:rPr>
        <w:t xml:space="preserve"> wyraża zgodę na hak brzuszny </w:t>
      </w:r>
      <w:proofErr w:type="spellStart"/>
      <w:r w:rsidRPr="005C5C25">
        <w:rPr>
          <w:sz w:val="24"/>
          <w:szCs w:val="24"/>
        </w:rPr>
        <w:t>Deaver</w:t>
      </w:r>
      <w:proofErr w:type="spellEnd"/>
      <w:r w:rsidRPr="005C5C25">
        <w:rPr>
          <w:sz w:val="24"/>
          <w:szCs w:val="24"/>
        </w:rPr>
        <w:t xml:space="preserve"> dł. 310 mm?</w:t>
      </w:r>
    </w:p>
    <w:p w14:paraId="0A8F776B" w14:textId="0C1A1CC3" w:rsidR="009D1C76" w:rsidRPr="005C5C25" w:rsidRDefault="009D1C76" w:rsidP="009D1C76">
      <w:pPr>
        <w:ind w:right="-72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44401E4F" w14:textId="77777777" w:rsidR="009D1C76" w:rsidRPr="005C5C25" w:rsidRDefault="009D1C76" w:rsidP="009D1C76">
      <w:pPr>
        <w:jc w:val="both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Pytanie nr 4</w:t>
      </w:r>
    </w:p>
    <w:p w14:paraId="00EFBEF7" w14:textId="77777777" w:rsidR="00985B7C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Zestaw do laparotomii Zadanie nr 2, poz.9. </w:t>
      </w:r>
    </w:p>
    <w:p w14:paraId="5F56CAD3" w14:textId="7C4BBF1D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Czy zamawiający wyraża zgodę na hak operacyjny </w:t>
      </w:r>
      <w:proofErr w:type="spellStart"/>
      <w:r w:rsidRPr="005C5C25">
        <w:rPr>
          <w:sz w:val="24"/>
          <w:szCs w:val="24"/>
        </w:rPr>
        <w:t>Volkmann</w:t>
      </w:r>
      <w:proofErr w:type="spellEnd"/>
      <w:r w:rsidRPr="005C5C25">
        <w:rPr>
          <w:sz w:val="24"/>
          <w:szCs w:val="24"/>
        </w:rPr>
        <w:t xml:space="preserve"> dł. 220 mm?</w:t>
      </w:r>
    </w:p>
    <w:p w14:paraId="3BB0BF2A" w14:textId="34472933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lastRenderedPageBreak/>
        <w:t>Pozostałe parametry bez zmian. W razie odmowy, prosimy o wyjaśnienie przesłanek medycznych i użytkowych, przemawiających za preferowaniem wyłącznie rozwiązań jak opisanych w SWZ.</w:t>
      </w:r>
    </w:p>
    <w:p w14:paraId="34DF2ADE" w14:textId="5BF81F13" w:rsidR="009D1C76" w:rsidRPr="005C5C25" w:rsidRDefault="009D1C76" w:rsidP="009D1C76">
      <w:pPr>
        <w:ind w:right="-72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28E35922" w14:textId="77777777" w:rsidR="009D1C76" w:rsidRPr="005C5C25" w:rsidRDefault="009D1C76" w:rsidP="009D1C76">
      <w:pPr>
        <w:jc w:val="both"/>
        <w:rPr>
          <w:sz w:val="24"/>
          <w:szCs w:val="24"/>
        </w:rPr>
      </w:pPr>
    </w:p>
    <w:p w14:paraId="68DC7AFC" w14:textId="77777777" w:rsidR="009D1C76" w:rsidRPr="005C5C25" w:rsidRDefault="009D1C76" w:rsidP="009D1C76">
      <w:pPr>
        <w:jc w:val="both"/>
        <w:rPr>
          <w:b/>
          <w:bCs/>
          <w:sz w:val="24"/>
          <w:szCs w:val="24"/>
        </w:rPr>
      </w:pPr>
      <w:r w:rsidRPr="005C5C25">
        <w:rPr>
          <w:b/>
          <w:bCs/>
          <w:sz w:val="24"/>
          <w:szCs w:val="24"/>
        </w:rPr>
        <w:t>Pytanie nr 5</w:t>
      </w:r>
    </w:p>
    <w:p w14:paraId="5886064F" w14:textId="77777777" w:rsidR="00985B7C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 xml:space="preserve">Zestaw do laparotomii Zadanie nr 2, poz.11. </w:t>
      </w:r>
    </w:p>
    <w:p w14:paraId="2565AC15" w14:textId="087DADED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>Czy zamawiający wyraża zgodę na kleszcze opatrunkowe Ulrich dł. 280 mm?</w:t>
      </w:r>
    </w:p>
    <w:p w14:paraId="0D7F1FF7" w14:textId="3D86B5CE" w:rsidR="009D1C76" w:rsidRPr="005C5C25" w:rsidRDefault="009D1C76" w:rsidP="009D1C76">
      <w:pPr>
        <w:jc w:val="both"/>
        <w:rPr>
          <w:sz w:val="24"/>
          <w:szCs w:val="24"/>
        </w:rPr>
      </w:pPr>
      <w:r w:rsidRPr="005C5C25">
        <w:rPr>
          <w:sz w:val="24"/>
          <w:szCs w:val="24"/>
        </w:rPr>
        <w:t>Pozostałe parametry bez zmian. W razie odmowy, prosimy o wyjaśnienie przesłanek medycznych i użytkowych, przemawiających za preferowaniem wyłącznie rozwiązań jak opisanych w SWZ.</w:t>
      </w:r>
    </w:p>
    <w:p w14:paraId="1704845D" w14:textId="498670FF" w:rsidR="009D1C76" w:rsidRPr="009D1C76" w:rsidRDefault="009D1C76" w:rsidP="009D1C76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45D1A71B" w14:textId="77777777" w:rsidR="009D1C76" w:rsidRPr="009D1C76" w:rsidRDefault="009D1C76" w:rsidP="009D1C76">
      <w:pPr>
        <w:jc w:val="both"/>
        <w:rPr>
          <w:sz w:val="22"/>
          <w:szCs w:val="22"/>
        </w:rPr>
      </w:pPr>
    </w:p>
    <w:p w14:paraId="7E675C63" w14:textId="77777777" w:rsidR="008E168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 xml:space="preserve">Pytanie nr </w:t>
      </w:r>
      <w:r w:rsidR="008E1685">
        <w:rPr>
          <w:b/>
          <w:bCs/>
          <w:sz w:val="24"/>
          <w:szCs w:val="24"/>
        </w:rPr>
        <w:t>6</w:t>
      </w:r>
    </w:p>
    <w:p w14:paraId="0C0BA876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poz.14. </w:t>
      </w:r>
    </w:p>
    <w:p w14:paraId="6EE9ECFA" w14:textId="28ACE64C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zgodę na kleszcze naczyniowe </w:t>
      </w:r>
      <w:proofErr w:type="spellStart"/>
      <w:r w:rsidRPr="00584CC5">
        <w:rPr>
          <w:sz w:val="24"/>
          <w:szCs w:val="24"/>
        </w:rPr>
        <w:t>Satinky</w:t>
      </w:r>
      <w:proofErr w:type="spellEnd"/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265 mm?</w:t>
      </w:r>
    </w:p>
    <w:p w14:paraId="1F3531D3" w14:textId="7777777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</w:t>
      </w:r>
    </w:p>
    <w:p w14:paraId="1A4CD3ED" w14:textId="1E8BA000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04E6836E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74AD0048" w14:textId="77777777" w:rsidR="008E168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 xml:space="preserve">Pytanie nr </w:t>
      </w:r>
      <w:r w:rsidR="008E1685">
        <w:rPr>
          <w:b/>
          <w:bCs/>
          <w:sz w:val="24"/>
          <w:szCs w:val="24"/>
        </w:rPr>
        <w:t>7</w:t>
      </w:r>
    </w:p>
    <w:p w14:paraId="5FA5063A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poz.26. </w:t>
      </w:r>
    </w:p>
    <w:p w14:paraId="685B4C34" w14:textId="364A68D8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</w:t>
      </w:r>
      <w:proofErr w:type="spellStart"/>
      <w:r w:rsidRPr="00584CC5">
        <w:rPr>
          <w:sz w:val="24"/>
          <w:szCs w:val="24"/>
        </w:rPr>
        <w:t>zgode</w:t>
      </w:r>
      <w:proofErr w:type="spellEnd"/>
      <w:r w:rsidRPr="00584CC5">
        <w:rPr>
          <w:sz w:val="24"/>
          <w:szCs w:val="24"/>
        </w:rPr>
        <w:t xml:space="preserve"> na kleszcze naczyniowe</w:t>
      </w:r>
      <w:r w:rsidR="00584CC5">
        <w:rPr>
          <w:sz w:val="24"/>
          <w:szCs w:val="24"/>
        </w:rPr>
        <w:t xml:space="preserve"> </w:t>
      </w:r>
      <w:proofErr w:type="spellStart"/>
      <w:r w:rsidRPr="00584CC5">
        <w:rPr>
          <w:sz w:val="24"/>
          <w:szCs w:val="24"/>
        </w:rPr>
        <w:t>Overcholtz</w:t>
      </w:r>
      <w:proofErr w:type="spellEnd"/>
      <w:r w:rsidRPr="00584CC5">
        <w:rPr>
          <w:sz w:val="24"/>
          <w:szCs w:val="24"/>
        </w:rPr>
        <w:t xml:space="preserve">- </w:t>
      </w:r>
      <w:proofErr w:type="spellStart"/>
      <w:r w:rsidRPr="00584CC5">
        <w:rPr>
          <w:sz w:val="24"/>
          <w:szCs w:val="24"/>
        </w:rPr>
        <w:t>Geissendoerfer</w:t>
      </w:r>
      <w:proofErr w:type="spellEnd"/>
      <w:r w:rsidRPr="00584CC5">
        <w:rPr>
          <w:sz w:val="24"/>
          <w:szCs w:val="24"/>
        </w:rPr>
        <w:t>?</w:t>
      </w:r>
    </w:p>
    <w:p w14:paraId="0F493AE6" w14:textId="5030F5ED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 W razie odmowy, prosimy o wyjaśnienie przesłanek medycznych i użytkowych,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przemawiających za preferowaniem wyłącznie rozwiązań jak opisanych w SWZ.</w:t>
      </w:r>
    </w:p>
    <w:p w14:paraId="714FF4AC" w14:textId="445646BD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10C504A5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4EDDE0B9" w14:textId="77777777" w:rsidR="008E168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Pytanie nr</w:t>
      </w:r>
      <w:r w:rsidR="008E1685">
        <w:rPr>
          <w:b/>
          <w:bCs/>
          <w:sz w:val="24"/>
          <w:szCs w:val="24"/>
        </w:rPr>
        <w:t xml:space="preserve"> 8</w:t>
      </w:r>
      <w:r w:rsidRPr="009D1C76">
        <w:rPr>
          <w:b/>
          <w:bCs/>
          <w:sz w:val="24"/>
          <w:szCs w:val="24"/>
        </w:rPr>
        <w:t xml:space="preserve"> </w:t>
      </w:r>
    </w:p>
    <w:p w14:paraId="0D47CB44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 30. </w:t>
      </w:r>
    </w:p>
    <w:p w14:paraId="52B22444" w14:textId="58ECBE2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</w:t>
      </w:r>
      <w:proofErr w:type="spellStart"/>
      <w:r w:rsidRPr="00584CC5">
        <w:rPr>
          <w:sz w:val="24"/>
          <w:szCs w:val="24"/>
        </w:rPr>
        <w:t>zgode</w:t>
      </w:r>
      <w:proofErr w:type="spellEnd"/>
      <w:r w:rsidRPr="00584CC5">
        <w:rPr>
          <w:sz w:val="24"/>
          <w:szCs w:val="24"/>
        </w:rPr>
        <w:t xml:space="preserve"> na kleszcze </w:t>
      </w:r>
      <w:proofErr w:type="spellStart"/>
      <w:r w:rsidRPr="00584CC5">
        <w:rPr>
          <w:sz w:val="24"/>
          <w:szCs w:val="24"/>
        </w:rPr>
        <w:t>Rochester</w:t>
      </w:r>
      <w:proofErr w:type="spellEnd"/>
      <w:r w:rsidRPr="00584CC5">
        <w:rPr>
          <w:sz w:val="24"/>
          <w:szCs w:val="24"/>
        </w:rPr>
        <w:t>- Pean dł. 185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mm?</w:t>
      </w:r>
    </w:p>
    <w:p w14:paraId="2DE43B5B" w14:textId="07754496" w:rsidR="009D1C76" w:rsidRDefault="009D1C76" w:rsidP="009D1C76">
      <w:pPr>
        <w:jc w:val="both"/>
        <w:rPr>
          <w:sz w:val="22"/>
          <w:szCs w:val="22"/>
        </w:rPr>
      </w:pPr>
      <w:r w:rsidRPr="00584CC5">
        <w:rPr>
          <w:sz w:val="24"/>
          <w:szCs w:val="24"/>
        </w:rPr>
        <w:t>Pozostałe parametry bez zmian. W razie odmowy, prosimy o wyjaśnienie przesłanek medycznych i użytkowych,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przemawiających za preferowaniem wyłącznie rozwiązań jak opisanych w SWZ</w:t>
      </w:r>
      <w:r w:rsidRPr="009D1C76">
        <w:rPr>
          <w:sz w:val="22"/>
          <w:szCs w:val="22"/>
        </w:rPr>
        <w:t>.</w:t>
      </w:r>
    </w:p>
    <w:p w14:paraId="4EC38174" w14:textId="2CDDB329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5A74D2B0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5ADC51E4" w14:textId="77777777" w:rsidR="008E168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 xml:space="preserve">Pytanie nr </w:t>
      </w:r>
      <w:r w:rsidR="008E1685">
        <w:rPr>
          <w:b/>
          <w:bCs/>
          <w:sz w:val="24"/>
          <w:szCs w:val="24"/>
        </w:rPr>
        <w:t xml:space="preserve">9 </w:t>
      </w:r>
    </w:p>
    <w:p w14:paraId="3E2BCE58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poz.39. </w:t>
      </w:r>
    </w:p>
    <w:p w14:paraId="6F1A26AC" w14:textId="164DB52A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</w:t>
      </w:r>
      <w:proofErr w:type="spellStart"/>
      <w:r w:rsidRPr="00584CC5">
        <w:rPr>
          <w:sz w:val="24"/>
          <w:szCs w:val="24"/>
        </w:rPr>
        <w:t>zgode</w:t>
      </w:r>
      <w:proofErr w:type="spellEnd"/>
      <w:r w:rsidRPr="00584CC5">
        <w:rPr>
          <w:sz w:val="24"/>
          <w:szCs w:val="24"/>
        </w:rPr>
        <w:t xml:space="preserve"> na łyżkę do kamieni </w:t>
      </w:r>
      <w:proofErr w:type="spellStart"/>
      <w:r w:rsidRPr="00584CC5">
        <w:rPr>
          <w:sz w:val="24"/>
          <w:szCs w:val="24"/>
        </w:rPr>
        <w:t>Luer</w:t>
      </w:r>
      <w:proofErr w:type="spellEnd"/>
      <w:r w:rsidRPr="00584CC5">
        <w:rPr>
          <w:sz w:val="24"/>
          <w:szCs w:val="24"/>
        </w:rPr>
        <w:t xml:space="preserve"> </w:t>
      </w:r>
      <w:proofErr w:type="spellStart"/>
      <w:r w:rsidRPr="00584CC5">
        <w:rPr>
          <w:sz w:val="24"/>
          <w:szCs w:val="24"/>
        </w:rPr>
        <w:t>Koerte</w:t>
      </w:r>
      <w:proofErr w:type="spellEnd"/>
      <w:r w:rsidRPr="00584CC5">
        <w:rPr>
          <w:sz w:val="24"/>
          <w:szCs w:val="24"/>
        </w:rPr>
        <w:t xml:space="preserve"> dł.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310 mm?</w:t>
      </w:r>
    </w:p>
    <w:p w14:paraId="1B7C499A" w14:textId="00DA7545" w:rsidR="009D1C76" w:rsidRDefault="009D1C76" w:rsidP="009D1C76">
      <w:pPr>
        <w:jc w:val="both"/>
        <w:rPr>
          <w:sz w:val="22"/>
          <w:szCs w:val="22"/>
        </w:rPr>
      </w:pPr>
      <w:r w:rsidRPr="00584CC5">
        <w:rPr>
          <w:sz w:val="24"/>
          <w:szCs w:val="24"/>
        </w:rPr>
        <w:t>Pozostałe parametry bez zmian. W razie odmowy, prosimy o wyjaśnienie przesłanek medycznych i użytkowych,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przemawiających za preferowaniem wyłącznie rozwiązań jak opisanych w SWZ</w:t>
      </w:r>
      <w:r w:rsidRPr="009D1C76">
        <w:rPr>
          <w:sz w:val="22"/>
          <w:szCs w:val="22"/>
        </w:rPr>
        <w:t>.</w:t>
      </w:r>
    </w:p>
    <w:p w14:paraId="46D8A484" w14:textId="37018EB6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>
        <w:rPr>
          <w:b/>
          <w:bCs/>
          <w:sz w:val="24"/>
          <w:szCs w:val="24"/>
        </w:rPr>
        <w:t xml:space="preserve"> </w:t>
      </w:r>
      <w:r w:rsidR="00B41906" w:rsidRPr="00B41906">
        <w:rPr>
          <w:sz w:val="24"/>
          <w:szCs w:val="24"/>
        </w:rPr>
        <w:t>Zgodnie z SWZ</w:t>
      </w:r>
    </w:p>
    <w:p w14:paraId="1F3ECA03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3107FF19" w14:textId="77777777" w:rsidR="008E1685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t>Pytanie nr</w:t>
      </w:r>
      <w:r w:rsidRPr="009D1C76">
        <w:rPr>
          <w:b/>
          <w:bCs/>
          <w:sz w:val="22"/>
          <w:szCs w:val="22"/>
        </w:rPr>
        <w:t xml:space="preserve"> </w:t>
      </w:r>
      <w:r w:rsidR="008E1685" w:rsidRPr="008E1685">
        <w:rPr>
          <w:b/>
          <w:bCs/>
          <w:sz w:val="22"/>
          <w:szCs w:val="22"/>
        </w:rPr>
        <w:t>10</w:t>
      </w:r>
    </w:p>
    <w:p w14:paraId="2BA28C2A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Zestaw</w:t>
      </w:r>
      <w:r w:rsidRPr="009D1C76">
        <w:rPr>
          <w:sz w:val="22"/>
          <w:szCs w:val="22"/>
        </w:rPr>
        <w:t xml:space="preserve"> </w:t>
      </w:r>
      <w:r w:rsidRPr="00584CC5">
        <w:rPr>
          <w:sz w:val="24"/>
          <w:szCs w:val="24"/>
        </w:rPr>
        <w:t xml:space="preserve">do laparotomii Zadanie nr 2, poz.41,42,44,45. </w:t>
      </w:r>
    </w:p>
    <w:p w14:paraId="1839CDB4" w14:textId="3197E7C0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</w:t>
      </w:r>
      <w:proofErr w:type="spellStart"/>
      <w:r w:rsidRPr="00584CC5">
        <w:rPr>
          <w:sz w:val="24"/>
          <w:szCs w:val="24"/>
        </w:rPr>
        <w:t>zgode</w:t>
      </w:r>
      <w:proofErr w:type="spellEnd"/>
      <w:r w:rsidRPr="00584CC5">
        <w:rPr>
          <w:sz w:val="24"/>
          <w:szCs w:val="24"/>
        </w:rPr>
        <w:t xml:space="preserve"> na nożyczki preparacyjne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 xml:space="preserve">Super </w:t>
      </w:r>
      <w:proofErr w:type="spellStart"/>
      <w:r w:rsidRPr="00584CC5">
        <w:rPr>
          <w:sz w:val="24"/>
          <w:szCs w:val="24"/>
        </w:rPr>
        <w:t>Cut</w:t>
      </w:r>
      <w:proofErr w:type="spellEnd"/>
      <w:r w:rsidRPr="00584CC5">
        <w:rPr>
          <w:sz w:val="24"/>
          <w:szCs w:val="24"/>
        </w:rPr>
        <w:t xml:space="preserve"> </w:t>
      </w:r>
      <w:proofErr w:type="spellStart"/>
      <w:r w:rsidRPr="00584CC5">
        <w:rPr>
          <w:sz w:val="24"/>
          <w:szCs w:val="24"/>
        </w:rPr>
        <w:t>Metzenbaum</w:t>
      </w:r>
      <w:proofErr w:type="spellEnd"/>
      <w:r w:rsidRPr="00584CC5">
        <w:rPr>
          <w:sz w:val="24"/>
          <w:szCs w:val="24"/>
        </w:rPr>
        <w:t>?</w:t>
      </w:r>
    </w:p>
    <w:p w14:paraId="055573B9" w14:textId="293FDD13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 W razie odmowy, prosimy o wyjaśnienie przesłanek medycznych i użytkowych,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przemawiających za preferowaniem wyłącznie rozwiązań jak opisanych w SWZ.</w:t>
      </w:r>
    </w:p>
    <w:p w14:paraId="2C0386C3" w14:textId="341FD8AE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2D54DF34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003A5103" w14:textId="77777777" w:rsidR="008E1685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lastRenderedPageBreak/>
        <w:t>Pytanie nr</w:t>
      </w:r>
      <w:r w:rsidRPr="009D1C76">
        <w:rPr>
          <w:sz w:val="22"/>
          <w:szCs w:val="22"/>
        </w:rPr>
        <w:t xml:space="preserve"> </w:t>
      </w:r>
      <w:r w:rsidR="008E1685" w:rsidRPr="008E1685">
        <w:rPr>
          <w:b/>
          <w:bCs/>
          <w:sz w:val="22"/>
          <w:szCs w:val="22"/>
        </w:rPr>
        <w:t>11</w:t>
      </w:r>
    </w:p>
    <w:p w14:paraId="7E348822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 64. </w:t>
      </w:r>
    </w:p>
    <w:p w14:paraId="3A4538A1" w14:textId="15E7F1D0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zgodę na </w:t>
      </w:r>
      <w:proofErr w:type="spellStart"/>
      <w:r w:rsidRPr="00584CC5">
        <w:rPr>
          <w:sz w:val="24"/>
          <w:szCs w:val="24"/>
        </w:rPr>
        <w:t>nozyczki</w:t>
      </w:r>
      <w:proofErr w:type="spellEnd"/>
      <w:r w:rsidRPr="00584CC5">
        <w:rPr>
          <w:sz w:val="24"/>
          <w:szCs w:val="24"/>
        </w:rPr>
        <w:t xml:space="preserve"> Super </w:t>
      </w:r>
      <w:proofErr w:type="spellStart"/>
      <w:r w:rsidRPr="00584CC5">
        <w:rPr>
          <w:sz w:val="24"/>
          <w:szCs w:val="24"/>
        </w:rPr>
        <w:t>Cut</w:t>
      </w:r>
      <w:proofErr w:type="spellEnd"/>
      <w:r w:rsidRPr="00584CC5">
        <w:rPr>
          <w:sz w:val="24"/>
          <w:szCs w:val="24"/>
        </w:rPr>
        <w:t xml:space="preserve"> dł. 145 mm?</w:t>
      </w:r>
    </w:p>
    <w:p w14:paraId="648E7CF7" w14:textId="53AED9DD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0CF3158D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64CF05A0" w14:textId="77777777" w:rsidR="008E1685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t>Pytanie nr</w:t>
      </w:r>
      <w:r w:rsidRPr="009D1C76">
        <w:rPr>
          <w:sz w:val="22"/>
          <w:szCs w:val="22"/>
        </w:rPr>
        <w:t xml:space="preserve"> </w:t>
      </w:r>
      <w:r w:rsidR="008E1685" w:rsidRPr="008E1685">
        <w:rPr>
          <w:b/>
          <w:bCs/>
          <w:sz w:val="22"/>
          <w:szCs w:val="22"/>
        </w:rPr>
        <w:t>12</w:t>
      </w:r>
    </w:p>
    <w:p w14:paraId="775BDFCC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laparotomii Zadanie nr 2, poz.70, </w:t>
      </w:r>
    </w:p>
    <w:p w14:paraId="160AA110" w14:textId="40577CCF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</w:t>
      </w:r>
      <w:proofErr w:type="spellStart"/>
      <w:r w:rsidRPr="00584CC5">
        <w:rPr>
          <w:sz w:val="24"/>
          <w:szCs w:val="24"/>
        </w:rPr>
        <w:t>za,awiajacy</w:t>
      </w:r>
      <w:proofErr w:type="spellEnd"/>
      <w:r w:rsidRPr="00584CC5">
        <w:rPr>
          <w:sz w:val="24"/>
          <w:szCs w:val="24"/>
        </w:rPr>
        <w:t xml:space="preserve"> wyraża zgodę na </w:t>
      </w:r>
      <w:proofErr w:type="spellStart"/>
      <w:r w:rsidRPr="00584CC5">
        <w:rPr>
          <w:sz w:val="24"/>
          <w:szCs w:val="24"/>
        </w:rPr>
        <w:t>kontenere</w:t>
      </w:r>
      <w:proofErr w:type="spellEnd"/>
      <w:r w:rsidRPr="00584CC5">
        <w:rPr>
          <w:sz w:val="24"/>
          <w:szCs w:val="24"/>
        </w:rPr>
        <w:t xml:space="preserve"> sterylizacyjny o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wymiarach zewnętrznych 465x280x100 mm orz mata jeż o wymiarach 380x280 mm?</w:t>
      </w:r>
    </w:p>
    <w:p w14:paraId="005662FA" w14:textId="00B003AE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3265A421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19985010" w14:textId="77777777" w:rsidR="008E168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Pytanie nr</w:t>
      </w:r>
      <w:r w:rsidR="008E1685">
        <w:rPr>
          <w:b/>
          <w:bCs/>
          <w:sz w:val="24"/>
          <w:szCs w:val="24"/>
        </w:rPr>
        <w:t xml:space="preserve"> 13</w:t>
      </w:r>
    </w:p>
    <w:p w14:paraId="5ABA6E20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7, </w:t>
      </w:r>
    </w:p>
    <w:p w14:paraId="75766FEB" w14:textId="1AA583B5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zgodę na hak operacyjny </w:t>
      </w:r>
      <w:proofErr w:type="spellStart"/>
      <w:r w:rsidRPr="00584CC5">
        <w:rPr>
          <w:sz w:val="24"/>
          <w:szCs w:val="24"/>
        </w:rPr>
        <w:t>Volkmann</w:t>
      </w:r>
      <w:proofErr w:type="spellEnd"/>
      <w:r w:rsidRPr="00584CC5">
        <w:rPr>
          <w:sz w:val="24"/>
          <w:szCs w:val="24"/>
        </w:rPr>
        <w:t xml:space="preserve"> dł. 220</w:t>
      </w:r>
      <w:r w:rsidR="008E1685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mm?</w:t>
      </w:r>
    </w:p>
    <w:p w14:paraId="5BB091D7" w14:textId="7777777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</w:t>
      </w:r>
    </w:p>
    <w:p w14:paraId="5E551988" w14:textId="704D1A2A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5A46847A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3E246BA4" w14:textId="77777777" w:rsidR="00584CC5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 xml:space="preserve">Pytanie nr </w:t>
      </w:r>
      <w:r w:rsidR="008E1685">
        <w:rPr>
          <w:b/>
          <w:bCs/>
          <w:sz w:val="24"/>
          <w:szCs w:val="24"/>
        </w:rPr>
        <w:t xml:space="preserve">14 </w:t>
      </w:r>
    </w:p>
    <w:p w14:paraId="79036139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22, </w:t>
      </w:r>
    </w:p>
    <w:p w14:paraId="351B00B0" w14:textId="6BFA3656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Czy zamawiający wyraża zgodę na kleszcze do podwiązywania</w:t>
      </w:r>
      <w:r w:rsidR="008E1685" w:rsidRPr="00584CC5">
        <w:rPr>
          <w:sz w:val="24"/>
          <w:szCs w:val="24"/>
        </w:rPr>
        <w:t xml:space="preserve"> </w:t>
      </w:r>
      <w:proofErr w:type="spellStart"/>
      <w:r w:rsidRPr="00584CC5">
        <w:rPr>
          <w:sz w:val="24"/>
          <w:szCs w:val="24"/>
        </w:rPr>
        <w:t>Overcholt</w:t>
      </w:r>
      <w:proofErr w:type="spellEnd"/>
      <w:r w:rsidRPr="00584CC5">
        <w:rPr>
          <w:sz w:val="24"/>
          <w:szCs w:val="24"/>
        </w:rPr>
        <w:t xml:space="preserve">- </w:t>
      </w:r>
      <w:proofErr w:type="spellStart"/>
      <w:r w:rsidRPr="00584CC5">
        <w:rPr>
          <w:sz w:val="24"/>
          <w:szCs w:val="24"/>
        </w:rPr>
        <w:t>Geissendoerfer</w:t>
      </w:r>
      <w:proofErr w:type="spellEnd"/>
      <w:r w:rsidRPr="00584CC5">
        <w:rPr>
          <w:sz w:val="24"/>
          <w:szCs w:val="24"/>
        </w:rPr>
        <w:t>?</w:t>
      </w:r>
    </w:p>
    <w:p w14:paraId="67F62C23" w14:textId="7777777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Pozostałe </w:t>
      </w:r>
      <w:proofErr w:type="spellStart"/>
      <w:r w:rsidRPr="00584CC5">
        <w:rPr>
          <w:sz w:val="24"/>
          <w:szCs w:val="24"/>
        </w:rPr>
        <w:t>prametry</w:t>
      </w:r>
      <w:proofErr w:type="spellEnd"/>
      <w:r w:rsidRPr="00584CC5">
        <w:rPr>
          <w:sz w:val="24"/>
          <w:szCs w:val="24"/>
        </w:rPr>
        <w:t xml:space="preserve"> bez zmian.</w:t>
      </w:r>
    </w:p>
    <w:p w14:paraId="1D3B83BD" w14:textId="4A1E4AB9" w:rsidR="008E1685" w:rsidRPr="009D1C76" w:rsidRDefault="008E1685" w:rsidP="008E1685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76044798" w14:textId="77777777" w:rsidR="008E1685" w:rsidRPr="009D1C76" w:rsidRDefault="008E1685" w:rsidP="009D1C76">
      <w:pPr>
        <w:jc w:val="both"/>
        <w:rPr>
          <w:sz w:val="22"/>
          <w:szCs w:val="22"/>
        </w:rPr>
      </w:pPr>
    </w:p>
    <w:p w14:paraId="1EDD4C08" w14:textId="77777777" w:rsidR="008736C7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t>Pytanie nr</w:t>
      </w:r>
      <w:r w:rsidRPr="009D1C76">
        <w:rPr>
          <w:sz w:val="22"/>
          <w:szCs w:val="22"/>
        </w:rPr>
        <w:t xml:space="preserve"> </w:t>
      </w:r>
      <w:r w:rsidR="008736C7" w:rsidRPr="008736C7">
        <w:rPr>
          <w:b/>
          <w:bCs/>
          <w:sz w:val="22"/>
          <w:szCs w:val="22"/>
        </w:rPr>
        <w:t>15</w:t>
      </w:r>
    </w:p>
    <w:p w14:paraId="03F15C59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28, </w:t>
      </w:r>
    </w:p>
    <w:p w14:paraId="57398D05" w14:textId="11B5BBC6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Czy zamawiający wyraża zgodę na kleszcze opatrunkowe Ulrich dł.</w:t>
      </w:r>
      <w:r w:rsidR="008736C7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280 mm?</w:t>
      </w:r>
    </w:p>
    <w:p w14:paraId="55E3CF95" w14:textId="6D44E5AB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</w:t>
      </w:r>
    </w:p>
    <w:p w14:paraId="37233A3D" w14:textId="412254E3" w:rsidR="008736C7" w:rsidRPr="009D1C76" w:rsidRDefault="008736C7" w:rsidP="008736C7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3213A810" w14:textId="77777777" w:rsidR="008736C7" w:rsidRPr="009D1C76" w:rsidRDefault="008736C7" w:rsidP="009D1C76">
      <w:pPr>
        <w:jc w:val="both"/>
        <w:rPr>
          <w:sz w:val="22"/>
          <w:szCs w:val="22"/>
        </w:rPr>
      </w:pPr>
    </w:p>
    <w:p w14:paraId="23DF67FD" w14:textId="77777777" w:rsidR="008736C7" w:rsidRDefault="009D1C76" w:rsidP="009D1C76">
      <w:pPr>
        <w:jc w:val="both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 xml:space="preserve">Pytanie nr </w:t>
      </w:r>
      <w:r w:rsidR="008736C7">
        <w:rPr>
          <w:b/>
          <w:bCs/>
          <w:sz w:val="24"/>
          <w:szCs w:val="24"/>
        </w:rPr>
        <w:t>16</w:t>
      </w:r>
    </w:p>
    <w:p w14:paraId="3BEED432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29, </w:t>
      </w:r>
    </w:p>
    <w:p w14:paraId="1F9F6E02" w14:textId="5D706566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zgodę </w:t>
      </w:r>
      <w:proofErr w:type="spellStart"/>
      <w:r w:rsidRPr="00584CC5">
        <w:rPr>
          <w:sz w:val="24"/>
          <w:szCs w:val="24"/>
        </w:rPr>
        <w:t>nanożyczki</w:t>
      </w:r>
      <w:proofErr w:type="spellEnd"/>
      <w:r w:rsidRPr="00584CC5">
        <w:rPr>
          <w:sz w:val="24"/>
          <w:szCs w:val="24"/>
        </w:rPr>
        <w:t xml:space="preserve"> Super </w:t>
      </w:r>
      <w:proofErr w:type="spellStart"/>
      <w:r w:rsidRPr="00584CC5">
        <w:rPr>
          <w:sz w:val="24"/>
          <w:szCs w:val="24"/>
        </w:rPr>
        <w:t>Cut</w:t>
      </w:r>
      <w:proofErr w:type="spellEnd"/>
      <w:r w:rsidRPr="00584CC5">
        <w:rPr>
          <w:sz w:val="24"/>
          <w:szCs w:val="24"/>
        </w:rPr>
        <w:t xml:space="preserve"> dł. 145 mm?</w:t>
      </w:r>
    </w:p>
    <w:p w14:paraId="424C0543" w14:textId="7777777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Pozostałe </w:t>
      </w:r>
      <w:proofErr w:type="spellStart"/>
      <w:r w:rsidRPr="00584CC5">
        <w:rPr>
          <w:sz w:val="24"/>
          <w:szCs w:val="24"/>
        </w:rPr>
        <w:t>paramerty</w:t>
      </w:r>
      <w:proofErr w:type="spellEnd"/>
      <w:r w:rsidRPr="00584CC5">
        <w:rPr>
          <w:sz w:val="24"/>
          <w:szCs w:val="24"/>
        </w:rPr>
        <w:t xml:space="preserve"> bez zmian.</w:t>
      </w:r>
    </w:p>
    <w:p w14:paraId="597BADDE" w14:textId="18DCF292" w:rsidR="008736C7" w:rsidRPr="009D1C76" w:rsidRDefault="008736C7" w:rsidP="008736C7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76BD5BE7" w14:textId="77777777" w:rsidR="008736C7" w:rsidRPr="009D1C76" w:rsidRDefault="008736C7" w:rsidP="009D1C76">
      <w:pPr>
        <w:jc w:val="both"/>
        <w:rPr>
          <w:sz w:val="22"/>
          <w:szCs w:val="22"/>
        </w:rPr>
      </w:pPr>
    </w:p>
    <w:p w14:paraId="29E1F266" w14:textId="77777777" w:rsidR="000C5806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t>Pytanie nr</w:t>
      </w:r>
      <w:r w:rsidRPr="009D1C76">
        <w:rPr>
          <w:sz w:val="22"/>
          <w:szCs w:val="22"/>
        </w:rPr>
        <w:t xml:space="preserve"> </w:t>
      </w:r>
      <w:r w:rsidR="000C5806" w:rsidRPr="000C5806">
        <w:rPr>
          <w:b/>
          <w:bCs/>
          <w:sz w:val="22"/>
          <w:szCs w:val="22"/>
        </w:rPr>
        <w:t>17</w:t>
      </w:r>
    </w:p>
    <w:p w14:paraId="00BDA43E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34, </w:t>
      </w:r>
    </w:p>
    <w:p w14:paraId="425263BA" w14:textId="544F4958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Czy zamawiający wyraża zgodę na kontener sterylizacyjny o</w:t>
      </w:r>
      <w:r w:rsidR="000C5806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>wymiarach zewnętrznych 465x280x100 mm z matą jeżyk 380x280 mm?</w:t>
      </w:r>
    </w:p>
    <w:p w14:paraId="6DC8A385" w14:textId="77777777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>Pozostałe parametry bez zmian.</w:t>
      </w:r>
    </w:p>
    <w:p w14:paraId="5B3EFFEB" w14:textId="4BA3F5ED" w:rsidR="000C5806" w:rsidRPr="009D1C76" w:rsidRDefault="000C5806" w:rsidP="000C5806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78A7DFBB" w14:textId="77777777" w:rsidR="000C5806" w:rsidRPr="009D1C76" w:rsidRDefault="000C5806" w:rsidP="009D1C76">
      <w:pPr>
        <w:jc w:val="both"/>
        <w:rPr>
          <w:sz w:val="22"/>
          <w:szCs w:val="22"/>
        </w:rPr>
      </w:pPr>
    </w:p>
    <w:p w14:paraId="55052812" w14:textId="77777777" w:rsidR="000C5806" w:rsidRDefault="009D1C76" w:rsidP="009D1C76">
      <w:pPr>
        <w:jc w:val="both"/>
        <w:rPr>
          <w:sz w:val="22"/>
          <w:szCs w:val="22"/>
        </w:rPr>
      </w:pPr>
      <w:r w:rsidRPr="009D1C76">
        <w:rPr>
          <w:b/>
          <w:bCs/>
          <w:sz w:val="24"/>
          <w:szCs w:val="24"/>
        </w:rPr>
        <w:t>Pytanie nr</w:t>
      </w:r>
      <w:r w:rsidRPr="009D1C76">
        <w:rPr>
          <w:sz w:val="22"/>
          <w:szCs w:val="22"/>
        </w:rPr>
        <w:t xml:space="preserve"> </w:t>
      </w:r>
      <w:r w:rsidR="000C5806" w:rsidRPr="000C5806">
        <w:rPr>
          <w:b/>
          <w:bCs/>
          <w:sz w:val="22"/>
          <w:szCs w:val="22"/>
        </w:rPr>
        <w:t>18</w:t>
      </w:r>
    </w:p>
    <w:p w14:paraId="2733CD22" w14:textId="77777777" w:rsidR="00985B7C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Zestaw do </w:t>
      </w:r>
      <w:proofErr w:type="spellStart"/>
      <w:r w:rsidRPr="00584CC5">
        <w:rPr>
          <w:sz w:val="24"/>
          <w:szCs w:val="24"/>
        </w:rPr>
        <w:t>mastektomi</w:t>
      </w:r>
      <w:proofErr w:type="spellEnd"/>
      <w:r w:rsidRPr="00584CC5">
        <w:rPr>
          <w:sz w:val="24"/>
          <w:szCs w:val="24"/>
        </w:rPr>
        <w:t xml:space="preserve"> zadanie nr 2, poz. 38, </w:t>
      </w:r>
    </w:p>
    <w:p w14:paraId="4944A837" w14:textId="065287E3" w:rsidR="009D1C76" w:rsidRPr="00584CC5" w:rsidRDefault="009D1C76" w:rsidP="009D1C76">
      <w:pPr>
        <w:jc w:val="both"/>
        <w:rPr>
          <w:sz w:val="24"/>
          <w:szCs w:val="24"/>
        </w:rPr>
      </w:pPr>
      <w:r w:rsidRPr="00584CC5">
        <w:rPr>
          <w:sz w:val="24"/>
          <w:szCs w:val="24"/>
        </w:rPr>
        <w:t xml:space="preserve">Czy zamawiający wyraża zgodę na hak do piersi inny niż </w:t>
      </w:r>
      <w:proofErr w:type="spellStart"/>
      <w:r w:rsidRPr="00584CC5">
        <w:rPr>
          <w:sz w:val="24"/>
          <w:szCs w:val="24"/>
        </w:rPr>
        <w:t>Tebbet</w:t>
      </w:r>
      <w:proofErr w:type="spellEnd"/>
      <w:r w:rsidR="000C5806" w:rsidRPr="00584CC5">
        <w:rPr>
          <w:sz w:val="24"/>
          <w:szCs w:val="24"/>
        </w:rPr>
        <w:t xml:space="preserve"> </w:t>
      </w:r>
      <w:r w:rsidRPr="00584CC5">
        <w:rPr>
          <w:sz w:val="24"/>
          <w:szCs w:val="24"/>
        </w:rPr>
        <w:t xml:space="preserve">Style ale o </w:t>
      </w:r>
      <w:proofErr w:type="spellStart"/>
      <w:r w:rsidRPr="00584CC5">
        <w:rPr>
          <w:sz w:val="24"/>
          <w:szCs w:val="24"/>
        </w:rPr>
        <w:t>parametrych</w:t>
      </w:r>
      <w:proofErr w:type="spellEnd"/>
      <w:r w:rsidRPr="00584CC5">
        <w:rPr>
          <w:sz w:val="24"/>
          <w:szCs w:val="24"/>
        </w:rPr>
        <w:t xml:space="preserve"> </w:t>
      </w:r>
      <w:proofErr w:type="spellStart"/>
      <w:r w:rsidRPr="00584CC5">
        <w:rPr>
          <w:sz w:val="24"/>
          <w:szCs w:val="24"/>
        </w:rPr>
        <w:t>takichjak</w:t>
      </w:r>
      <w:proofErr w:type="spellEnd"/>
      <w:r w:rsidRPr="00584CC5">
        <w:rPr>
          <w:sz w:val="24"/>
          <w:szCs w:val="24"/>
        </w:rPr>
        <w:t xml:space="preserve"> w SWZ?</w:t>
      </w:r>
    </w:p>
    <w:p w14:paraId="73BA3857" w14:textId="63CB3341" w:rsidR="000C5806" w:rsidRPr="009D1C76" w:rsidRDefault="000C5806" w:rsidP="000C5806">
      <w:pPr>
        <w:ind w:right="-72"/>
        <w:rPr>
          <w:b/>
          <w:bCs/>
          <w:sz w:val="24"/>
          <w:szCs w:val="24"/>
        </w:rPr>
      </w:pPr>
      <w:r w:rsidRPr="009D1C76">
        <w:rPr>
          <w:b/>
          <w:bCs/>
          <w:sz w:val="24"/>
          <w:szCs w:val="24"/>
        </w:rPr>
        <w:t>Stanowisko (wyjaśnienie) Zamawiającego:</w:t>
      </w:r>
      <w:r w:rsidR="00B41906" w:rsidRPr="00B41906">
        <w:rPr>
          <w:sz w:val="24"/>
          <w:szCs w:val="24"/>
        </w:rPr>
        <w:t xml:space="preserve"> Zgodnie z SWZ</w:t>
      </w:r>
    </w:p>
    <w:p w14:paraId="0859AFCE" w14:textId="77777777" w:rsidR="000C5806" w:rsidRPr="009D1C76" w:rsidRDefault="000C5806" w:rsidP="009D1C76">
      <w:pPr>
        <w:jc w:val="both"/>
        <w:rPr>
          <w:sz w:val="22"/>
          <w:szCs w:val="22"/>
        </w:rPr>
      </w:pPr>
    </w:p>
    <w:p w14:paraId="4B02A272" w14:textId="77777777" w:rsidR="00476D75" w:rsidRPr="00476D75" w:rsidRDefault="00476D75" w:rsidP="00476D75">
      <w:pPr>
        <w:ind w:left="4248"/>
        <w:jc w:val="center"/>
        <w:rPr>
          <w:i/>
        </w:rPr>
      </w:pPr>
      <w:r w:rsidRPr="00476D75">
        <w:rPr>
          <w:i/>
        </w:rPr>
        <w:t>Zamawiający</w:t>
      </w:r>
    </w:p>
    <w:p w14:paraId="3F1EC37C" w14:textId="77777777" w:rsidR="00476D75" w:rsidRPr="00476D75" w:rsidRDefault="00476D75" w:rsidP="00476D75">
      <w:pPr>
        <w:ind w:left="4248"/>
        <w:jc w:val="center"/>
        <w:rPr>
          <w:i/>
        </w:rPr>
      </w:pPr>
      <w:r w:rsidRPr="00476D75">
        <w:rPr>
          <w:i/>
        </w:rPr>
        <w:t xml:space="preserve">/-/ I Zastępca Dyrektora </w:t>
      </w:r>
    </w:p>
    <w:p w14:paraId="1A3E3E3F" w14:textId="77777777" w:rsidR="00476D75" w:rsidRPr="00476D75" w:rsidRDefault="00476D75" w:rsidP="00476D75">
      <w:pPr>
        <w:ind w:left="4248"/>
        <w:jc w:val="center"/>
        <w:rPr>
          <w:i/>
        </w:rPr>
      </w:pPr>
      <w:r w:rsidRPr="00476D75">
        <w:rPr>
          <w:i/>
        </w:rPr>
        <w:t>ds. Administracyjnych</w:t>
      </w:r>
    </w:p>
    <w:p w14:paraId="73FAFC69" w14:textId="3C0124EC" w:rsidR="006D4AB3" w:rsidRPr="00B41906" w:rsidRDefault="00476D75" w:rsidP="00476D75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 w:rsidRPr="00476D75">
        <w:rPr>
          <w:i/>
        </w:rPr>
        <w:t xml:space="preserve">           Krystyna Piątkowska</w:t>
      </w:r>
      <w:r w:rsidRPr="00476D75">
        <w:rPr>
          <w:rFonts w:ascii="Arial" w:hAnsi="Arial" w:cs="Arial"/>
          <w:sz w:val="18"/>
          <w:szCs w:val="18"/>
        </w:rPr>
        <w:t xml:space="preserve">  </w:t>
      </w:r>
    </w:p>
    <w:sectPr w:rsidR="006D4AB3" w:rsidRPr="00B4190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8F174" w14:textId="77777777" w:rsidR="00432718" w:rsidRDefault="00432718">
      <w:r>
        <w:separator/>
      </w:r>
    </w:p>
  </w:endnote>
  <w:endnote w:type="continuationSeparator" w:id="0">
    <w:p w14:paraId="2CB0FEE4" w14:textId="77777777" w:rsidR="00432718" w:rsidRDefault="0043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9E0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92F4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6525E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C02A2EA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FD39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86571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AE9261" w14:textId="77777777" w:rsidR="006D4AB3" w:rsidRDefault="006D4AB3">
    <w:pPr>
      <w:pStyle w:val="Stopka"/>
      <w:tabs>
        <w:tab w:val="clear" w:pos="4536"/>
        <w:tab w:val="left" w:pos="6237"/>
      </w:tabs>
    </w:pPr>
  </w:p>
  <w:p w14:paraId="623275D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8CEF3" w14:textId="77777777" w:rsidR="00432718" w:rsidRDefault="00432718">
      <w:r>
        <w:separator/>
      </w:r>
    </w:p>
  </w:footnote>
  <w:footnote w:type="continuationSeparator" w:id="0">
    <w:p w14:paraId="4A3FD649" w14:textId="77777777" w:rsidR="00432718" w:rsidRDefault="00432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ABF90" w14:textId="77777777" w:rsidR="00247784" w:rsidRDefault="002477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FC67D" w14:textId="77777777" w:rsidR="00247784" w:rsidRDefault="002477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F732" w14:textId="77777777" w:rsidR="00247784" w:rsidRDefault="002477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25731679">
    <w:abstractNumId w:val="3"/>
  </w:num>
  <w:num w:numId="2" w16cid:durableId="1062874636">
    <w:abstractNumId w:val="6"/>
  </w:num>
  <w:num w:numId="3" w16cid:durableId="1070076253">
    <w:abstractNumId w:val="2"/>
  </w:num>
  <w:num w:numId="4" w16cid:durableId="1342662119">
    <w:abstractNumId w:val="5"/>
  </w:num>
  <w:num w:numId="5" w16cid:durableId="557285214">
    <w:abstractNumId w:val="0"/>
  </w:num>
  <w:num w:numId="6" w16cid:durableId="392194932">
    <w:abstractNumId w:val="1"/>
  </w:num>
  <w:num w:numId="7" w16cid:durableId="2603399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718"/>
    <w:rsid w:val="00031374"/>
    <w:rsid w:val="00075B0E"/>
    <w:rsid w:val="000A1097"/>
    <w:rsid w:val="000C5806"/>
    <w:rsid w:val="000E2A8F"/>
    <w:rsid w:val="0012774F"/>
    <w:rsid w:val="00144B7A"/>
    <w:rsid w:val="00180C6E"/>
    <w:rsid w:val="00247784"/>
    <w:rsid w:val="0029606A"/>
    <w:rsid w:val="003124FF"/>
    <w:rsid w:val="00373E78"/>
    <w:rsid w:val="00432718"/>
    <w:rsid w:val="00476D75"/>
    <w:rsid w:val="004848F3"/>
    <w:rsid w:val="004A75F2"/>
    <w:rsid w:val="004E4B64"/>
    <w:rsid w:val="005144A9"/>
    <w:rsid w:val="00520165"/>
    <w:rsid w:val="00583AE2"/>
    <w:rsid w:val="005841C8"/>
    <w:rsid w:val="00584CC5"/>
    <w:rsid w:val="005B1B08"/>
    <w:rsid w:val="005C5C25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736C7"/>
    <w:rsid w:val="008804B6"/>
    <w:rsid w:val="00897AB0"/>
    <w:rsid w:val="008A3553"/>
    <w:rsid w:val="008E1685"/>
    <w:rsid w:val="00970BBE"/>
    <w:rsid w:val="00985B7C"/>
    <w:rsid w:val="009D1C76"/>
    <w:rsid w:val="009F5ED0"/>
    <w:rsid w:val="00A905AC"/>
    <w:rsid w:val="00B41906"/>
    <w:rsid w:val="00B45240"/>
    <w:rsid w:val="00B46B78"/>
    <w:rsid w:val="00B82958"/>
    <w:rsid w:val="00BA6584"/>
    <w:rsid w:val="00BE7BFD"/>
    <w:rsid w:val="00C370F2"/>
    <w:rsid w:val="00C40D0F"/>
    <w:rsid w:val="00C44EEC"/>
    <w:rsid w:val="00C46732"/>
    <w:rsid w:val="00C80FB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A3494"/>
  <w15:chartTrackingRefBased/>
  <w15:docId w15:val="{3C4E0D06-BBBC-4564-8DCF-927860ADB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3</Pages>
  <Words>845</Words>
  <Characters>5209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8</cp:revision>
  <cp:lastPrinted>2001-02-10T14:28:00Z</cp:lastPrinted>
  <dcterms:created xsi:type="dcterms:W3CDTF">2025-06-18T10:55:00Z</dcterms:created>
  <dcterms:modified xsi:type="dcterms:W3CDTF">2025-06-25T09:46:00Z</dcterms:modified>
</cp:coreProperties>
</file>