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DF6611" w:rsidRDefault="00DB67E8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DF6611">
        <w:rPr>
          <w:rFonts w:ascii="Arial Narrow" w:hAnsi="Arial Narrow" w:cs="Arial"/>
          <w:sz w:val="24"/>
          <w:szCs w:val="24"/>
        </w:rPr>
        <w:t>Bydgoszcz</w:t>
      </w:r>
      <w:r w:rsidR="00986737" w:rsidRPr="00DF6611">
        <w:rPr>
          <w:rFonts w:ascii="Arial Narrow" w:hAnsi="Arial Narrow" w:cs="Arial"/>
          <w:sz w:val="24"/>
          <w:szCs w:val="24"/>
        </w:rPr>
        <w:t xml:space="preserve"> dnia: </w:t>
      </w:r>
      <w:r w:rsidRPr="00DF6611">
        <w:rPr>
          <w:rFonts w:ascii="Arial Narrow" w:hAnsi="Arial Narrow" w:cs="Arial"/>
          <w:sz w:val="24"/>
          <w:szCs w:val="24"/>
        </w:rPr>
        <w:t>2025-06-26</w:t>
      </w:r>
    </w:p>
    <w:p w:rsidR="00986737" w:rsidRPr="00DF6611" w:rsidRDefault="00DB67E8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F661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86737" w:rsidRPr="00DF6611" w:rsidRDefault="00DB67E8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F6611">
        <w:rPr>
          <w:rFonts w:ascii="Arial Narrow" w:hAnsi="Arial Narrow" w:cs="Arial"/>
          <w:sz w:val="24"/>
          <w:szCs w:val="24"/>
        </w:rPr>
        <w:t>Powstańców Warszawy</w:t>
      </w:r>
      <w:r w:rsidR="00986737" w:rsidRPr="00DF6611">
        <w:rPr>
          <w:rFonts w:ascii="Arial Narrow" w:hAnsi="Arial Narrow" w:cs="Arial"/>
          <w:sz w:val="24"/>
          <w:szCs w:val="24"/>
        </w:rPr>
        <w:t xml:space="preserve"> </w:t>
      </w:r>
      <w:r w:rsidRPr="00DF6611">
        <w:rPr>
          <w:rFonts w:ascii="Arial Narrow" w:hAnsi="Arial Narrow" w:cs="Arial"/>
          <w:sz w:val="24"/>
          <w:szCs w:val="24"/>
        </w:rPr>
        <w:t>5</w:t>
      </w:r>
    </w:p>
    <w:p w:rsidR="00986737" w:rsidRPr="00DF6611" w:rsidRDefault="00DB67E8" w:rsidP="00986737">
      <w:pPr>
        <w:rPr>
          <w:rFonts w:ascii="Arial Narrow" w:hAnsi="Arial Narrow" w:cs="Arial"/>
          <w:sz w:val="24"/>
          <w:szCs w:val="24"/>
        </w:rPr>
      </w:pPr>
      <w:r w:rsidRPr="00DF6611">
        <w:rPr>
          <w:rFonts w:ascii="Arial Narrow" w:hAnsi="Arial Narrow" w:cs="Arial"/>
          <w:sz w:val="24"/>
          <w:szCs w:val="24"/>
        </w:rPr>
        <w:t>85-681</w:t>
      </w:r>
      <w:r w:rsidR="00986737" w:rsidRPr="00DF6611">
        <w:rPr>
          <w:rFonts w:ascii="Arial Narrow" w:hAnsi="Arial Narrow" w:cs="Arial"/>
          <w:sz w:val="24"/>
          <w:szCs w:val="24"/>
        </w:rPr>
        <w:t xml:space="preserve"> </w:t>
      </w:r>
      <w:r w:rsidRPr="00DF6611">
        <w:rPr>
          <w:rFonts w:ascii="Arial Narrow" w:hAnsi="Arial Narrow" w:cs="Arial"/>
          <w:sz w:val="24"/>
          <w:szCs w:val="24"/>
        </w:rPr>
        <w:t>Bydgoszcz</w:t>
      </w:r>
    </w:p>
    <w:p w:rsidR="00986737" w:rsidRPr="00DF6611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DF661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DF6611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DF6611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DF661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DF6611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DF6611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DF6611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DF6611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DF6611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F6611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DF6611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F6611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DF6611" w:rsidTr="005A632E">
        <w:tc>
          <w:tcPr>
            <w:tcW w:w="2269" w:type="dxa"/>
            <w:shd w:val="clear" w:color="auto" w:fill="auto"/>
          </w:tcPr>
          <w:p w:rsidR="00986737" w:rsidRPr="00DF6611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DF6611" w:rsidRDefault="00DB67E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bCs/>
                <w:sz w:val="24"/>
                <w:szCs w:val="24"/>
              </w:rPr>
              <w:t>Przeglądy okresowe i naprawy aparatów RTG</w:t>
            </w:r>
            <w:r w:rsidR="00986737" w:rsidRPr="00DF6611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B67E8" w:rsidRPr="00DF6611" w:rsidTr="00F11894">
        <w:tc>
          <w:tcPr>
            <w:tcW w:w="2269" w:type="dxa"/>
            <w:shd w:val="clear" w:color="auto" w:fill="auto"/>
          </w:tcPr>
          <w:p w:rsidR="00DB67E8" w:rsidRPr="00DF6611" w:rsidRDefault="00DB67E8" w:rsidP="00F1189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B67E8" w:rsidRPr="00DF6611" w:rsidRDefault="00DB67E8" w:rsidP="00F1189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bCs/>
                <w:sz w:val="24"/>
                <w:szCs w:val="24"/>
              </w:rPr>
              <w:t>48/2025</w:t>
            </w:r>
          </w:p>
        </w:tc>
      </w:tr>
    </w:tbl>
    <w:p w:rsidR="00A80738" w:rsidRPr="00DF6611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:rsidR="00D665F5" w:rsidRPr="00DF6611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F6611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DF6611">
        <w:rPr>
          <w:rFonts w:ascii="Arial Narrow" w:hAnsi="Arial Narrow" w:cs="Arial"/>
          <w:sz w:val="24"/>
          <w:szCs w:val="24"/>
        </w:rPr>
        <w:t>2</w:t>
      </w:r>
      <w:r w:rsidRPr="00DF6611">
        <w:rPr>
          <w:rFonts w:ascii="Arial Narrow" w:hAnsi="Arial Narrow" w:cs="Arial"/>
          <w:sz w:val="24"/>
          <w:szCs w:val="24"/>
        </w:rPr>
        <w:t xml:space="preserve"> ust. 5 </w:t>
      </w:r>
      <w:r w:rsidRPr="00DF6611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DF6611">
        <w:rPr>
          <w:rFonts w:ascii="Arial Narrow" w:hAnsi="Arial Narrow" w:cs="Arial"/>
          <w:sz w:val="24"/>
          <w:szCs w:val="24"/>
        </w:rPr>
        <w:t xml:space="preserve"> </w:t>
      </w:r>
      <w:r w:rsidR="00DB67E8" w:rsidRPr="00DF6611">
        <w:rPr>
          <w:rFonts w:ascii="Arial Narrow" w:hAnsi="Arial Narrow" w:cs="Arial"/>
          <w:sz w:val="24"/>
          <w:szCs w:val="24"/>
        </w:rPr>
        <w:t>(</w:t>
      </w:r>
      <w:proofErr w:type="spellStart"/>
      <w:r w:rsidR="00DB67E8" w:rsidRPr="00DF6611">
        <w:rPr>
          <w:rFonts w:ascii="Arial Narrow" w:hAnsi="Arial Narrow" w:cs="Arial"/>
          <w:sz w:val="24"/>
          <w:szCs w:val="24"/>
        </w:rPr>
        <w:t>t.j</w:t>
      </w:r>
      <w:proofErr w:type="spellEnd"/>
      <w:r w:rsidR="00DB67E8" w:rsidRPr="00DF6611">
        <w:rPr>
          <w:rFonts w:ascii="Arial Narrow" w:hAnsi="Arial Narrow" w:cs="Arial"/>
          <w:sz w:val="24"/>
          <w:szCs w:val="24"/>
        </w:rPr>
        <w:t>. Dz. U. z 2024 poz. 1320)</w:t>
      </w:r>
      <w:r w:rsidR="00490DC0" w:rsidRPr="00DF6611">
        <w:rPr>
          <w:rFonts w:ascii="Arial Narrow" w:hAnsi="Arial Narrow" w:cs="Arial"/>
          <w:sz w:val="24"/>
          <w:szCs w:val="24"/>
        </w:rPr>
        <w:t xml:space="preserve"> </w:t>
      </w:r>
      <w:r w:rsidRPr="00DF6611">
        <w:rPr>
          <w:rFonts w:ascii="Arial Narrow" w:hAnsi="Arial Narrow" w:cs="Arial"/>
          <w:sz w:val="24"/>
          <w:szCs w:val="24"/>
        </w:rPr>
        <w:t>udostępnia</w:t>
      </w:r>
      <w:r w:rsidR="00F95C33" w:rsidRPr="00DF6611">
        <w:rPr>
          <w:rFonts w:ascii="Arial Narrow" w:hAnsi="Arial Narrow" w:cs="Arial"/>
          <w:sz w:val="24"/>
          <w:szCs w:val="24"/>
        </w:rPr>
        <w:t xml:space="preserve"> </w:t>
      </w:r>
      <w:r w:rsidR="004C7E9B" w:rsidRPr="00DF6611">
        <w:rPr>
          <w:rFonts w:ascii="Arial Narrow" w:hAnsi="Arial Narrow" w:cs="Arial"/>
          <w:sz w:val="24"/>
          <w:szCs w:val="24"/>
        </w:rPr>
        <w:t>informacj</w:t>
      </w:r>
      <w:r w:rsidR="00577BC6" w:rsidRPr="00DF6611">
        <w:rPr>
          <w:rFonts w:ascii="Arial Narrow" w:hAnsi="Arial Narrow" w:cs="Arial"/>
          <w:sz w:val="24"/>
          <w:szCs w:val="24"/>
        </w:rPr>
        <w:t>ę</w:t>
      </w:r>
      <w:r w:rsidR="00035488" w:rsidRPr="00DF6611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DF6611">
        <w:rPr>
          <w:rFonts w:ascii="Arial Narrow" w:hAnsi="Arial Narrow" w:cs="Arial"/>
          <w:sz w:val="24"/>
          <w:szCs w:val="24"/>
        </w:rPr>
        <w:t>.</w:t>
      </w:r>
    </w:p>
    <w:p w:rsidR="00A80738" w:rsidRPr="00DF6611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DF6611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DF6611">
        <w:rPr>
          <w:rFonts w:ascii="Arial Narrow" w:hAnsi="Arial Narrow" w:cs="Arial"/>
          <w:sz w:val="24"/>
          <w:szCs w:val="24"/>
        </w:rPr>
        <w:t xml:space="preserve"> w dniu </w:t>
      </w:r>
      <w:r w:rsidR="00DB67E8" w:rsidRPr="00DF6611">
        <w:rPr>
          <w:rFonts w:ascii="Arial Narrow" w:hAnsi="Arial Narrow" w:cs="Arial"/>
          <w:sz w:val="24"/>
          <w:szCs w:val="24"/>
        </w:rPr>
        <w:t>26/06/2025</w:t>
      </w:r>
      <w:r w:rsidR="00FF4AB1" w:rsidRPr="00DF6611">
        <w:rPr>
          <w:rFonts w:ascii="Arial Narrow" w:hAnsi="Arial Narrow" w:cs="Arial"/>
          <w:sz w:val="24"/>
          <w:szCs w:val="24"/>
        </w:rPr>
        <w:t xml:space="preserve"> o godz. </w:t>
      </w:r>
      <w:r w:rsidR="00DB67E8" w:rsidRPr="00DF6611">
        <w:rPr>
          <w:rFonts w:ascii="Arial Narrow" w:hAnsi="Arial Narrow" w:cs="Arial"/>
          <w:sz w:val="24"/>
          <w:szCs w:val="24"/>
        </w:rPr>
        <w:t>08:15</w:t>
      </w:r>
      <w:r w:rsidRPr="00DF6611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DF6611" w:rsidTr="005A632E">
        <w:tc>
          <w:tcPr>
            <w:tcW w:w="1276" w:type="dxa"/>
            <w:shd w:val="clear" w:color="auto" w:fill="F2F2F2"/>
            <w:vAlign w:val="center"/>
          </w:tcPr>
          <w:p w:rsidR="006B27ED" w:rsidRPr="00DF661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DF6611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DF661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DF661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DF661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DB67E8" w:rsidRPr="00DF6611" w:rsidTr="00F11894">
        <w:tc>
          <w:tcPr>
            <w:tcW w:w="1276" w:type="dxa"/>
            <w:shd w:val="clear" w:color="auto" w:fill="auto"/>
            <w:vAlign w:val="center"/>
          </w:tcPr>
          <w:p w:rsidR="00DB67E8" w:rsidRPr="00DF6611" w:rsidRDefault="00DB67E8" w:rsidP="00F1189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7E8" w:rsidRPr="00DF6611" w:rsidRDefault="00DB67E8" w:rsidP="00F1189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B67E8" w:rsidRPr="00DF6611" w:rsidRDefault="00DB67E8" w:rsidP="00F1189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DF6611">
              <w:rPr>
                <w:rFonts w:ascii="Arial Narrow" w:hAnsi="Arial Narrow" w:cs="Arial"/>
                <w:sz w:val="24"/>
                <w:szCs w:val="24"/>
              </w:rPr>
              <w:t>Medikol</w:t>
            </w:r>
            <w:proofErr w:type="spellEnd"/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Systems Sp. z o.o.</w:t>
            </w:r>
          </w:p>
          <w:p w:rsidR="00DB67E8" w:rsidRPr="00DF6611" w:rsidRDefault="00DB67E8" w:rsidP="00F11894">
            <w:pPr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Polska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>118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67E8" w:rsidRPr="00DF6611" w:rsidRDefault="00DB67E8" w:rsidP="00F1189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60-401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67E8" w:rsidRPr="00DF6611" w:rsidRDefault="00DB67E8" w:rsidP="00F1189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2 251.80 zł</w:t>
            </w:r>
          </w:p>
        </w:tc>
      </w:tr>
      <w:tr w:rsidR="00DB67E8" w:rsidRPr="00DF6611" w:rsidTr="00F11894">
        <w:tc>
          <w:tcPr>
            <w:tcW w:w="1276" w:type="dxa"/>
            <w:shd w:val="clear" w:color="auto" w:fill="auto"/>
            <w:vAlign w:val="center"/>
          </w:tcPr>
          <w:p w:rsidR="00DB67E8" w:rsidRPr="00DF6611" w:rsidRDefault="00DB67E8" w:rsidP="00F1189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7E8" w:rsidRPr="00DF6611" w:rsidRDefault="00DB67E8" w:rsidP="00F1189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B67E8" w:rsidRPr="00DF6611" w:rsidRDefault="00DB67E8" w:rsidP="00F1189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DF6611">
              <w:rPr>
                <w:rFonts w:ascii="Arial Narrow" w:hAnsi="Arial Narrow" w:cs="Arial"/>
                <w:sz w:val="24"/>
                <w:szCs w:val="24"/>
              </w:rPr>
              <w:t>Medikol</w:t>
            </w:r>
            <w:proofErr w:type="spellEnd"/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Systems Sp. z o.o.</w:t>
            </w:r>
          </w:p>
          <w:p w:rsidR="00DB67E8" w:rsidRPr="00DF6611" w:rsidRDefault="00DB67E8" w:rsidP="00F11894">
            <w:pPr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Polska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>118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67E8" w:rsidRPr="00DF6611" w:rsidRDefault="00DB67E8" w:rsidP="00F1189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60-401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67E8" w:rsidRPr="00DF6611" w:rsidRDefault="00DB67E8" w:rsidP="00F1189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900.72 zł</w:t>
            </w:r>
          </w:p>
        </w:tc>
      </w:tr>
      <w:tr w:rsidR="00DB67E8" w:rsidRPr="00DF6611" w:rsidTr="00F11894">
        <w:tc>
          <w:tcPr>
            <w:tcW w:w="1276" w:type="dxa"/>
            <w:shd w:val="clear" w:color="auto" w:fill="auto"/>
            <w:vAlign w:val="center"/>
          </w:tcPr>
          <w:p w:rsidR="00DB67E8" w:rsidRPr="00DF6611" w:rsidRDefault="00DB67E8" w:rsidP="00F1189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7E8" w:rsidRPr="00DF6611" w:rsidRDefault="00DB67E8" w:rsidP="00F1189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DB67E8" w:rsidRPr="00DF6611" w:rsidRDefault="00DB67E8" w:rsidP="00F1189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DF6611">
              <w:rPr>
                <w:rFonts w:ascii="Arial Narrow" w:hAnsi="Arial Narrow" w:cs="Arial"/>
                <w:sz w:val="24"/>
                <w:szCs w:val="24"/>
              </w:rPr>
              <w:t>Medikol</w:t>
            </w:r>
            <w:proofErr w:type="spellEnd"/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Systems Sp. z o.o.</w:t>
            </w:r>
          </w:p>
          <w:p w:rsidR="00DB67E8" w:rsidRPr="00DF6611" w:rsidRDefault="00DB67E8" w:rsidP="00F11894">
            <w:pPr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Polska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>118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67E8" w:rsidRPr="00DF6611" w:rsidRDefault="00DB67E8" w:rsidP="00F1189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60-401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67E8" w:rsidRPr="00DF6611" w:rsidRDefault="00DB67E8" w:rsidP="00F1189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450.36 zł</w:t>
            </w:r>
          </w:p>
        </w:tc>
      </w:tr>
      <w:tr w:rsidR="00DB67E8" w:rsidRPr="00DF6611" w:rsidTr="00F11894">
        <w:tc>
          <w:tcPr>
            <w:tcW w:w="1276" w:type="dxa"/>
            <w:shd w:val="clear" w:color="auto" w:fill="auto"/>
            <w:vAlign w:val="center"/>
          </w:tcPr>
          <w:p w:rsidR="00DB67E8" w:rsidRPr="00DF6611" w:rsidRDefault="00DB67E8" w:rsidP="00F1189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7E8" w:rsidRPr="00DF6611" w:rsidRDefault="00DB67E8" w:rsidP="00F1189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B67E8" w:rsidRPr="00DF6611" w:rsidRDefault="00DB67E8" w:rsidP="00F1189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DF6611">
              <w:rPr>
                <w:rFonts w:ascii="Arial Narrow" w:hAnsi="Arial Narrow" w:cs="Arial"/>
                <w:sz w:val="24"/>
                <w:szCs w:val="24"/>
              </w:rPr>
              <w:t>Medikol</w:t>
            </w:r>
            <w:proofErr w:type="spellEnd"/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DF6611">
              <w:rPr>
                <w:rFonts w:ascii="Arial Narrow" w:hAnsi="Arial Narrow" w:cs="Arial"/>
                <w:sz w:val="24"/>
                <w:szCs w:val="24"/>
              </w:rPr>
              <w:t>Solution</w:t>
            </w:r>
            <w:proofErr w:type="spellEnd"/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:rsidR="00DB67E8" w:rsidRPr="00DF6611" w:rsidRDefault="00DB67E8" w:rsidP="00F11894">
            <w:pPr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Polska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>118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67E8" w:rsidRPr="00DF6611" w:rsidRDefault="00DB67E8" w:rsidP="00F1189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60-401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67E8" w:rsidRPr="00DF6611" w:rsidRDefault="00DB67E8" w:rsidP="00F1189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14 871.60 zł</w:t>
            </w:r>
          </w:p>
        </w:tc>
      </w:tr>
      <w:tr w:rsidR="00DB67E8" w:rsidRPr="00DF6611" w:rsidTr="00F11894">
        <w:tc>
          <w:tcPr>
            <w:tcW w:w="1276" w:type="dxa"/>
            <w:shd w:val="clear" w:color="auto" w:fill="auto"/>
            <w:vAlign w:val="center"/>
          </w:tcPr>
          <w:p w:rsidR="00DB67E8" w:rsidRPr="00DF6611" w:rsidRDefault="00DB67E8" w:rsidP="00F1189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7E8" w:rsidRPr="00DF6611" w:rsidRDefault="00DB67E8" w:rsidP="00F1189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DB67E8" w:rsidRPr="00DF6611" w:rsidRDefault="00DB67E8" w:rsidP="00F1189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DF6611">
              <w:rPr>
                <w:rFonts w:ascii="Arial Narrow" w:hAnsi="Arial Narrow" w:cs="Arial"/>
                <w:sz w:val="24"/>
                <w:szCs w:val="24"/>
              </w:rPr>
              <w:t>SK-MED</w:t>
            </w:r>
            <w:proofErr w:type="spellEnd"/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SYSTEMS SP. Z O. O.</w:t>
            </w:r>
          </w:p>
          <w:p w:rsidR="00DB67E8" w:rsidRPr="00DF6611" w:rsidRDefault="00DB67E8" w:rsidP="00F11894">
            <w:pPr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Św. Marcin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>29/8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67E8" w:rsidRPr="00DF6611" w:rsidRDefault="00DB67E8" w:rsidP="00F1189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61-806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67E8" w:rsidRPr="00DF6611" w:rsidRDefault="00DB67E8" w:rsidP="00F1189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17 253.00 zł</w:t>
            </w:r>
          </w:p>
        </w:tc>
      </w:tr>
      <w:tr w:rsidR="00DB67E8" w:rsidRPr="00DF6611" w:rsidTr="00F11894">
        <w:tc>
          <w:tcPr>
            <w:tcW w:w="1276" w:type="dxa"/>
            <w:shd w:val="clear" w:color="auto" w:fill="auto"/>
            <w:vAlign w:val="center"/>
          </w:tcPr>
          <w:p w:rsidR="00DB67E8" w:rsidRPr="00DF6611" w:rsidRDefault="00DB67E8" w:rsidP="00F1189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7E8" w:rsidRPr="00DF6611" w:rsidRDefault="00DB67E8" w:rsidP="00F1189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B67E8" w:rsidRPr="00DF6611" w:rsidRDefault="00DB67E8" w:rsidP="00F1189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DF6611">
              <w:rPr>
                <w:rFonts w:ascii="Arial Narrow" w:hAnsi="Arial Narrow" w:cs="Arial"/>
                <w:sz w:val="24"/>
                <w:szCs w:val="24"/>
              </w:rPr>
              <w:t>SK-MED</w:t>
            </w:r>
            <w:proofErr w:type="spellEnd"/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SYSTEMS SP. Z O. O.</w:t>
            </w:r>
          </w:p>
          <w:p w:rsidR="00DB67E8" w:rsidRPr="00DF6611" w:rsidRDefault="00DB67E8" w:rsidP="00F11894">
            <w:pPr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Św. Marcin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>29/8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67E8" w:rsidRPr="00DF6611" w:rsidRDefault="00DB67E8" w:rsidP="00F1189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61-806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67E8" w:rsidRPr="00DF6611" w:rsidRDefault="00DB67E8" w:rsidP="00F1189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10 206.00 zł</w:t>
            </w:r>
          </w:p>
        </w:tc>
      </w:tr>
      <w:tr w:rsidR="00DB67E8" w:rsidRPr="00DF6611" w:rsidTr="00F11894">
        <w:tc>
          <w:tcPr>
            <w:tcW w:w="1276" w:type="dxa"/>
            <w:shd w:val="clear" w:color="auto" w:fill="auto"/>
            <w:vAlign w:val="center"/>
          </w:tcPr>
          <w:p w:rsidR="00DB67E8" w:rsidRPr="00DF6611" w:rsidRDefault="00DB67E8" w:rsidP="00F1189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7E8" w:rsidRPr="00DF6611" w:rsidRDefault="00DB67E8" w:rsidP="00F1189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B67E8" w:rsidRPr="00DF6611" w:rsidRDefault="00DB67E8" w:rsidP="00F1189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DF6611">
              <w:rPr>
                <w:rFonts w:ascii="Arial Narrow" w:hAnsi="Arial Narrow" w:cs="Arial"/>
                <w:sz w:val="24"/>
                <w:szCs w:val="24"/>
              </w:rPr>
              <w:t>SK-MED</w:t>
            </w:r>
            <w:proofErr w:type="spellEnd"/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SYSTEMS SP. Z O. O.</w:t>
            </w:r>
          </w:p>
          <w:p w:rsidR="00DB67E8" w:rsidRPr="00DF6611" w:rsidRDefault="00DB67E8" w:rsidP="00F11894">
            <w:pPr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Św. Marcin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>29/8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67E8" w:rsidRPr="00DF6611" w:rsidRDefault="00DB67E8" w:rsidP="00F1189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61-806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67E8" w:rsidRPr="00DF6611" w:rsidRDefault="00DB67E8" w:rsidP="00F1189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11 880.00 zł</w:t>
            </w:r>
          </w:p>
        </w:tc>
      </w:tr>
      <w:tr w:rsidR="00DB67E8" w:rsidRPr="00DF6611" w:rsidTr="00F11894">
        <w:tc>
          <w:tcPr>
            <w:tcW w:w="1276" w:type="dxa"/>
            <w:shd w:val="clear" w:color="auto" w:fill="auto"/>
            <w:vAlign w:val="center"/>
          </w:tcPr>
          <w:p w:rsidR="00DB67E8" w:rsidRPr="00DF6611" w:rsidRDefault="00DB67E8" w:rsidP="00F1189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67E8" w:rsidRPr="00DF6611" w:rsidRDefault="00DB67E8" w:rsidP="00F1189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DB67E8" w:rsidRPr="00DF6611" w:rsidRDefault="00DB67E8" w:rsidP="00F1189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DF6611">
              <w:rPr>
                <w:rFonts w:ascii="Arial Narrow" w:hAnsi="Arial Narrow" w:cs="Arial"/>
                <w:sz w:val="24"/>
                <w:szCs w:val="24"/>
              </w:rPr>
              <w:t>SK-MED</w:t>
            </w:r>
            <w:proofErr w:type="spellEnd"/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SYSTEMS SP. Z O. O.</w:t>
            </w:r>
          </w:p>
          <w:p w:rsidR="00DB67E8" w:rsidRPr="00DF6611" w:rsidRDefault="00DB67E8" w:rsidP="00F11894">
            <w:pPr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Św. Marcin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>29/8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B67E8" w:rsidRPr="00DF6611" w:rsidRDefault="00DB67E8" w:rsidP="00F1189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61-806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DF6611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B67E8" w:rsidRPr="00DF6611" w:rsidRDefault="00DB67E8" w:rsidP="00F1189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F6611">
              <w:rPr>
                <w:rFonts w:ascii="Arial Narrow" w:hAnsi="Arial Narrow" w:cs="Arial"/>
                <w:sz w:val="24"/>
                <w:szCs w:val="24"/>
              </w:rPr>
              <w:t>10 530.00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DF6611">
        <w:rPr>
          <w:rFonts w:ascii="Arial Narrow" w:hAnsi="Arial Narrow" w:cs="Arial"/>
          <w:i/>
          <w:szCs w:val="24"/>
        </w:rPr>
        <w:t>Zamawiający</w:t>
      </w:r>
    </w:p>
    <w:p w:rsidR="00DF6611" w:rsidRDefault="00DF6611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DF6611" w:rsidRPr="00B9724A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DF6611" w:rsidRPr="00B9724A" w:rsidRDefault="00DF6611" w:rsidP="00DF661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DF6611" w:rsidRDefault="00DF6611" w:rsidP="00DF6611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DF6611" w:rsidRDefault="00DF6611" w:rsidP="00DF6611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26.06.2025 r.</w:t>
      </w:r>
    </w:p>
    <w:sectPr w:rsidR="00DF6611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1C75" w:rsidRDefault="00481C75">
      <w:r>
        <w:separator/>
      </w:r>
    </w:p>
  </w:endnote>
  <w:endnote w:type="continuationSeparator" w:id="1">
    <w:p w:rsidR="00481C75" w:rsidRDefault="00481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F7F77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F7F77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F7F7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1C75" w:rsidRDefault="00481C75">
      <w:r>
        <w:separator/>
      </w:r>
    </w:p>
  </w:footnote>
  <w:footnote w:type="continuationSeparator" w:id="1">
    <w:p w:rsidR="00481C75" w:rsidRDefault="00481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7E8" w:rsidRDefault="00DB67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7E8" w:rsidRDefault="00DB67E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7E8" w:rsidRDefault="00DB67E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67E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81C75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9F7F77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B67E8"/>
    <w:rsid w:val="00DF6611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F661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F661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2025-06-26T06:40:00Z</cp:lastPrinted>
  <dcterms:created xsi:type="dcterms:W3CDTF">2025-06-26T06:40:00Z</dcterms:created>
  <dcterms:modified xsi:type="dcterms:W3CDTF">2025-06-26T06:40:00Z</dcterms:modified>
</cp:coreProperties>
</file>