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6ABB8" w14:textId="36D8422D" w:rsidR="00D62E6E" w:rsidRPr="00926B32" w:rsidRDefault="001F051A" w:rsidP="001F051A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>z</w:t>
      </w:r>
      <w:r w:rsidR="00D62E6E" w:rsidRPr="00926B32">
        <w:rPr>
          <w:rFonts w:ascii="Times New Roman" w:eastAsia="Times New Roman" w:hAnsi="Times New Roman"/>
          <w:bCs/>
          <w:lang w:eastAsia="pl-PL"/>
        </w:rPr>
        <w:t xml:space="preserve">ałącznik nr </w:t>
      </w:r>
      <w:r>
        <w:rPr>
          <w:rFonts w:ascii="Times New Roman" w:eastAsia="Times New Roman" w:hAnsi="Times New Roman"/>
          <w:bCs/>
          <w:lang w:eastAsia="pl-PL"/>
        </w:rPr>
        <w:t xml:space="preserve">5 </w:t>
      </w:r>
      <w:r w:rsidR="00D62E6E" w:rsidRPr="00926B32">
        <w:rPr>
          <w:rFonts w:ascii="Times New Roman" w:eastAsia="Times New Roman" w:hAnsi="Times New Roman"/>
          <w:bCs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926B32" w14:paraId="53B27B89" w14:textId="77777777" w:rsidTr="00D62E6E">
        <w:tc>
          <w:tcPr>
            <w:tcW w:w="2800" w:type="dxa"/>
            <w:shd w:val="clear" w:color="auto" w:fill="auto"/>
          </w:tcPr>
          <w:p w14:paraId="5BC67966" w14:textId="77777777" w:rsidR="00D62E6E" w:rsidRPr="00926B32" w:rsidRDefault="00D62E6E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  <w:b/>
              </w:rPr>
              <w:t>Wykonawca</w:t>
            </w:r>
            <w:r w:rsidRPr="00926B3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82C29CD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14C7EF5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EAF3C8A" w14:textId="77777777" w:rsidR="00D62E6E" w:rsidRPr="00926B32" w:rsidRDefault="00D62E6E" w:rsidP="001F051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926B3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926B32" w14:paraId="73622F6D" w14:textId="77777777" w:rsidTr="00D62E6E">
        <w:tc>
          <w:tcPr>
            <w:tcW w:w="2800" w:type="dxa"/>
            <w:shd w:val="clear" w:color="auto" w:fill="auto"/>
          </w:tcPr>
          <w:p w14:paraId="013A1076" w14:textId="77777777" w:rsidR="00D62E6E" w:rsidRPr="00926B32" w:rsidRDefault="00D62E6E" w:rsidP="001F051A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B96429B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3E85EF94" w14:textId="77777777" w:rsidR="00D62E6E" w:rsidRPr="00926B32" w:rsidRDefault="00D62E6E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4D9BE" w14:textId="77777777" w:rsidR="00D62E6E" w:rsidRPr="00926B32" w:rsidRDefault="00D62E6E" w:rsidP="001F051A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926B3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18C26DE6" w14:textId="77777777" w:rsidR="00BC121E" w:rsidRDefault="00BC121E" w:rsidP="001F051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14:paraId="63BABDA2" w14:textId="77777777" w:rsidR="001F051A" w:rsidRPr="00926B32" w:rsidRDefault="001F051A" w:rsidP="001F051A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5C1DC8" w:rsidRPr="00926B32" w14:paraId="74FAF7BA" w14:textId="77777777" w:rsidTr="007C6EA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FEC96C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4A822F44" w14:textId="77777777" w:rsidR="005C1DC8" w:rsidRPr="00926B32" w:rsidRDefault="005C1DC8" w:rsidP="001F05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7F5C276E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0D619E1A" w14:textId="77777777" w:rsidR="005C1DC8" w:rsidRPr="00926B32" w:rsidRDefault="005C1DC8" w:rsidP="001F05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92C55BB" w14:textId="77777777" w:rsidR="001F051A" w:rsidRDefault="005C1DC8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</w:p>
    <w:p w14:paraId="5AFE81D2" w14:textId="0E09CDE4" w:rsidR="00BC121E" w:rsidRPr="00926B32" w:rsidRDefault="00C93F0A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N</w:t>
      </w:r>
      <w:r w:rsidR="00BC121E" w:rsidRPr="00926B32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926B32" w14:paraId="718B71E0" w14:textId="77777777" w:rsidTr="00D62E6E">
        <w:tc>
          <w:tcPr>
            <w:tcW w:w="2269" w:type="dxa"/>
            <w:shd w:val="clear" w:color="auto" w:fill="auto"/>
          </w:tcPr>
          <w:p w14:paraId="70C73AD0" w14:textId="77777777" w:rsidR="00D62E6E" w:rsidRPr="00926B32" w:rsidRDefault="00D62E6E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628427D" w14:textId="3EA399E5" w:rsidR="00D62E6E" w:rsidRPr="001F051A" w:rsidRDefault="00F440CF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lang w:eastAsia="pl-PL"/>
              </w:rPr>
            </w:pPr>
            <w:r w:rsidRPr="00F440CF">
              <w:rPr>
                <w:rFonts w:ascii="Times New Roman" w:eastAsia="Times New Roman" w:hAnsi="Times New Roman"/>
                <w:b/>
                <w:bCs/>
                <w:lang w:eastAsia="pl-PL"/>
              </w:rPr>
              <w:t>Zakup systemu obrazowania typu mobilne ramię C z opcją angiograficzną na potrzeby Filii nr 2 Szpitala Wojewódzkiego w Poznaniu</w:t>
            </w:r>
          </w:p>
        </w:tc>
      </w:tr>
      <w:tr w:rsidR="005C1DC8" w:rsidRPr="00926B32" w14:paraId="1ABBF81C" w14:textId="77777777" w:rsidTr="007C6EA9">
        <w:tc>
          <w:tcPr>
            <w:tcW w:w="2269" w:type="dxa"/>
            <w:shd w:val="clear" w:color="auto" w:fill="auto"/>
          </w:tcPr>
          <w:p w14:paraId="0D9C8E9F" w14:textId="77777777" w:rsidR="005C1DC8" w:rsidRPr="00926B32" w:rsidRDefault="005C1DC8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384FF6B" w14:textId="48003EED" w:rsidR="005C1DC8" w:rsidRDefault="005C1DC8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F440CF">
              <w:rPr>
                <w:rFonts w:ascii="Times New Roman" w:eastAsia="Times New Roman" w:hAnsi="Times New Roman"/>
                <w:bCs/>
                <w:lang w:eastAsia="pl-PL"/>
              </w:rPr>
              <w:t>80</w:t>
            </w:r>
            <w:r w:rsidRPr="00926B3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  <w:p w14:paraId="4A182122" w14:textId="210B6FD5" w:rsidR="001F051A" w:rsidRPr="00926B32" w:rsidRDefault="001F051A" w:rsidP="001F051A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</w:tc>
      </w:tr>
    </w:tbl>
    <w:p w14:paraId="382A0D15" w14:textId="77777777" w:rsidR="00BC121E" w:rsidRPr="00926B32" w:rsidRDefault="005C1DC8" w:rsidP="001F051A">
      <w:pPr>
        <w:spacing w:after="0" w:line="240" w:lineRule="auto"/>
        <w:jc w:val="both"/>
        <w:rPr>
          <w:rFonts w:ascii="Times New Roman" w:eastAsia="Times New Roman" w:hAnsi="Times New Roman"/>
          <w:bCs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prowadzonego przez </w:t>
      </w:r>
      <w:r w:rsidRPr="00926B32">
        <w:rPr>
          <w:rFonts w:ascii="Times New Roman" w:eastAsia="Times New Roman" w:hAnsi="Times New Roman"/>
          <w:b/>
          <w:lang w:eastAsia="pl-PL"/>
        </w:rPr>
        <w:t>SZPITAL WOJEWÓDZKI W POZNANIU</w:t>
      </w:r>
      <w:r w:rsidR="00BC121E" w:rsidRPr="00926B32">
        <w:rPr>
          <w:rFonts w:ascii="Times New Roman" w:eastAsia="Times New Roman" w:hAnsi="Times New Roman"/>
          <w:b/>
          <w:lang w:eastAsia="pl-PL"/>
        </w:rPr>
        <w:t>,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 oświadczam</w:t>
      </w:r>
      <w:r w:rsidR="00BC121E" w:rsidRPr="00926B32">
        <w:rPr>
          <w:rFonts w:ascii="Times New Roman" w:eastAsia="Times New Roman" w:hAnsi="Times New Roman"/>
          <w:bCs/>
          <w:lang w:eastAsia="pl-PL"/>
        </w:rPr>
        <w:t>, że:</w:t>
      </w:r>
    </w:p>
    <w:p w14:paraId="4044C056" w14:textId="67701EC0" w:rsidR="00BC121E" w:rsidRPr="00926B32" w:rsidRDefault="008E296F" w:rsidP="001F051A">
      <w:pPr>
        <w:spacing w:after="0" w:line="240" w:lineRule="auto"/>
        <w:jc w:val="both"/>
        <w:rPr>
          <w:rFonts w:ascii="Times New Roman" w:eastAsia="Times New Roman" w:hAnsi="Times New Roman"/>
          <w:b/>
          <w:bCs/>
          <w:u w:val="single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07F0DA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05pt;height:17.3pt" o:ole="">
            <v:imagedata r:id="rId8" o:title=""/>
          </v:shape>
          <w:control r:id="rId9" w:name="OptionButton211" w:shapeid="_x0000_i1029"/>
        </w:object>
      </w:r>
      <w:r w:rsidR="00BC121E"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D62E6E" w:rsidRPr="00926B32">
        <w:rPr>
          <w:rFonts w:ascii="Times New Roman" w:eastAsia="Times New Roman" w:hAnsi="Times New Roman"/>
          <w:lang w:eastAsia="pl-PL"/>
        </w:rPr>
        <w:t xml:space="preserve"> </w:t>
      </w:r>
      <w:r w:rsidR="00BC121E"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="00BC121E"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="00BC121E" w:rsidRPr="00926B32">
        <w:rPr>
          <w:rFonts w:ascii="Times New Roman" w:eastAsia="Times New Roman" w:hAnsi="Times New Roman"/>
          <w:lang w:eastAsia="pl-PL"/>
        </w:rPr>
        <w:t>w niniejszym postępowaniu</w:t>
      </w:r>
      <w:r w:rsidR="00067B62" w:rsidRPr="00926B32">
        <w:rPr>
          <w:rFonts w:ascii="Times New Roman" w:eastAsia="Times New Roman" w:hAnsi="Times New Roman"/>
          <w:lang w:eastAsia="pl-PL"/>
        </w:rPr>
        <w:t>.</w:t>
      </w:r>
    </w:p>
    <w:p w14:paraId="289377B0" w14:textId="600CF8BA" w:rsidR="00BC121E" w:rsidRPr="00926B32" w:rsidRDefault="00BC121E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b/>
          <w:bCs/>
        </w:rPr>
        <w:object w:dxaOrig="1440" w:dyaOrig="1440" w14:anchorId="3DF7D6AC">
          <v:shape id="_x0000_i1031" type="#_x0000_t75" style="width:453.05pt;height:17.3pt" o:ole="">
            <v:imagedata r:id="rId10" o:title=""/>
          </v:shape>
          <w:control r:id="rId11" w:name="OptionButton21" w:shapeid="_x0000_i1031"/>
        </w:object>
      </w:r>
      <w:r w:rsidRPr="00926B32">
        <w:rPr>
          <w:rFonts w:ascii="Times New Roman" w:eastAsia="Times New Roman" w:hAnsi="Times New Roman"/>
          <w:lang w:eastAsia="pl-PL"/>
        </w:rPr>
        <w:t xml:space="preserve">do tej samej grupy kapitałowej, w rozumieniu ustawy z dnia 16 lutego 2007 r. </w:t>
      </w:r>
      <w:r w:rsidR="00926B32">
        <w:rPr>
          <w:rFonts w:ascii="Times New Roman" w:eastAsia="Times New Roman" w:hAnsi="Times New Roman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lang w:eastAsia="pl-PL"/>
        </w:rPr>
        <w:t>o ochronie konkurencji i konsumentów (</w:t>
      </w:r>
      <w:r w:rsidR="00C93F0A" w:rsidRPr="00926B32">
        <w:rPr>
          <w:rFonts w:ascii="Times New Roman" w:eastAsia="Times New Roman" w:hAnsi="Times New Roman"/>
          <w:lang w:eastAsia="pl-PL"/>
        </w:rPr>
        <w:t>t.j. Dz.U. z 2023r. poz. 1689</w:t>
      </w:r>
      <w:r w:rsidRPr="00926B32">
        <w:rPr>
          <w:rFonts w:ascii="Times New Roman" w:eastAsia="Times New Roman" w:hAnsi="Times New Roman"/>
          <w:lang w:eastAsia="pl-PL"/>
        </w:rPr>
        <w:t xml:space="preserve">), z innym Wykonawcą, który złożył odrębną ofertę </w:t>
      </w:r>
      <w:r w:rsidR="00926B32">
        <w:rPr>
          <w:rFonts w:ascii="Times New Roman" w:eastAsia="Times New Roman" w:hAnsi="Times New Roman"/>
          <w:lang w:eastAsia="pl-PL"/>
        </w:rPr>
        <w:br/>
      </w:r>
      <w:r w:rsidRPr="00926B32">
        <w:rPr>
          <w:rFonts w:ascii="Times New Roman" w:eastAsia="Times New Roman" w:hAnsi="Times New Roman"/>
          <w:lang w:eastAsia="pl-PL"/>
        </w:rPr>
        <w:t>w niniejszym postępowaniu.</w:t>
      </w:r>
    </w:p>
    <w:p w14:paraId="6A364CA0" w14:textId="77777777" w:rsidR="001F051A" w:rsidRDefault="001F051A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3C63699D" w14:textId="20474BDE" w:rsidR="00BF69A4" w:rsidRPr="00926B32" w:rsidRDefault="00BF69A4" w:rsidP="001F051A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926B32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926B32" w14:paraId="3A455C2F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77B3C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F866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44D46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926B32" w14:paraId="4FD84CB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4FA5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214E0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CE75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926B32" w14:paraId="53B6DB1C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4368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D241A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B65C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2E92B9F" w14:textId="77777777" w:rsidR="001F051A" w:rsidRDefault="001F051A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</w:p>
    <w:p w14:paraId="2900AC65" w14:textId="4026932E" w:rsidR="00BC121E" w:rsidRPr="00926B32" w:rsidRDefault="00BC121E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926B32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19E275C3" w14:textId="77777777" w:rsidR="00BC121E" w:rsidRPr="00926B32" w:rsidRDefault="00BC121E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926B32">
        <w:rPr>
          <w:rFonts w:ascii="Times New Roman" w:eastAsia="Times New Roman" w:hAnsi="Times New Roman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1FCC6FDE" w14:textId="77777777" w:rsidR="00067B62" w:rsidRPr="00926B32" w:rsidRDefault="00067B62" w:rsidP="001F051A">
      <w:pPr>
        <w:widowControl w:val="0"/>
        <w:adjustRightInd w:val="0"/>
        <w:spacing w:after="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926B32">
        <w:rPr>
          <w:rFonts w:ascii="Times New Roman" w:eastAsia="Times New Roman" w:hAnsi="Times New Roman"/>
          <w:color w:val="0070C0"/>
          <w:lang w:eastAsia="pl-PL"/>
        </w:rPr>
        <w:t>*</w:t>
      </w:r>
      <w:r w:rsidRPr="00926B32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926B32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00EC49B4" w14:textId="77777777" w:rsidR="00067B62" w:rsidRPr="00926B32" w:rsidRDefault="00067B62" w:rsidP="001F051A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926B32" w14:paraId="657CCBF1" w14:textId="77777777" w:rsidTr="00620E37">
        <w:tc>
          <w:tcPr>
            <w:tcW w:w="2660" w:type="dxa"/>
            <w:shd w:val="clear" w:color="auto" w:fill="auto"/>
          </w:tcPr>
          <w:p w14:paraId="03D43EC2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0784D15" w14:textId="77777777" w:rsidR="00BC121E" w:rsidRPr="00926B32" w:rsidRDefault="00D62E6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2231CADF" w14:textId="77777777" w:rsidR="00BC121E" w:rsidRPr="00926B32" w:rsidRDefault="00844A96" w:rsidP="001F051A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6B4095F8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62D84" w14:textId="77777777" w:rsidR="00BC121E" w:rsidRPr="00926B32" w:rsidRDefault="00BC121E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CCD7B9" w14:textId="1BBC1A81" w:rsidR="00BC121E" w:rsidRPr="00926B32" w:rsidRDefault="00844A96" w:rsidP="001F051A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5C1DC8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926B3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926B32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926B32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7FA8C094" w14:textId="77777777" w:rsidR="00106AC7" w:rsidRPr="00926B32" w:rsidRDefault="00106AC7" w:rsidP="001F051A">
      <w:pPr>
        <w:spacing w:after="0" w:line="240" w:lineRule="auto"/>
        <w:rPr>
          <w:rFonts w:ascii="Times New Roman" w:hAnsi="Times New Roman"/>
        </w:rPr>
      </w:pPr>
    </w:p>
    <w:sectPr w:rsidR="00106AC7" w:rsidRPr="00926B3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8182E1" w14:textId="77777777" w:rsidR="00713F62" w:rsidRDefault="00713F62">
      <w:r>
        <w:separator/>
      </w:r>
    </w:p>
  </w:endnote>
  <w:endnote w:type="continuationSeparator" w:id="0">
    <w:p w14:paraId="1FFD55C6" w14:textId="77777777" w:rsidR="00713F62" w:rsidRDefault="00713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BCE6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659D0F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7A91F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33E0400" w14:textId="4D982046" w:rsidR="009A4CD3" w:rsidRDefault="007C40D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6335CC2" wp14:editId="7918F5B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3793479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C49699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D2C3CFB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584074" w14:textId="77777777" w:rsidR="005C1DC8" w:rsidRDefault="005C1D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7DF0F4" w14:textId="77777777" w:rsidR="00713F62" w:rsidRDefault="00713F62">
      <w:r>
        <w:separator/>
      </w:r>
    </w:p>
  </w:footnote>
  <w:footnote w:type="continuationSeparator" w:id="0">
    <w:p w14:paraId="7ECDEE11" w14:textId="77777777" w:rsidR="00713F62" w:rsidRDefault="00713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FD313" w14:textId="77777777" w:rsidR="005C1DC8" w:rsidRDefault="005C1D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29FC0" w14:textId="77777777" w:rsidR="005C1DC8" w:rsidRDefault="005C1D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CC95" w14:textId="77777777" w:rsidR="005C1DC8" w:rsidRDefault="005C1D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54888587">
    <w:abstractNumId w:val="13"/>
  </w:num>
  <w:num w:numId="2" w16cid:durableId="1411778264">
    <w:abstractNumId w:val="0"/>
  </w:num>
  <w:num w:numId="3" w16cid:durableId="924146332">
    <w:abstractNumId w:val="11"/>
  </w:num>
  <w:num w:numId="4" w16cid:durableId="1317881161">
    <w:abstractNumId w:val="8"/>
  </w:num>
  <w:num w:numId="5" w16cid:durableId="996150458">
    <w:abstractNumId w:val="7"/>
  </w:num>
  <w:num w:numId="6" w16cid:durableId="1764034551">
    <w:abstractNumId w:val="1"/>
  </w:num>
  <w:num w:numId="7" w16cid:durableId="1004934730">
    <w:abstractNumId w:val="6"/>
  </w:num>
  <w:num w:numId="8" w16cid:durableId="1136220511">
    <w:abstractNumId w:val="3"/>
  </w:num>
  <w:num w:numId="9" w16cid:durableId="1645889712">
    <w:abstractNumId w:val="2"/>
  </w:num>
  <w:num w:numId="10" w16cid:durableId="1579825562">
    <w:abstractNumId w:val="5"/>
  </w:num>
  <w:num w:numId="11" w16cid:durableId="2142261468">
    <w:abstractNumId w:val="10"/>
  </w:num>
  <w:num w:numId="12" w16cid:durableId="1065033554">
    <w:abstractNumId w:val="4"/>
  </w:num>
  <w:num w:numId="13" w16cid:durableId="1005016534">
    <w:abstractNumId w:val="9"/>
  </w:num>
  <w:num w:numId="14" w16cid:durableId="9310872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F62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85A28"/>
    <w:rsid w:val="00187BDD"/>
    <w:rsid w:val="001F051A"/>
    <w:rsid w:val="00204613"/>
    <w:rsid w:val="00283561"/>
    <w:rsid w:val="002973DE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0748"/>
    <w:rsid w:val="005C1DC8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13F62"/>
    <w:rsid w:val="00736B31"/>
    <w:rsid w:val="00747C6F"/>
    <w:rsid w:val="00753DC1"/>
    <w:rsid w:val="00775E2B"/>
    <w:rsid w:val="007823E9"/>
    <w:rsid w:val="007951AD"/>
    <w:rsid w:val="00797008"/>
    <w:rsid w:val="007C40D2"/>
    <w:rsid w:val="007D36CE"/>
    <w:rsid w:val="008032C1"/>
    <w:rsid w:val="00820E3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26B32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D4E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72077"/>
    <w:rsid w:val="00C804B8"/>
    <w:rsid w:val="00C93F0A"/>
    <w:rsid w:val="00CB6204"/>
    <w:rsid w:val="00CC527A"/>
    <w:rsid w:val="00CD5764"/>
    <w:rsid w:val="00D62E6E"/>
    <w:rsid w:val="00D74F94"/>
    <w:rsid w:val="00DD482A"/>
    <w:rsid w:val="00DE0396"/>
    <w:rsid w:val="00DE0405"/>
    <w:rsid w:val="00DE252B"/>
    <w:rsid w:val="00E0229C"/>
    <w:rsid w:val="00E3793D"/>
    <w:rsid w:val="00E37A20"/>
    <w:rsid w:val="00EB5766"/>
    <w:rsid w:val="00EC667E"/>
    <w:rsid w:val="00F361DD"/>
    <w:rsid w:val="00F440CF"/>
    <w:rsid w:val="00F46593"/>
    <w:rsid w:val="00F568D6"/>
    <w:rsid w:val="00F70072"/>
    <w:rsid w:val="00FA5790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676706D0"/>
  <w15:chartTrackingRefBased/>
  <w15:docId w15:val="{8639095E-0B2D-4217-B37E-0F452C060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59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227</Words>
  <Characters>1734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Mińska</cp:lastModifiedBy>
  <cp:revision>8</cp:revision>
  <cp:lastPrinted>2010-01-07T09:39:00Z</cp:lastPrinted>
  <dcterms:created xsi:type="dcterms:W3CDTF">2025-03-10T08:55:00Z</dcterms:created>
  <dcterms:modified xsi:type="dcterms:W3CDTF">2025-06-24T05:55:00Z</dcterms:modified>
</cp:coreProperties>
</file>