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510C549D" w:rsidR="006676AE" w:rsidRPr="009421B8" w:rsidRDefault="009B6335" w:rsidP="009B6335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421B8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7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</w:p>
    <w:p w14:paraId="017EEDE2" w14:textId="4F3CD4F3" w:rsidR="006676AE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</w:t>
      </w:r>
      <w:r w:rsidR="00C845D1">
        <w:rPr>
          <w:rFonts w:ascii="Times New Roman" w:hAnsi="Times New Roman"/>
          <w:b/>
        </w:rPr>
        <w:t>80</w:t>
      </w:r>
      <w:r w:rsidR="00791E3E" w:rsidRPr="009421B8">
        <w:rPr>
          <w:rFonts w:ascii="Times New Roman" w:hAnsi="Times New Roman"/>
          <w:b/>
        </w:rPr>
        <w:t>/2025</w:t>
      </w:r>
    </w:p>
    <w:p w14:paraId="7D789E6F" w14:textId="77777777" w:rsidR="00C4103F" w:rsidRPr="009421B8" w:rsidRDefault="006676AE" w:rsidP="009B6335">
      <w:pPr>
        <w:spacing w:after="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9B6335">
      <w:pPr>
        <w:pStyle w:val="Tekstpodstawowy"/>
        <w:spacing w:after="0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9B6335">
      <w:pPr>
        <w:spacing w:after="0" w:line="240" w:lineRule="auto"/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KRS/CEiDG)</w:t>
      </w:r>
    </w:p>
    <w:p w14:paraId="3D37AD6F" w14:textId="77777777" w:rsidR="00C4103F" w:rsidRPr="009421B8" w:rsidRDefault="007936D6" w:rsidP="009B6335">
      <w:pPr>
        <w:spacing w:after="0" w:line="24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Default="007936D6" w:rsidP="009B6335">
      <w:pPr>
        <w:spacing w:after="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p w14:paraId="55F107C3" w14:textId="77777777" w:rsidR="009B6335" w:rsidRPr="009421B8" w:rsidRDefault="009B6335" w:rsidP="009B6335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21B8">
              <w:rPr>
                <w:rFonts w:ascii="Times New Roman" w:hAnsi="Times New Roman"/>
              </w:rPr>
              <w:t>t.j</w:t>
            </w:r>
            <w:proofErr w:type="spellEnd"/>
            <w:r w:rsidRPr="009421B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21B8">
              <w:rPr>
                <w:rFonts w:ascii="Times New Roman" w:hAnsi="Times New Roman"/>
              </w:rPr>
              <w:t>Pzp</w:t>
            </w:r>
            <w:proofErr w:type="spellEnd"/>
            <w:r w:rsidRPr="009421B8">
              <w:rPr>
                <w:rFonts w:ascii="Times New Roman" w:hAnsi="Times New Roman"/>
              </w:rPr>
              <w:t>), dotyczące przesłanek wykluczenia z:</w:t>
            </w:r>
          </w:p>
          <w:p w14:paraId="6ED62197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21B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21B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0F7662E" w14:textId="77777777" w:rsidR="009B6335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C52C161" w14:textId="1AC3B4AF" w:rsidR="00E50194" w:rsidRPr="009421B8" w:rsidRDefault="001F027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10BB8A28" w14:textId="77777777" w:rsidR="00C845D1" w:rsidRDefault="00C845D1" w:rsidP="009B6335">
      <w:pPr>
        <w:spacing w:after="0" w:line="240" w:lineRule="auto"/>
        <w:jc w:val="both"/>
        <w:rPr>
          <w:rFonts w:ascii="Times New Roman" w:hAnsi="Times New Roman"/>
          <w:b/>
        </w:rPr>
      </w:pPr>
      <w:r w:rsidRPr="00C845D1">
        <w:rPr>
          <w:rFonts w:ascii="Times New Roman" w:hAnsi="Times New Roman"/>
          <w:b/>
        </w:rPr>
        <w:t>Zakup systemu obrazowania typu mobilne ramię C z opcją angiograficzną na potrzeby Filii nr 2 Szpitala Wojewódzkiego w Poznaniu</w:t>
      </w:r>
    </w:p>
    <w:p w14:paraId="2CC047D5" w14:textId="3CD69FC1" w:rsidR="00F90CD1" w:rsidRDefault="005434B3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p w14:paraId="421D6E40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r w:rsidR="00486223" w:rsidRPr="009421B8">
        <w:rPr>
          <w:rFonts w:ascii="Times New Roman" w:hAnsi="Times New Roman"/>
        </w:rPr>
        <w:t>t.j.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Default="00334A77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p w14:paraId="7926F35D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FFEF84C" w14:textId="77777777" w:rsidR="00334A77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22740E05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09D627B" w14:textId="77777777" w:rsidR="00C62F57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4AE986E6" w14:textId="77777777" w:rsidR="009421B8" w:rsidRPr="009421B8" w:rsidRDefault="009421B8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p w14:paraId="1E6492AF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6966" w14:textId="77777777" w:rsidR="002B28E8" w:rsidRDefault="002B28E8" w:rsidP="0038231F">
      <w:pPr>
        <w:spacing w:after="0" w:line="240" w:lineRule="auto"/>
      </w:pPr>
      <w:r>
        <w:separator/>
      </w:r>
    </w:p>
  </w:endnote>
  <w:endnote w:type="continuationSeparator" w:id="0">
    <w:p w14:paraId="321D0397" w14:textId="77777777" w:rsidR="002B28E8" w:rsidRDefault="002B2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3D9BE" w14:textId="77777777" w:rsidR="002B28E8" w:rsidRDefault="002B28E8" w:rsidP="0038231F">
      <w:pPr>
        <w:spacing w:after="0" w:line="240" w:lineRule="auto"/>
      </w:pPr>
      <w:r>
        <w:separator/>
      </w:r>
    </w:p>
  </w:footnote>
  <w:footnote w:type="continuationSeparator" w:id="0">
    <w:p w14:paraId="44727968" w14:textId="77777777" w:rsidR="002B28E8" w:rsidRDefault="002B28E8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36BD"/>
    <w:rsid w:val="001902D2"/>
    <w:rsid w:val="001A5C3B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A18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3AA3"/>
    <w:rsid w:val="00804F07"/>
    <w:rsid w:val="00821BC9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3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58DC"/>
    <w:rsid w:val="00AC5247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909"/>
    <w:rsid w:val="00C014B5"/>
    <w:rsid w:val="00C113BF"/>
    <w:rsid w:val="00C37715"/>
    <w:rsid w:val="00C4103F"/>
    <w:rsid w:val="00C57DEB"/>
    <w:rsid w:val="00C62F57"/>
    <w:rsid w:val="00C737A7"/>
    <w:rsid w:val="00C81012"/>
    <w:rsid w:val="00C845D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917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6</cp:revision>
  <cp:lastPrinted>2016-07-26T10:32:00Z</cp:lastPrinted>
  <dcterms:created xsi:type="dcterms:W3CDTF">2025-06-03T07:57:00Z</dcterms:created>
  <dcterms:modified xsi:type="dcterms:W3CDTF">2025-06-24T05:56:00Z</dcterms:modified>
</cp:coreProperties>
</file>