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115A7" w14:textId="08B811D8" w:rsidR="00906D1A" w:rsidRPr="001169AB" w:rsidRDefault="000272F1" w:rsidP="001169AB">
      <w:pPr>
        <w:spacing w:after="600"/>
        <w:jc w:val="right"/>
      </w:pPr>
      <w:bookmarkStart w:id="0" w:name="_Hlk53520193"/>
      <w:r w:rsidRPr="001169AB">
        <w:t>Poznań</w:t>
      </w:r>
      <w:r w:rsidR="00906D1A" w:rsidRPr="001169AB">
        <w:t xml:space="preserve"> dnia: </w:t>
      </w:r>
      <w:r w:rsidRPr="001169AB">
        <w:t>2025-06-2</w:t>
      </w:r>
      <w:r w:rsidR="001169AB">
        <w:t>5</w:t>
      </w:r>
    </w:p>
    <w:p w14:paraId="37888D92" w14:textId="77777777" w:rsidR="000272F1" w:rsidRPr="001169AB" w:rsidRDefault="000272F1" w:rsidP="001169AB">
      <w:pPr>
        <w:ind w:right="4410"/>
        <w:rPr>
          <w:b/>
          <w:bCs/>
        </w:rPr>
      </w:pPr>
      <w:r w:rsidRPr="001169AB">
        <w:rPr>
          <w:b/>
          <w:bCs/>
        </w:rPr>
        <w:t>Szpital Wojewódzki w Poznaniu</w:t>
      </w:r>
    </w:p>
    <w:p w14:paraId="0CABF515" w14:textId="77777777" w:rsidR="00906D1A" w:rsidRPr="001169AB" w:rsidRDefault="000272F1" w:rsidP="001169AB">
      <w:pPr>
        <w:ind w:right="4410"/>
        <w:rPr>
          <w:b/>
          <w:bCs/>
        </w:rPr>
      </w:pPr>
      <w:r w:rsidRPr="001169AB">
        <w:rPr>
          <w:b/>
          <w:bCs/>
        </w:rPr>
        <w:t>Dział Zamówień Publicznych</w:t>
      </w:r>
    </w:p>
    <w:p w14:paraId="3BE5CE57" w14:textId="77777777" w:rsidR="00906D1A" w:rsidRPr="001169AB" w:rsidRDefault="000272F1" w:rsidP="001169AB">
      <w:pPr>
        <w:ind w:right="4410"/>
      </w:pPr>
      <w:r w:rsidRPr="001169AB">
        <w:t>Juraszów</w:t>
      </w:r>
      <w:r w:rsidR="00906D1A" w:rsidRPr="001169AB">
        <w:t xml:space="preserve"> </w:t>
      </w:r>
      <w:r w:rsidRPr="001169AB">
        <w:t>7/19</w:t>
      </w:r>
    </w:p>
    <w:p w14:paraId="7A29C3C8" w14:textId="77777777" w:rsidR="00906D1A" w:rsidRPr="001169AB" w:rsidRDefault="000272F1" w:rsidP="001169AB">
      <w:pPr>
        <w:tabs>
          <w:tab w:val="left" w:pos="5670"/>
        </w:tabs>
        <w:ind w:right="4410"/>
      </w:pPr>
      <w:r w:rsidRPr="001169AB">
        <w:t>60-479</w:t>
      </w:r>
      <w:r w:rsidR="00906D1A" w:rsidRPr="001169AB">
        <w:t xml:space="preserve"> </w:t>
      </w:r>
      <w:r w:rsidRPr="001169AB">
        <w:t>Poznań</w:t>
      </w:r>
    </w:p>
    <w:p w14:paraId="49F826CF" w14:textId="77777777" w:rsidR="00A151B5" w:rsidRPr="001169AB" w:rsidRDefault="00A151B5" w:rsidP="001169AB">
      <w:pPr>
        <w:tabs>
          <w:tab w:val="right" w:pos="9072"/>
        </w:tabs>
        <w:ind w:left="5670"/>
        <w:jc w:val="both"/>
        <w:rPr>
          <w:b/>
        </w:rPr>
      </w:pPr>
      <w:r w:rsidRPr="001169AB">
        <w:rPr>
          <w:b/>
        </w:rPr>
        <w:t>WYKONAWCY</w:t>
      </w:r>
    </w:p>
    <w:p w14:paraId="4FF5ABB0" w14:textId="77777777" w:rsidR="00906D1A" w:rsidRPr="001169AB" w:rsidRDefault="00A151B5" w:rsidP="001169AB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1169A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1169AB" w14:paraId="3109C926" w14:textId="77777777" w:rsidTr="00EF318B">
        <w:tc>
          <w:tcPr>
            <w:tcW w:w="10065" w:type="dxa"/>
            <w:shd w:val="clear" w:color="auto" w:fill="F2F2F2"/>
            <w:hideMark/>
          </w:tcPr>
          <w:p w14:paraId="1EC86CA3" w14:textId="77777777" w:rsidR="00906D1A" w:rsidRPr="001169AB" w:rsidRDefault="00906D1A" w:rsidP="001169A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169A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9FC59B2" w14:textId="77777777" w:rsidR="00906D1A" w:rsidRPr="001169AB" w:rsidRDefault="00906D1A" w:rsidP="001169AB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169A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F767538" w14:textId="77777777" w:rsidR="00906D1A" w:rsidRPr="001169AB" w:rsidRDefault="00906D1A" w:rsidP="001169AB">
      <w:pPr>
        <w:keepNext/>
        <w:spacing w:after="240"/>
        <w:outlineLvl w:val="0"/>
        <w:rPr>
          <w:b/>
        </w:rPr>
      </w:pPr>
    </w:p>
    <w:p w14:paraId="5E7BCAF2" w14:textId="77777777" w:rsidR="00906D1A" w:rsidRPr="001169AB" w:rsidRDefault="00906D1A" w:rsidP="001169AB">
      <w:pPr>
        <w:spacing w:after="120"/>
        <w:jc w:val="both"/>
        <w:rPr>
          <w:rFonts w:eastAsia="Calibri"/>
          <w:lang w:eastAsia="en-US"/>
        </w:rPr>
      </w:pPr>
      <w:r w:rsidRPr="001169AB">
        <w:rPr>
          <w:rFonts w:eastAsia="Calibri"/>
          <w:lang w:eastAsia="en-US"/>
        </w:rPr>
        <w:t xml:space="preserve">Dotyczy </w:t>
      </w:r>
      <w:r w:rsidRPr="001169AB">
        <w:t>postępowania o udzielenie zamówienia publicznego</w:t>
      </w:r>
      <w:r w:rsidRPr="001169A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1169AB" w14:paraId="297EDF5B" w14:textId="77777777" w:rsidTr="00EF318B">
        <w:tc>
          <w:tcPr>
            <w:tcW w:w="2269" w:type="dxa"/>
            <w:shd w:val="clear" w:color="auto" w:fill="auto"/>
          </w:tcPr>
          <w:p w14:paraId="4E258B71" w14:textId="77777777" w:rsidR="00906D1A" w:rsidRPr="001169AB" w:rsidRDefault="00906D1A" w:rsidP="001169A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169A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634C9D" w14:textId="77777777" w:rsidR="00906D1A" w:rsidRPr="001169AB" w:rsidRDefault="000272F1" w:rsidP="001169A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169AB">
              <w:rPr>
                <w:bCs/>
              </w:rPr>
              <w:t>Odnowienie sufitu i części ścian po zalaniu Budynku Archiwum w Szpitalu Wojewódzkim w Poznaniu - Filia nr 1</w:t>
            </w:r>
          </w:p>
        </w:tc>
      </w:tr>
      <w:tr w:rsidR="000272F1" w:rsidRPr="001169AB" w14:paraId="3463BC17" w14:textId="77777777" w:rsidTr="00232D32">
        <w:tc>
          <w:tcPr>
            <w:tcW w:w="2269" w:type="dxa"/>
            <w:shd w:val="clear" w:color="auto" w:fill="auto"/>
          </w:tcPr>
          <w:p w14:paraId="034B6201" w14:textId="77777777" w:rsidR="000272F1" w:rsidRPr="001169AB" w:rsidRDefault="000272F1" w:rsidP="001169A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1169A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FB7FD3" w14:textId="77777777" w:rsidR="000272F1" w:rsidRPr="001169AB" w:rsidRDefault="000272F1" w:rsidP="001169A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169AB">
              <w:rPr>
                <w:bCs/>
              </w:rPr>
              <w:t>SZW/DZP/44/2025</w:t>
            </w:r>
          </w:p>
        </w:tc>
      </w:tr>
    </w:tbl>
    <w:p w14:paraId="71338144" w14:textId="77777777" w:rsidR="00906D1A" w:rsidRPr="001169AB" w:rsidRDefault="00906D1A" w:rsidP="001169AB">
      <w:pPr>
        <w:tabs>
          <w:tab w:val="left" w:pos="708"/>
          <w:tab w:val="center" w:pos="4536"/>
          <w:tab w:val="right" w:pos="9072"/>
        </w:tabs>
      </w:pPr>
    </w:p>
    <w:p w14:paraId="5FF2EF68" w14:textId="77777777" w:rsidR="000272F1" w:rsidRPr="001169AB" w:rsidRDefault="00906D1A" w:rsidP="001169AB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1169AB">
        <w:t xml:space="preserve">Zamawiający, </w:t>
      </w:r>
      <w:r w:rsidR="000272F1" w:rsidRPr="001169AB">
        <w:rPr>
          <w:b/>
        </w:rPr>
        <w:t>Szpital Wojewódzki w Poznaniu</w:t>
      </w:r>
    </w:p>
    <w:p w14:paraId="05D76398" w14:textId="77777777" w:rsidR="00906D1A" w:rsidRPr="001169AB" w:rsidRDefault="000272F1" w:rsidP="001169AB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1169AB">
        <w:rPr>
          <w:b/>
        </w:rPr>
        <w:t>Dział Zamówień Publicznych</w:t>
      </w:r>
      <w:r w:rsidR="00906D1A" w:rsidRPr="001169AB">
        <w:t xml:space="preserve">, działając na podstawie art. 253 ust. 1 ustawy z dnia 11 września 2019r. Prawo zamówień publicznych </w:t>
      </w:r>
      <w:r w:rsidRPr="001169AB">
        <w:t>(</w:t>
      </w:r>
      <w:proofErr w:type="spellStart"/>
      <w:r w:rsidRPr="001169AB">
        <w:t>t.j</w:t>
      </w:r>
      <w:proofErr w:type="spellEnd"/>
      <w:r w:rsidRPr="001169AB">
        <w:t>. Dz. U. z 2024 poz. 1320)</w:t>
      </w:r>
      <w:r w:rsidR="00906D1A" w:rsidRPr="001169AB">
        <w:t xml:space="preserve">, zwanej dalej „ustawą </w:t>
      </w:r>
      <w:proofErr w:type="spellStart"/>
      <w:r w:rsidR="00906D1A" w:rsidRPr="001169AB">
        <w:t>Pzp</w:t>
      </w:r>
      <w:proofErr w:type="spellEnd"/>
      <w:r w:rsidR="00906D1A" w:rsidRPr="001169AB">
        <w:t>”, informuje, że w toczącym się postępowaniu o udzielenie zamówienia publicznego, jako najkorzystniejsza wybrana została oferta złożona przez wykonawcę</w:t>
      </w:r>
      <w:r w:rsidR="00906D1A" w:rsidRPr="001169AB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272F1" w:rsidRPr="001169AB" w14:paraId="0B9EAB6F" w14:textId="77777777" w:rsidTr="00232D32">
        <w:trPr>
          <w:cantSplit/>
        </w:trPr>
        <w:tc>
          <w:tcPr>
            <w:tcW w:w="10080" w:type="dxa"/>
          </w:tcPr>
          <w:p w14:paraId="33146688" w14:textId="77777777" w:rsidR="000272F1" w:rsidRPr="001169AB" w:rsidRDefault="000272F1" w:rsidP="001169AB">
            <w:pPr>
              <w:spacing w:before="80"/>
              <w:ind w:left="-75"/>
              <w:jc w:val="both"/>
              <w:rPr>
                <w:b/>
              </w:rPr>
            </w:pPr>
            <w:r w:rsidRPr="001169AB">
              <w:rPr>
                <w:b/>
              </w:rPr>
              <w:t>Zakład Budowlano-Remontowy DANBUD Daniel Biegun</w:t>
            </w:r>
          </w:p>
          <w:p w14:paraId="30AE3E9B" w14:textId="77777777" w:rsidR="000272F1" w:rsidRPr="001169AB" w:rsidRDefault="000272F1" w:rsidP="001169AB">
            <w:pPr>
              <w:ind w:left="-75"/>
              <w:jc w:val="both"/>
              <w:rPr>
                <w:b/>
              </w:rPr>
            </w:pPr>
            <w:r w:rsidRPr="001169AB">
              <w:rPr>
                <w:bCs/>
              </w:rPr>
              <w:t xml:space="preserve">Rzecin 27A </w:t>
            </w:r>
          </w:p>
          <w:p w14:paraId="27A499ED" w14:textId="77777777" w:rsidR="000272F1" w:rsidRPr="001169AB" w:rsidRDefault="000272F1" w:rsidP="001169AB">
            <w:pPr>
              <w:ind w:left="-75"/>
              <w:jc w:val="both"/>
              <w:rPr>
                <w:bCs/>
              </w:rPr>
            </w:pPr>
            <w:r w:rsidRPr="001169AB">
              <w:rPr>
                <w:bCs/>
              </w:rPr>
              <w:t>64-510 Wronki</w:t>
            </w:r>
          </w:p>
          <w:p w14:paraId="70B1D5DD" w14:textId="77777777" w:rsidR="000272F1" w:rsidRPr="001169AB" w:rsidRDefault="000272F1" w:rsidP="001169AB">
            <w:pPr>
              <w:spacing w:before="120" w:after="40"/>
              <w:ind w:left="-75"/>
              <w:jc w:val="both"/>
            </w:pPr>
            <w:r w:rsidRPr="001169AB">
              <w:t>za cenę wykonania przedmiotu zamówienia w wysokości</w:t>
            </w:r>
            <w:bookmarkStart w:id="1" w:name="p360105_01"/>
            <w:r w:rsidRPr="001169AB">
              <w:t xml:space="preserve"> </w:t>
            </w:r>
            <w:bookmarkEnd w:id="1"/>
            <w:r w:rsidRPr="001169AB">
              <w:rPr>
                <w:b/>
              </w:rPr>
              <w:t>56 782.95 zł brutto</w:t>
            </w:r>
            <w:r w:rsidRPr="001169AB">
              <w:rPr>
                <w:bCs/>
              </w:rPr>
              <w:t>.</w:t>
            </w:r>
          </w:p>
          <w:p w14:paraId="71666509" w14:textId="77777777" w:rsidR="000272F1" w:rsidRPr="001169AB" w:rsidRDefault="000272F1" w:rsidP="001169AB">
            <w:pPr>
              <w:spacing w:before="240" w:after="60"/>
              <w:ind w:left="-75"/>
              <w:jc w:val="both"/>
              <w:rPr>
                <w:color w:val="000000"/>
              </w:rPr>
            </w:pPr>
            <w:r w:rsidRPr="001169AB">
              <w:rPr>
                <w:color w:val="000000"/>
              </w:rPr>
              <w:t>Uzasadnienie wyboru:</w:t>
            </w:r>
          </w:p>
          <w:p w14:paraId="003EFDE3" w14:textId="623544A3" w:rsidR="000272F1" w:rsidRPr="001169AB" w:rsidRDefault="001169AB" w:rsidP="001169AB">
            <w:pPr>
              <w:pStyle w:val="Nagwek"/>
              <w:spacing w:after="60"/>
              <w:ind w:left="-75"/>
              <w:jc w:val="both"/>
            </w:pPr>
            <w:r w:rsidRPr="001169AB">
              <w:t xml:space="preserve">Oferta otrzymała największą ilość punktów - łącznie 100,00 - w oparciu o określone przez Zamawiającego w SWZ kryteria oceny ofert tj. przyznano: Cena oferty brutto - 60,00 pkt., Czas realizacji zadania (skrócenie terminu wykonania) - 20,00 pkt., Okres gwarancji - 20,00 pkt. Oferta spełnia wszystkie wymagania </w:t>
            </w:r>
            <w:proofErr w:type="spellStart"/>
            <w:r w:rsidRPr="001169AB">
              <w:t>formalno</w:t>
            </w:r>
            <w:proofErr w:type="spellEnd"/>
            <w:r w:rsidRPr="001169AB">
              <w:t xml:space="preserve"> – prawne i jest zgodna z zapisami SWZ</w:t>
            </w:r>
          </w:p>
        </w:tc>
      </w:tr>
    </w:tbl>
    <w:p w14:paraId="61237D1E" w14:textId="77777777" w:rsidR="00906D1A" w:rsidRPr="001169AB" w:rsidRDefault="00906D1A" w:rsidP="001169AB">
      <w:pPr>
        <w:spacing w:before="240" w:after="120"/>
        <w:jc w:val="both"/>
        <w:rPr>
          <w:color w:val="000000"/>
        </w:rPr>
      </w:pPr>
      <w:r w:rsidRPr="001169AB">
        <w:rPr>
          <w:b/>
          <w:bCs/>
          <w:color w:val="000000"/>
        </w:rPr>
        <w:t>Punktacja przyznana ofertom w każdym kryterium oceny ofert wraz z łączną punktacją</w:t>
      </w:r>
      <w:r w:rsidRPr="001169AB">
        <w:rPr>
          <w:color w:val="000000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47"/>
        <w:gridCol w:w="1276"/>
        <w:gridCol w:w="1984"/>
        <w:gridCol w:w="1418"/>
        <w:gridCol w:w="1276"/>
      </w:tblGrid>
      <w:tr w:rsidR="001169AB" w:rsidRPr="001169AB" w14:paraId="301F9928" w14:textId="77777777" w:rsidTr="001169A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983CE2B" w14:textId="77777777" w:rsidR="001169AB" w:rsidRPr="001169AB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1169A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147" w:type="dxa"/>
            <w:shd w:val="clear" w:color="auto" w:fill="F2F2F2"/>
            <w:vAlign w:val="center"/>
          </w:tcPr>
          <w:p w14:paraId="40890FDA" w14:textId="77777777" w:rsidR="001169AB" w:rsidRPr="001169AB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3E27E3D" w14:textId="77777777" w:rsidR="001169AB" w:rsidRDefault="001169AB" w:rsidP="001169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6531FBEE" w14:textId="4CE6F89A" w:rsidR="001169AB" w:rsidRPr="001169AB" w:rsidRDefault="001169AB" w:rsidP="001169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4B772F8" w14:textId="77777777" w:rsidR="001169AB" w:rsidRDefault="001169AB" w:rsidP="001169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bCs/>
                <w:sz w:val="22"/>
                <w:szCs w:val="22"/>
              </w:rPr>
              <w:t>Czas realizacji zadania (skrócenie terminu wykonania)</w:t>
            </w:r>
          </w:p>
          <w:p w14:paraId="499ABC37" w14:textId="1FA0102D" w:rsidR="001169AB" w:rsidRPr="001169AB" w:rsidRDefault="001169AB" w:rsidP="001169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DF9AA95" w14:textId="77777777" w:rsidR="001169AB" w:rsidRDefault="001169AB" w:rsidP="001169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  <w:p w14:paraId="50337341" w14:textId="35F734B2" w:rsidR="001169AB" w:rsidRPr="001169AB" w:rsidRDefault="001169AB" w:rsidP="001169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(K-3)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2A8C879" w14:textId="77777777" w:rsidR="001169AB" w:rsidRPr="001169AB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1169AB" w:rsidRPr="001169AB" w14:paraId="53BD2310" w14:textId="77777777" w:rsidTr="001169AB">
        <w:tc>
          <w:tcPr>
            <w:tcW w:w="851" w:type="dxa"/>
            <w:vAlign w:val="center"/>
          </w:tcPr>
          <w:p w14:paraId="47436D25" w14:textId="77777777" w:rsidR="001169AB" w:rsidRPr="001169AB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47" w:type="dxa"/>
            <w:vAlign w:val="center"/>
          </w:tcPr>
          <w:p w14:paraId="0210E4CC" w14:textId="77777777" w:rsidR="001169AB" w:rsidRPr="001169AB" w:rsidRDefault="001169AB" w:rsidP="001169AB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1169AB">
              <w:rPr>
                <w:b/>
                <w:bCs/>
                <w:sz w:val="22"/>
                <w:szCs w:val="22"/>
              </w:rPr>
              <w:t>Zakład Budowlano-Remontowy DANBUD Daniel Biegun</w:t>
            </w:r>
          </w:p>
          <w:p w14:paraId="5D261730" w14:textId="77777777" w:rsidR="001169AB" w:rsidRPr="001169AB" w:rsidRDefault="001169AB" w:rsidP="001169AB">
            <w:pPr>
              <w:rPr>
                <w:sz w:val="22"/>
                <w:szCs w:val="22"/>
              </w:rPr>
            </w:pPr>
            <w:r w:rsidRPr="001169AB">
              <w:rPr>
                <w:sz w:val="22"/>
                <w:szCs w:val="22"/>
              </w:rPr>
              <w:t xml:space="preserve">Rzecin 27A </w:t>
            </w:r>
          </w:p>
          <w:p w14:paraId="7758A5D8" w14:textId="1954654F" w:rsidR="001169AB" w:rsidRPr="001169AB" w:rsidRDefault="001169AB" w:rsidP="001169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>64-510 Wronki</w:t>
            </w:r>
          </w:p>
        </w:tc>
        <w:tc>
          <w:tcPr>
            <w:tcW w:w="1276" w:type="dxa"/>
            <w:vAlign w:val="center"/>
          </w:tcPr>
          <w:p w14:paraId="1EDF579E" w14:textId="77777777" w:rsidR="001169AB" w:rsidRPr="001169AB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7930FD85" w14:textId="6AE6FC22" w:rsidR="001169AB" w:rsidRPr="001169AB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1169A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14:paraId="677ACF33" w14:textId="7E059B82" w:rsidR="001169AB" w:rsidRPr="00576ACE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6AC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76ACE" w:rsidRPr="00576AC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576AC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276" w:type="dxa"/>
            <w:vAlign w:val="center"/>
          </w:tcPr>
          <w:p w14:paraId="447B92D7" w14:textId="2F15F212" w:rsidR="001169AB" w:rsidRPr="00576ACE" w:rsidRDefault="001169AB" w:rsidP="001169A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6AC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76ACE" w:rsidRPr="00576AC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Pr="00576AC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</w:tbl>
    <w:p w14:paraId="19F6F84D" w14:textId="77777777" w:rsidR="00906D1A" w:rsidRPr="001169AB" w:rsidRDefault="00906D1A" w:rsidP="001169AB">
      <w:pPr>
        <w:spacing w:before="120"/>
        <w:jc w:val="both"/>
        <w:rPr>
          <w:color w:val="000000"/>
        </w:rPr>
      </w:pPr>
    </w:p>
    <w:p w14:paraId="32A0737F" w14:textId="77777777" w:rsidR="00906D1A" w:rsidRPr="001169AB" w:rsidRDefault="00906D1A" w:rsidP="001169AB">
      <w:pPr>
        <w:spacing w:after="120"/>
        <w:jc w:val="both"/>
        <w:rPr>
          <w:color w:val="000000"/>
        </w:rPr>
      </w:pPr>
      <w:r w:rsidRPr="001169AB">
        <w:rPr>
          <w:b/>
          <w:bCs/>
          <w:color w:val="000000"/>
        </w:rPr>
        <w:t>Informacja o wykonawcach, których oferty zostały odrzucone</w:t>
      </w:r>
      <w:r w:rsidRPr="001169AB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1169AB" w14:paraId="096CB18E" w14:textId="77777777" w:rsidTr="00EF318B">
        <w:tc>
          <w:tcPr>
            <w:tcW w:w="851" w:type="dxa"/>
            <w:shd w:val="clear" w:color="auto" w:fill="F2F2F2"/>
            <w:vAlign w:val="center"/>
          </w:tcPr>
          <w:p w14:paraId="507B9A97" w14:textId="77777777" w:rsidR="00906D1A" w:rsidRPr="001169AB" w:rsidRDefault="00906D1A" w:rsidP="001169AB">
            <w:pPr>
              <w:spacing w:before="40" w:after="40"/>
              <w:jc w:val="center"/>
              <w:rPr>
                <w:bCs/>
              </w:rPr>
            </w:pPr>
            <w:r w:rsidRPr="001169AB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0E66953" w14:textId="77777777" w:rsidR="00906D1A" w:rsidRPr="001169AB" w:rsidRDefault="00906D1A" w:rsidP="001169AB">
            <w:pPr>
              <w:spacing w:before="40" w:after="40"/>
              <w:jc w:val="center"/>
              <w:rPr>
                <w:bCs/>
              </w:rPr>
            </w:pPr>
            <w:r w:rsidRPr="001169AB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2636029" w14:textId="77777777" w:rsidR="00906D1A" w:rsidRPr="001169AB" w:rsidRDefault="00906D1A" w:rsidP="001169AB">
            <w:pPr>
              <w:spacing w:before="40" w:after="40"/>
              <w:jc w:val="center"/>
              <w:rPr>
                <w:bCs/>
              </w:rPr>
            </w:pPr>
            <w:r w:rsidRPr="001169AB">
              <w:rPr>
                <w:bCs/>
              </w:rPr>
              <w:t>Uzasadnienie odrzucenia</w:t>
            </w:r>
          </w:p>
        </w:tc>
      </w:tr>
      <w:tr w:rsidR="00906D1A" w:rsidRPr="001169AB" w14:paraId="70E013CC" w14:textId="77777777" w:rsidTr="00EF318B">
        <w:tc>
          <w:tcPr>
            <w:tcW w:w="851" w:type="dxa"/>
            <w:vAlign w:val="center"/>
          </w:tcPr>
          <w:p w14:paraId="29E451F4" w14:textId="77777777" w:rsidR="00906D1A" w:rsidRPr="001169AB" w:rsidRDefault="00906D1A" w:rsidP="001169AB">
            <w:pPr>
              <w:jc w:val="center"/>
              <w:rPr>
                <w:sz w:val="22"/>
                <w:szCs w:val="22"/>
              </w:rPr>
            </w:pPr>
          </w:p>
          <w:p w14:paraId="3728CE6A" w14:textId="77777777" w:rsidR="00906D1A" w:rsidRPr="001169AB" w:rsidRDefault="00906D1A" w:rsidP="001169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3838B01" w14:textId="77777777" w:rsidR="00906D1A" w:rsidRPr="001169AB" w:rsidRDefault="00906D1A" w:rsidP="001169AB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58787EAD" w14:textId="77777777" w:rsidR="00906D1A" w:rsidRPr="001169AB" w:rsidRDefault="00906D1A" w:rsidP="001169AB">
            <w:pPr>
              <w:rPr>
                <w:sz w:val="22"/>
                <w:szCs w:val="22"/>
              </w:rPr>
            </w:pPr>
            <w:r w:rsidRPr="001169AB">
              <w:rPr>
                <w:sz w:val="22"/>
                <w:szCs w:val="22"/>
              </w:rPr>
              <w:t xml:space="preserve">  </w:t>
            </w:r>
          </w:p>
          <w:p w14:paraId="21A0A078" w14:textId="77777777" w:rsidR="00906D1A" w:rsidRPr="001169AB" w:rsidRDefault="00906D1A" w:rsidP="001169AB">
            <w:pPr>
              <w:spacing w:after="60"/>
              <w:rPr>
                <w:sz w:val="22"/>
                <w:szCs w:val="22"/>
              </w:rPr>
            </w:pPr>
            <w:r w:rsidRPr="001169A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4AE2632" w14:textId="3BBE3A10" w:rsidR="00906D1A" w:rsidRPr="001169AB" w:rsidRDefault="00906D1A" w:rsidP="001169AB">
            <w:pPr>
              <w:spacing w:before="120" w:after="60"/>
              <w:jc w:val="both"/>
              <w:rPr>
                <w:sz w:val="22"/>
                <w:szCs w:val="22"/>
              </w:rPr>
            </w:pPr>
          </w:p>
          <w:p w14:paraId="07FC3092" w14:textId="77777777" w:rsidR="00906D1A" w:rsidRPr="001169AB" w:rsidRDefault="00906D1A" w:rsidP="001169A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5F64733E" w14:textId="77777777" w:rsidR="00906D1A" w:rsidRPr="001169AB" w:rsidRDefault="00906D1A" w:rsidP="001169AB">
      <w:pPr>
        <w:jc w:val="both"/>
        <w:rPr>
          <w:color w:val="000000"/>
        </w:rPr>
      </w:pPr>
    </w:p>
    <w:p w14:paraId="2BA5EE5C" w14:textId="77777777" w:rsidR="009F0E5C" w:rsidRPr="001169AB" w:rsidRDefault="009F0E5C" w:rsidP="001169AB">
      <w:pPr>
        <w:spacing w:after="40"/>
        <w:jc w:val="both"/>
      </w:pPr>
      <w:r w:rsidRPr="001169AB">
        <w:rPr>
          <w:b/>
          <w:bCs/>
        </w:rPr>
        <w:t xml:space="preserve">Informacja </w:t>
      </w:r>
      <w:r w:rsidR="00BD2174" w:rsidRPr="001169AB">
        <w:rPr>
          <w:b/>
          <w:bCs/>
        </w:rPr>
        <w:t>o terminie zawarcia umowy</w:t>
      </w:r>
    </w:p>
    <w:p w14:paraId="17B61B49" w14:textId="5535DBC2" w:rsidR="00F960D7" w:rsidRPr="001169AB" w:rsidRDefault="00A029B8" w:rsidP="001169AB">
      <w:pPr>
        <w:spacing w:after="120"/>
        <w:jc w:val="both"/>
      </w:pPr>
      <w:r w:rsidRPr="001169AB">
        <w:t>U</w:t>
      </w:r>
      <w:r w:rsidR="00F960D7" w:rsidRPr="001169AB">
        <w:t>mowa w sp</w:t>
      </w:r>
      <w:r w:rsidR="004C3459" w:rsidRPr="001169AB">
        <w:t>r</w:t>
      </w:r>
      <w:r w:rsidR="00F960D7" w:rsidRPr="001169AB">
        <w:t>awie zamówienia publicznego</w:t>
      </w:r>
      <w:r w:rsidR="00D8427E" w:rsidRPr="001169AB">
        <w:t xml:space="preserve">, zgodnie z art. </w:t>
      </w:r>
      <w:r w:rsidR="009F18DC" w:rsidRPr="001169AB">
        <w:t>308</w:t>
      </w:r>
      <w:r w:rsidR="00D8427E" w:rsidRPr="001169AB">
        <w:t xml:space="preserve"> ust. </w:t>
      </w:r>
      <w:r w:rsidR="009F18DC" w:rsidRPr="001169AB">
        <w:t>2</w:t>
      </w:r>
      <w:r w:rsidR="00D8427E" w:rsidRPr="001169AB">
        <w:t xml:space="preserve"> ustawy </w:t>
      </w:r>
      <w:proofErr w:type="spellStart"/>
      <w:r w:rsidR="00D8427E" w:rsidRPr="001169AB">
        <w:t>Pzp</w:t>
      </w:r>
      <w:proofErr w:type="spellEnd"/>
      <w:r w:rsidR="00D8427E" w:rsidRPr="001169AB">
        <w:t>,</w:t>
      </w:r>
      <w:r w:rsidRPr="001169AB">
        <w:t xml:space="preserve"> zostanie</w:t>
      </w:r>
      <w:r w:rsidR="00F960D7" w:rsidRPr="001169AB">
        <w:t xml:space="preserve"> zawarta,</w:t>
      </w:r>
      <w:r w:rsidRPr="001169AB">
        <w:t xml:space="preserve"> </w:t>
      </w:r>
      <w:r w:rsidR="00F960D7" w:rsidRPr="001169AB">
        <w:t xml:space="preserve">z </w:t>
      </w:r>
      <w:r w:rsidRPr="001169AB">
        <w:t xml:space="preserve">uwzględnieniem art. 577 ustawy </w:t>
      </w:r>
      <w:proofErr w:type="spellStart"/>
      <w:r w:rsidRPr="001169AB">
        <w:t>Pzp</w:t>
      </w:r>
      <w:proofErr w:type="spellEnd"/>
      <w:r w:rsidRPr="001169AB">
        <w:t xml:space="preserve">, </w:t>
      </w:r>
      <w:r w:rsidR="00F960D7" w:rsidRPr="001169AB">
        <w:t>w terminie</w:t>
      </w:r>
      <w:r w:rsidR="00D8427E" w:rsidRPr="001169AB">
        <w:t xml:space="preserve"> </w:t>
      </w:r>
      <w:r w:rsidR="000272F1" w:rsidRPr="001169AB">
        <w:t xml:space="preserve">nie krótszym niż </w:t>
      </w:r>
      <w:r w:rsidR="00343D7D">
        <w:t>5</w:t>
      </w:r>
      <w:r w:rsidR="000272F1" w:rsidRPr="001169AB">
        <w:t xml:space="preserve"> dni od dnia przesłania niniejszej informacji o wyborze najkorzystniejszej oferty.</w:t>
      </w:r>
    </w:p>
    <w:p w14:paraId="40418D85" w14:textId="77777777" w:rsidR="00F960D7" w:rsidRPr="001169AB" w:rsidRDefault="00D8427E" w:rsidP="001169AB">
      <w:pPr>
        <w:spacing w:after="240"/>
        <w:jc w:val="both"/>
      </w:pPr>
      <w:r w:rsidRPr="001169AB">
        <w:t xml:space="preserve">Umowa </w:t>
      </w:r>
      <w:r w:rsidR="00F960D7" w:rsidRPr="001169AB">
        <w:t>w sprawie zamówienia publicznego</w:t>
      </w:r>
      <w:r w:rsidRPr="001169AB">
        <w:t xml:space="preserve"> może być zawarta </w:t>
      </w:r>
      <w:r w:rsidR="00F960D7" w:rsidRPr="001169AB">
        <w:t xml:space="preserve">przed upływem terminu, o którym mowa powyżej, jeżeli zachodzą okoliczności wymienione w </w:t>
      </w:r>
      <w:r w:rsidRPr="001169AB">
        <w:t xml:space="preserve">art. </w:t>
      </w:r>
      <w:r w:rsidR="009F18DC" w:rsidRPr="001169AB">
        <w:t>308</w:t>
      </w:r>
      <w:r w:rsidR="00F960D7" w:rsidRPr="001169AB">
        <w:t xml:space="preserve"> ust. </w:t>
      </w:r>
      <w:r w:rsidR="009F18DC" w:rsidRPr="001169AB">
        <w:t>3</w:t>
      </w:r>
      <w:r w:rsidR="00F960D7" w:rsidRPr="001169AB">
        <w:t xml:space="preserve"> ustawy </w:t>
      </w:r>
      <w:proofErr w:type="spellStart"/>
      <w:r w:rsidR="00F960D7" w:rsidRPr="001169AB">
        <w:t>P</w:t>
      </w:r>
      <w:r w:rsidR="004657DA" w:rsidRPr="001169AB">
        <w:t>zp</w:t>
      </w:r>
      <w:proofErr w:type="spellEnd"/>
      <w:r w:rsidR="00F960D7" w:rsidRPr="001169AB">
        <w:t>.</w:t>
      </w:r>
    </w:p>
    <w:p w14:paraId="2DDF0487" w14:textId="77777777" w:rsidR="00906D1A" w:rsidRPr="001169AB" w:rsidRDefault="00906D1A" w:rsidP="001169AB">
      <w:pPr>
        <w:jc w:val="both"/>
        <w:rPr>
          <w:b/>
          <w:bCs/>
        </w:rPr>
      </w:pPr>
      <w:r w:rsidRPr="001169AB">
        <w:rPr>
          <w:b/>
          <w:bCs/>
        </w:rPr>
        <w:t>Pouczenie</w:t>
      </w:r>
    </w:p>
    <w:p w14:paraId="5FBD8762" w14:textId="77777777" w:rsidR="00906D1A" w:rsidRPr="001169AB" w:rsidRDefault="00906D1A" w:rsidP="001169AB">
      <w:pPr>
        <w:spacing w:after="600"/>
        <w:jc w:val="both"/>
      </w:pPr>
      <w:r w:rsidRPr="001169AB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1169AB">
        <w:t>Pzp</w:t>
      </w:r>
      <w:proofErr w:type="spellEnd"/>
      <w:r w:rsidRPr="001169AB">
        <w:t>.</w:t>
      </w:r>
    </w:p>
    <w:bookmarkEnd w:id="0"/>
    <w:p w14:paraId="5EB51089" w14:textId="77777777" w:rsidR="00AD445F" w:rsidRDefault="00AD445F" w:rsidP="00AD445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3484E01" w14:textId="77777777" w:rsidR="00AD445F" w:rsidRDefault="00AD445F" w:rsidP="00AD445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7E56E54" w14:textId="77777777" w:rsidR="00AD445F" w:rsidRDefault="00AD445F" w:rsidP="00AD445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7C670EB" w14:textId="77777777" w:rsidR="00AD445F" w:rsidRDefault="00AD445F" w:rsidP="00AD445F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5CD19A81" w14:textId="7CEF4F26" w:rsidR="008642B3" w:rsidRPr="001169AB" w:rsidRDefault="008642B3" w:rsidP="001169AB">
      <w:pPr>
        <w:jc w:val="right"/>
        <w:rPr>
          <w:vertAlign w:val="superscript"/>
        </w:rPr>
      </w:pPr>
    </w:p>
    <w:sectPr w:rsidR="008642B3" w:rsidRPr="001169AB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68EBD" w14:textId="77777777" w:rsidR="00AD3290" w:rsidRDefault="00AD3290">
      <w:r>
        <w:separator/>
      </w:r>
    </w:p>
  </w:endnote>
  <w:endnote w:type="continuationSeparator" w:id="0">
    <w:p w14:paraId="4BAAC8DC" w14:textId="77777777" w:rsidR="00AD3290" w:rsidRDefault="00AD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382C3" w14:textId="77777777" w:rsidR="000272F1" w:rsidRDefault="00027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0FD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13112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0D94" w14:textId="77777777" w:rsidR="000272F1" w:rsidRDefault="00027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64801" w14:textId="77777777" w:rsidR="00AD3290" w:rsidRDefault="00AD3290">
      <w:r>
        <w:separator/>
      </w:r>
    </w:p>
  </w:footnote>
  <w:footnote w:type="continuationSeparator" w:id="0">
    <w:p w14:paraId="38D0C850" w14:textId="77777777" w:rsidR="00AD3290" w:rsidRDefault="00AD3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DEEE6" w14:textId="77777777" w:rsidR="000272F1" w:rsidRDefault="00027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A8C3A" w14:textId="77777777" w:rsidR="000272F1" w:rsidRDefault="00027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D478D" w14:textId="77777777" w:rsidR="000272F1" w:rsidRDefault="000272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90"/>
    <w:rsid w:val="00022322"/>
    <w:rsid w:val="000272F1"/>
    <w:rsid w:val="00042497"/>
    <w:rsid w:val="000660E2"/>
    <w:rsid w:val="00074D88"/>
    <w:rsid w:val="000A1224"/>
    <w:rsid w:val="000C1E6F"/>
    <w:rsid w:val="000E4E56"/>
    <w:rsid w:val="001169AB"/>
    <w:rsid w:val="0013291B"/>
    <w:rsid w:val="001A1468"/>
    <w:rsid w:val="001B7815"/>
    <w:rsid w:val="002B1E4F"/>
    <w:rsid w:val="002B6761"/>
    <w:rsid w:val="00323F03"/>
    <w:rsid w:val="00343D7D"/>
    <w:rsid w:val="003445A0"/>
    <w:rsid w:val="003A0AFC"/>
    <w:rsid w:val="003D611C"/>
    <w:rsid w:val="00431C0B"/>
    <w:rsid w:val="00437CAD"/>
    <w:rsid w:val="004657DA"/>
    <w:rsid w:val="00483C6C"/>
    <w:rsid w:val="004B2665"/>
    <w:rsid w:val="004C3459"/>
    <w:rsid w:val="004E324A"/>
    <w:rsid w:val="004E7234"/>
    <w:rsid w:val="0054734E"/>
    <w:rsid w:val="00576ACE"/>
    <w:rsid w:val="00596FD7"/>
    <w:rsid w:val="005E5BFF"/>
    <w:rsid w:val="00607F9B"/>
    <w:rsid w:val="00644DCB"/>
    <w:rsid w:val="00657C1E"/>
    <w:rsid w:val="006825CF"/>
    <w:rsid w:val="006C6064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3075"/>
    <w:rsid w:val="00906D1A"/>
    <w:rsid w:val="00915B9E"/>
    <w:rsid w:val="009457BA"/>
    <w:rsid w:val="00952256"/>
    <w:rsid w:val="0095562E"/>
    <w:rsid w:val="0097748A"/>
    <w:rsid w:val="009902AA"/>
    <w:rsid w:val="009C7010"/>
    <w:rsid w:val="009F0E5C"/>
    <w:rsid w:val="009F18DC"/>
    <w:rsid w:val="00A02579"/>
    <w:rsid w:val="00A029B8"/>
    <w:rsid w:val="00A0443B"/>
    <w:rsid w:val="00A151B5"/>
    <w:rsid w:val="00AA02AC"/>
    <w:rsid w:val="00AB1E04"/>
    <w:rsid w:val="00AD3290"/>
    <w:rsid w:val="00AD445F"/>
    <w:rsid w:val="00B32D12"/>
    <w:rsid w:val="00B464D3"/>
    <w:rsid w:val="00B8185B"/>
    <w:rsid w:val="00BD2174"/>
    <w:rsid w:val="00BF1C5D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40DC9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0AFEE"/>
  <w15:chartTrackingRefBased/>
  <w15:docId w15:val="{4F41B4F1-2295-4B34-8D1F-DCC95912E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348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1899-12-31T23:00:00Z</cp:lastPrinted>
  <dcterms:created xsi:type="dcterms:W3CDTF">2025-06-24T10:58:00Z</dcterms:created>
  <dcterms:modified xsi:type="dcterms:W3CDTF">2025-06-26T07:09:00Z</dcterms:modified>
</cp:coreProperties>
</file>