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3754D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754D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C7FF8" w:rsidRPr="003754D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3754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3754DA" w:rsidTr="00D62E6E">
        <w:tc>
          <w:tcPr>
            <w:tcW w:w="2800" w:type="dxa"/>
            <w:shd w:val="clear" w:color="auto" w:fill="auto"/>
          </w:tcPr>
          <w:p w:rsidR="00D62E6E" w:rsidRPr="003754D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754D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754D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3754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754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754D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7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754D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7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3754DA" w:rsidTr="00D62E6E">
        <w:tc>
          <w:tcPr>
            <w:tcW w:w="2800" w:type="dxa"/>
            <w:shd w:val="clear" w:color="auto" w:fill="auto"/>
          </w:tcPr>
          <w:p w:rsidR="00D62E6E" w:rsidRPr="003754D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754D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3754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3754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3754D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7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754D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754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3754D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C7FF8" w:rsidRPr="003754DA" w:rsidTr="00E67C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C7FF8" w:rsidRPr="003754DA" w:rsidRDefault="004C7FF8" w:rsidP="00E67C8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C7FF8" w:rsidRPr="003754DA" w:rsidRDefault="004C7FF8" w:rsidP="00E67C8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754DA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3754DA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4C7FF8" w:rsidRPr="003754DA" w:rsidRDefault="004C7FF8" w:rsidP="00E67C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C7FF8" w:rsidRPr="003754DA" w:rsidRDefault="004C7FF8" w:rsidP="00E67C8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3754DA" w:rsidRDefault="004C7FF8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3754D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3754D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3754DA" w:rsidTr="00D62E6E">
        <w:tc>
          <w:tcPr>
            <w:tcW w:w="2269" w:type="dxa"/>
            <w:shd w:val="clear" w:color="auto" w:fill="auto"/>
          </w:tcPr>
          <w:p w:rsidR="00D62E6E" w:rsidRPr="003754D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3754DA" w:rsidRDefault="004C7FF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Dostawy sukcesywne części zamiennych do sprzętu medycznego</w:t>
            </w:r>
            <w:r w:rsidR="00D62E6E" w:rsidRPr="003754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C7FF8" w:rsidRPr="003754DA" w:rsidTr="00E67C8B">
        <w:tc>
          <w:tcPr>
            <w:tcW w:w="2269" w:type="dxa"/>
            <w:shd w:val="clear" w:color="auto" w:fill="auto"/>
          </w:tcPr>
          <w:p w:rsidR="004C7FF8" w:rsidRPr="003754DA" w:rsidRDefault="004C7FF8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7FF8" w:rsidRPr="003754DA" w:rsidRDefault="004C7FF8" w:rsidP="00E67C8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69/2025</w:t>
            </w:r>
          </w:p>
        </w:tc>
      </w:tr>
    </w:tbl>
    <w:p w:rsidR="00BC121E" w:rsidRPr="003754DA" w:rsidRDefault="004C7FF8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3754D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3754D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3754D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3754D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3754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3754D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754DA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3754D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3754D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3754D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4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3754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3754D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3754DA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3754D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3754D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754D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3754DA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3754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3754DA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754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3754D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3754D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3754D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3754D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3754D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3754D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3754D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3754D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3754D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3754DA" w:rsidTr="00620E37">
        <w:tc>
          <w:tcPr>
            <w:tcW w:w="2660" w:type="dxa"/>
            <w:shd w:val="clear" w:color="auto" w:fill="auto"/>
          </w:tcPr>
          <w:p w:rsidR="00BC121E" w:rsidRPr="003754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754D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3754D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37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37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3754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3754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754DA" w:rsidRDefault="00844A96" w:rsidP="004C7FF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7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C7FF8" w:rsidRPr="0037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37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3754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3754DA" w:rsidRDefault="00106AC7" w:rsidP="00BC121E">
      <w:pPr>
        <w:rPr>
          <w:rFonts w:ascii="Arial Narrow" w:hAnsi="Arial Narrow"/>
        </w:rPr>
      </w:pPr>
    </w:p>
    <w:sectPr w:rsidR="00106AC7" w:rsidRPr="003754D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074" w:rsidRDefault="001F1074">
      <w:r>
        <w:separator/>
      </w:r>
    </w:p>
  </w:endnote>
  <w:endnote w:type="continuationSeparator" w:id="1">
    <w:p w:rsidR="001F1074" w:rsidRDefault="001F1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4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754D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FF8" w:rsidRDefault="004C7F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074" w:rsidRDefault="001F1074">
      <w:r>
        <w:separator/>
      </w:r>
    </w:p>
  </w:footnote>
  <w:footnote w:type="continuationSeparator" w:id="1">
    <w:p w:rsidR="001F1074" w:rsidRDefault="001F10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FF8" w:rsidRDefault="004C7F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FF8" w:rsidRDefault="004C7F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FF8" w:rsidRDefault="004C7F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FF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F107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754D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C7FF8"/>
    <w:rsid w:val="004D5C77"/>
    <w:rsid w:val="00517FF1"/>
    <w:rsid w:val="00533E9F"/>
    <w:rsid w:val="0056132E"/>
    <w:rsid w:val="00583ED5"/>
    <w:rsid w:val="00597DD0"/>
    <w:rsid w:val="005A0513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2025-06-24T08:01:00Z</dcterms:created>
  <dcterms:modified xsi:type="dcterms:W3CDTF">2025-06-24T08:02:00Z</dcterms:modified>
</cp:coreProperties>
</file>