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75FFF" w14:textId="77777777" w:rsidR="006676AE" w:rsidRPr="003E625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E625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E1BC8" w:rsidRPr="003E625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E625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2CA8072" w14:textId="77777777" w:rsidR="005103B9" w:rsidRPr="003E625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4DAE61D7" w14:textId="60C34EA2" w:rsidR="006676AE" w:rsidRPr="003E6254" w:rsidRDefault="003E6254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3E6254">
        <w:rPr>
          <w:rFonts w:ascii="Arial Narrow" w:hAnsi="Arial Narrow" w:cs="Arial"/>
        </w:rPr>
        <w:t>:</w:t>
      </w:r>
      <w:r w:rsidR="005103B9" w:rsidRPr="003E6254">
        <w:rPr>
          <w:rFonts w:ascii="Arial Narrow" w:hAnsi="Arial Narrow" w:cs="Arial"/>
          <w:b/>
        </w:rPr>
        <w:t xml:space="preserve"> </w:t>
      </w:r>
      <w:r w:rsidR="002E1BC8" w:rsidRPr="003E6254">
        <w:rPr>
          <w:rFonts w:ascii="Arial Narrow" w:hAnsi="Arial Narrow" w:cs="Arial"/>
          <w:b/>
        </w:rPr>
        <w:t>57/2025</w:t>
      </w:r>
    </w:p>
    <w:p w14:paraId="35EC596F" w14:textId="77777777" w:rsidR="00C4103F" w:rsidRPr="003E625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E6254">
        <w:rPr>
          <w:rFonts w:ascii="Arial Narrow" w:hAnsi="Arial Narrow" w:cs="Arial"/>
          <w:b/>
        </w:rPr>
        <w:t xml:space="preserve"> </w:t>
      </w:r>
      <w:r w:rsidR="007118F0" w:rsidRPr="003E6254">
        <w:rPr>
          <w:rFonts w:ascii="Arial Narrow" w:hAnsi="Arial Narrow" w:cs="Arial"/>
          <w:b/>
        </w:rPr>
        <w:t>Zamawiający</w:t>
      </w:r>
      <w:r w:rsidR="007936D6" w:rsidRPr="003E6254">
        <w:rPr>
          <w:rFonts w:ascii="Arial Narrow" w:hAnsi="Arial Narrow" w:cs="Arial"/>
          <w:b/>
        </w:rPr>
        <w:t>:</w:t>
      </w:r>
    </w:p>
    <w:p w14:paraId="472FD97B" w14:textId="77777777" w:rsidR="006676AE" w:rsidRPr="003E625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E6254">
        <w:rPr>
          <w:rFonts w:ascii="Arial Narrow" w:hAnsi="Arial Narrow" w:cs="Arial"/>
          <w:sz w:val="22"/>
          <w:szCs w:val="22"/>
        </w:rPr>
        <w:t xml:space="preserve"> </w:t>
      </w:r>
      <w:r w:rsidR="002E1BC8" w:rsidRPr="003E625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1B71B94" w14:textId="77777777" w:rsidR="006676AE" w:rsidRPr="003E625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E6254">
        <w:rPr>
          <w:rFonts w:ascii="Arial Narrow" w:hAnsi="Arial Narrow" w:cs="Arial"/>
          <w:sz w:val="22"/>
          <w:szCs w:val="22"/>
        </w:rPr>
        <w:t xml:space="preserve"> </w:t>
      </w:r>
      <w:r w:rsidR="002E1BC8" w:rsidRPr="003E6254">
        <w:rPr>
          <w:rFonts w:ascii="Arial Narrow" w:hAnsi="Arial Narrow" w:cs="Arial"/>
          <w:sz w:val="22"/>
          <w:szCs w:val="22"/>
        </w:rPr>
        <w:t>ul. Powstańców Warszawy</w:t>
      </w:r>
      <w:r w:rsidRPr="003E6254">
        <w:rPr>
          <w:rFonts w:ascii="Arial Narrow" w:hAnsi="Arial Narrow" w:cs="Arial"/>
          <w:sz w:val="22"/>
          <w:szCs w:val="22"/>
        </w:rPr>
        <w:t xml:space="preserve"> </w:t>
      </w:r>
      <w:r w:rsidR="002E1BC8" w:rsidRPr="003E6254">
        <w:rPr>
          <w:rFonts w:ascii="Arial Narrow" w:hAnsi="Arial Narrow" w:cs="Arial"/>
          <w:sz w:val="22"/>
          <w:szCs w:val="22"/>
        </w:rPr>
        <w:t>5</w:t>
      </w:r>
      <w:r w:rsidRPr="003E6254">
        <w:rPr>
          <w:rFonts w:ascii="Arial Narrow" w:hAnsi="Arial Narrow" w:cs="Arial"/>
          <w:sz w:val="22"/>
          <w:szCs w:val="22"/>
        </w:rPr>
        <w:t xml:space="preserve"> </w:t>
      </w:r>
    </w:p>
    <w:p w14:paraId="38A9B2B7" w14:textId="77777777" w:rsidR="00F90CD1" w:rsidRPr="003E62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E6254">
        <w:rPr>
          <w:rFonts w:ascii="Arial Narrow" w:hAnsi="Arial Narrow" w:cs="Arial"/>
          <w:sz w:val="22"/>
          <w:szCs w:val="22"/>
        </w:rPr>
        <w:t xml:space="preserve"> </w:t>
      </w:r>
      <w:r w:rsidR="002E1BC8" w:rsidRPr="003E6254">
        <w:rPr>
          <w:rFonts w:ascii="Arial Narrow" w:hAnsi="Arial Narrow" w:cs="Arial"/>
          <w:sz w:val="22"/>
          <w:szCs w:val="22"/>
        </w:rPr>
        <w:t>85-681</w:t>
      </w:r>
      <w:r w:rsidRPr="003E6254">
        <w:rPr>
          <w:rFonts w:ascii="Arial Narrow" w:hAnsi="Arial Narrow" w:cs="Arial"/>
          <w:sz w:val="22"/>
          <w:szCs w:val="22"/>
        </w:rPr>
        <w:t xml:space="preserve"> </w:t>
      </w:r>
      <w:r w:rsidR="002E1BC8" w:rsidRPr="003E6254">
        <w:rPr>
          <w:rFonts w:ascii="Arial Narrow" w:hAnsi="Arial Narrow" w:cs="Arial"/>
          <w:sz w:val="22"/>
          <w:szCs w:val="22"/>
        </w:rPr>
        <w:t>Bydgoszcz</w:t>
      </w:r>
    </w:p>
    <w:p w14:paraId="6139E7ED" w14:textId="77777777" w:rsidR="009169D4" w:rsidRPr="003E625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E625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58359F3" w14:textId="77777777" w:rsidR="009169D4" w:rsidRPr="003E625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E625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1B1E7381" w14:textId="77777777" w:rsidR="00C4103F" w:rsidRPr="003E62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E625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A41E67D" w14:textId="77777777" w:rsidR="00C4103F" w:rsidRPr="003E625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E6254">
        <w:rPr>
          <w:rFonts w:ascii="Arial Narrow" w:hAnsi="Arial Narrow" w:cs="Arial"/>
          <w:b/>
        </w:rPr>
        <w:t>Wykonawca</w:t>
      </w:r>
      <w:r w:rsidR="007936D6" w:rsidRPr="003E6254">
        <w:rPr>
          <w:rFonts w:ascii="Arial Narrow" w:hAnsi="Arial Narrow" w:cs="Arial"/>
          <w:b/>
        </w:rPr>
        <w:t>:</w:t>
      </w:r>
    </w:p>
    <w:p w14:paraId="4D344651" w14:textId="77777777" w:rsidR="00757EFB" w:rsidRPr="003E625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E625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E6254">
        <w:rPr>
          <w:rFonts w:ascii="Arial Narrow" w:hAnsi="Arial Narrow" w:cs="Arial"/>
          <w:sz w:val="20"/>
          <w:szCs w:val="20"/>
        </w:rPr>
        <w:t>…………………………</w:t>
      </w:r>
      <w:r w:rsidRPr="003E6254">
        <w:rPr>
          <w:rFonts w:ascii="Arial Narrow" w:hAnsi="Arial Narrow" w:cs="Arial"/>
          <w:sz w:val="20"/>
          <w:szCs w:val="20"/>
        </w:rPr>
        <w:t>…</w:t>
      </w:r>
    </w:p>
    <w:p w14:paraId="697A6378" w14:textId="77777777" w:rsidR="007118F0" w:rsidRPr="003E625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E625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E625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E625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E625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E6254">
        <w:rPr>
          <w:rFonts w:ascii="Arial Narrow" w:hAnsi="Arial Narrow" w:cs="Arial"/>
          <w:i/>
          <w:sz w:val="14"/>
          <w:szCs w:val="14"/>
        </w:rPr>
        <w:t>KRS/CEiDG)</w:t>
      </w:r>
    </w:p>
    <w:p w14:paraId="1746EED4" w14:textId="77777777" w:rsidR="00C4103F" w:rsidRPr="003E625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E6254">
        <w:rPr>
          <w:rFonts w:ascii="Arial Narrow" w:hAnsi="Arial Narrow" w:cs="Arial"/>
          <w:u w:val="single"/>
        </w:rPr>
        <w:t>reprezentowany przez:</w:t>
      </w:r>
    </w:p>
    <w:p w14:paraId="1744F4A3" w14:textId="77777777" w:rsidR="00757EFB" w:rsidRPr="003E625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E625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E6254">
        <w:rPr>
          <w:rFonts w:ascii="Arial Narrow" w:hAnsi="Arial Narrow" w:cs="Arial"/>
          <w:sz w:val="20"/>
          <w:szCs w:val="20"/>
        </w:rPr>
        <w:t>……</w:t>
      </w:r>
      <w:r w:rsidRPr="003E6254">
        <w:rPr>
          <w:rFonts w:ascii="Arial Narrow" w:hAnsi="Arial Narrow" w:cs="Arial"/>
          <w:sz w:val="20"/>
          <w:szCs w:val="20"/>
        </w:rPr>
        <w:t>…</w:t>
      </w:r>
    </w:p>
    <w:p w14:paraId="4B69DED7" w14:textId="77777777" w:rsidR="00484F88" w:rsidRPr="003E625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E625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E625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E625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E625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E6254">
        <w:rPr>
          <w:rFonts w:ascii="Arial Narrow" w:hAnsi="Arial Narrow" w:cs="Arial"/>
          <w:i/>
          <w:sz w:val="14"/>
          <w:szCs w:val="14"/>
        </w:rPr>
        <w:t>reprezentacji</w:t>
      </w:r>
      <w:r w:rsidRPr="003E625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1BC8" w:rsidRPr="003E6254" w14:paraId="00360371" w14:textId="77777777" w:rsidTr="009A0500">
        <w:tc>
          <w:tcPr>
            <w:tcW w:w="9104" w:type="dxa"/>
            <w:shd w:val="clear" w:color="auto" w:fill="D9D9D9"/>
          </w:tcPr>
          <w:p w14:paraId="3796BED7" w14:textId="77777777" w:rsidR="002E1BC8" w:rsidRPr="003E6254" w:rsidRDefault="002E1BC8" w:rsidP="009A05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E625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D2404B0" w14:textId="77777777" w:rsidR="002E1BC8" w:rsidRPr="003E6254" w:rsidRDefault="002E1BC8" w:rsidP="009A0500">
            <w:pPr>
              <w:jc w:val="both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3E6254">
              <w:rPr>
                <w:rFonts w:ascii="Arial Narrow" w:hAnsi="Arial Narrow" w:cs="Arial"/>
              </w:rPr>
              <w:t>(t.j. Dz. U. z 2024 poz. 1320)</w:t>
            </w:r>
            <w:r w:rsidRPr="003E6254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59D4B1D2" w14:textId="77777777" w:rsidR="002E1BC8" w:rsidRPr="003E6254" w:rsidRDefault="002E1BC8" w:rsidP="009A05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625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4FB6B5FB" w14:textId="77777777" w:rsidR="002E1BC8" w:rsidRPr="003E6254" w:rsidRDefault="002E1BC8" w:rsidP="009A0500">
            <w:pPr>
              <w:jc w:val="center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</w:rPr>
              <w:t>oraz</w:t>
            </w:r>
          </w:p>
          <w:p w14:paraId="2F703F38" w14:textId="77777777" w:rsidR="002E1BC8" w:rsidRPr="003E6254" w:rsidRDefault="002E1BC8" w:rsidP="009A050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625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32EAD17" w14:textId="77777777" w:rsidR="00E50194" w:rsidRPr="003E625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Na potrzeby postę</w:t>
      </w:r>
      <w:r w:rsidR="008D0487" w:rsidRPr="003E6254">
        <w:rPr>
          <w:rFonts w:ascii="Arial Narrow" w:hAnsi="Arial Narrow" w:cs="Arial"/>
        </w:rPr>
        <w:t xml:space="preserve">powania o udzielenie </w:t>
      </w:r>
      <w:r w:rsidR="007936D6" w:rsidRPr="003E6254">
        <w:rPr>
          <w:rFonts w:ascii="Arial Narrow" w:hAnsi="Arial Narrow" w:cs="Arial"/>
        </w:rPr>
        <w:t>zamówienia publicznego</w:t>
      </w:r>
      <w:r w:rsidR="00E50194" w:rsidRPr="003E6254">
        <w:rPr>
          <w:rFonts w:ascii="Arial Narrow" w:hAnsi="Arial Narrow" w:cs="Arial"/>
        </w:rPr>
        <w:t xml:space="preserve"> pn.:</w:t>
      </w:r>
    </w:p>
    <w:p w14:paraId="20B31730" w14:textId="77777777" w:rsidR="00E50194" w:rsidRPr="003E6254" w:rsidRDefault="002E1BC8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3E6254">
        <w:rPr>
          <w:rFonts w:ascii="Arial Narrow" w:hAnsi="Arial Narrow" w:cs="Arial"/>
          <w:b/>
        </w:rPr>
        <w:t>Dostawy sukcesywne silikonowych protez ścięgien do dwuetapowej rekonstrukcji ścięgien zginaczy palców ręki dla Kliniki Ortopedii Chirurgii Urazowej Narządu Ruchu</w:t>
      </w:r>
    </w:p>
    <w:p w14:paraId="118D4769" w14:textId="77777777" w:rsidR="00F90CD1" w:rsidRPr="003E625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prowadzonego przez </w:t>
      </w:r>
      <w:r w:rsidR="002E1BC8" w:rsidRPr="003E625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3E6254">
        <w:rPr>
          <w:rFonts w:ascii="Arial Narrow" w:hAnsi="Arial Narrow" w:cs="Arial"/>
          <w:b/>
        </w:rPr>
        <w:t>,</w:t>
      </w:r>
      <w:r w:rsidR="002B2AD9" w:rsidRPr="003E6254">
        <w:rPr>
          <w:rFonts w:ascii="Arial Narrow" w:hAnsi="Arial Narrow" w:cs="Arial"/>
        </w:rPr>
        <w:t xml:space="preserve"> </w:t>
      </w:r>
      <w:r w:rsidR="00E65685" w:rsidRPr="003E6254">
        <w:rPr>
          <w:rFonts w:ascii="Arial Narrow" w:hAnsi="Arial Narrow" w:cs="Arial"/>
        </w:rPr>
        <w:t>oświa</w:t>
      </w:r>
      <w:r w:rsidR="00825A09" w:rsidRPr="003E6254">
        <w:rPr>
          <w:rFonts w:ascii="Arial Narrow" w:hAnsi="Arial Narrow" w:cs="Arial"/>
        </w:rPr>
        <w:t>dczam</w:t>
      </w:r>
      <w:r w:rsidR="00E65685" w:rsidRPr="003E6254">
        <w:rPr>
          <w:rFonts w:ascii="Arial Narrow" w:hAnsi="Arial Narrow" w:cs="Arial"/>
        </w:rPr>
        <w:t>,</w:t>
      </w:r>
      <w:r w:rsidR="002B2AD9" w:rsidRPr="003E625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E6254" w14:paraId="3B02DAAB" w14:textId="77777777" w:rsidTr="00650D6C">
        <w:tc>
          <w:tcPr>
            <w:tcW w:w="9104" w:type="dxa"/>
            <w:shd w:val="clear" w:color="auto" w:fill="D9D9D9"/>
          </w:tcPr>
          <w:p w14:paraId="73F938BF" w14:textId="77777777" w:rsidR="00E50194" w:rsidRPr="003E625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E625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78B9F85" w14:textId="77777777" w:rsidR="0032618A" w:rsidRPr="003E625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E6254">
        <w:rPr>
          <w:rFonts w:ascii="Arial Narrow" w:hAnsi="Arial Narrow" w:cs="Arial"/>
          <w:i/>
          <w:iCs/>
        </w:rPr>
        <w:t>dalej: rozporządzenie 833/2014</w:t>
      </w:r>
      <w:r w:rsidRPr="003E6254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3E6254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3E6254">
        <w:rPr>
          <w:rFonts w:ascii="Arial Narrow" w:hAnsi="Arial Narrow" w:cs="Arial"/>
          <w:i/>
          <w:iCs/>
        </w:rPr>
        <w:t>dalej: rozporządzenie 2022/576</w:t>
      </w:r>
      <w:r w:rsidR="0032618A" w:rsidRPr="003E6254">
        <w:rPr>
          <w:rFonts w:ascii="Arial Narrow" w:hAnsi="Arial Narrow" w:cs="Arial"/>
          <w:i/>
          <w:iCs/>
        </w:rPr>
        <w:t xml:space="preserve"> </w:t>
      </w:r>
      <w:r w:rsidR="0032618A" w:rsidRPr="003E625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E6254">
        <w:rPr>
          <w:rFonts w:ascii="Arial Narrow" w:hAnsi="Arial Narrow" w:cs="Arial"/>
        </w:rPr>
        <w:t>.</w:t>
      </w:r>
    </w:p>
    <w:p w14:paraId="4273A382" w14:textId="77777777" w:rsidR="0011306C" w:rsidRPr="003E625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E625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E6254">
        <w:rPr>
          <w:rFonts w:ascii="Arial Narrow" w:hAnsi="Arial Narrow" w:cs="Arial"/>
        </w:rPr>
        <w:t xml:space="preserve"> (</w:t>
      </w:r>
      <w:r w:rsidR="00486223" w:rsidRPr="003E6254">
        <w:rPr>
          <w:rFonts w:ascii="Arial Narrow" w:hAnsi="Arial Narrow" w:cs="Arial"/>
        </w:rPr>
        <w:t>t.j. Dz.U. z 2023r. poz. 1497</w:t>
      </w:r>
      <w:r w:rsidRPr="003E6254">
        <w:rPr>
          <w:rFonts w:ascii="Arial Narrow" w:hAnsi="Arial Narrow" w:cs="Arial"/>
        </w:rPr>
        <w:t>)</w:t>
      </w:r>
      <w:r w:rsidR="0032618A" w:rsidRPr="003E6254">
        <w:rPr>
          <w:rFonts w:ascii="Arial Narrow" w:hAnsi="Arial Narrow" w:cs="Arial"/>
        </w:rPr>
        <w:t xml:space="preserve"> </w:t>
      </w:r>
      <w:r w:rsidR="0011306C" w:rsidRPr="003E6254">
        <w:rPr>
          <w:rStyle w:val="Odwoanieprzypisudolnego"/>
          <w:rFonts w:ascii="Arial Narrow" w:hAnsi="Arial Narrow" w:cs="Arial"/>
        </w:rPr>
        <w:footnoteReference w:id="2"/>
      </w:r>
      <w:r w:rsidRPr="003E625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E6254" w14:paraId="6A85C5BE" w14:textId="77777777" w:rsidTr="00CD4DD1">
        <w:tc>
          <w:tcPr>
            <w:tcW w:w="9104" w:type="dxa"/>
            <w:shd w:val="clear" w:color="auto" w:fill="D9D9D9"/>
          </w:tcPr>
          <w:p w14:paraId="6954852C" w14:textId="77777777" w:rsidR="0011306C" w:rsidRPr="003E625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9000548" w14:textId="77777777" w:rsidR="00103D09" w:rsidRPr="003E625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0D76D48" w14:textId="77777777" w:rsidR="00D2702A" w:rsidRPr="003E625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6254" w14:paraId="3C4283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819A1" w14:textId="77777777" w:rsidR="00D2702A" w:rsidRPr="003E625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E625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1159" w14:textId="77777777" w:rsidR="00D2702A" w:rsidRPr="003E625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3E6254" w14:paraId="08A23C1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913C" w14:textId="77777777" w:rsidR="00D2702A" w:rsidRPr="003E625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A6BA" w14:textId="77777777" w:rsidR="00D2702A" w:rsidRPr="003E625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1C37180C" w14:textId="77777777" w:rsidR="00D2702A" w:rsidRPr="003E625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52E8B70B" w14:textId="77777777" w:rsidR="00122954" w:rsidRPr="003E625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polegam na zdolnościach lub sytuacji następującego podmiotu udostępniającego zasoby:</w:t>
      </w:r>
    </w:p>
    <w:p w14:paraId="44C2F5AA" w14:textId="77777777" w:rsidR="00721D87" w:rsidRPr="003E625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……………</w:t>
      </w:r>
      <w:r w:rsidR="00721D87" w:rsidRPr="003E625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6575E57" w14:textId="77777777" w:rsidR="00721D87" w:rsidRPr="003E625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E625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E625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3E625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0CAF271" w14:textId="77777777" w:rsidR="00721D87" w:rsidRPr="003E625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w następującym zakresie: </w:t>
      </w:r>
    </w:p>
    <w:p w14:paraId="64C3B3C9" w14:textId="77777777" w:rsidR="00E21BB4" w:rsidRPr="003E625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……………</w:t>
      </w:r>
      <w:r w:rsidR="00721D87" w:rsidRPr="003E6254">
        <w:rPr>
          <w:rFonts w:ascii="Arial Narrow" w:hAnsi="Arial Narrow" w:cs="Arial"/>
        </w:rPr>
        <w:t>………………………………………………………….</w:t>
      </w:r>
      <w:r w:rsidRPr="003E6254">
        <w:rPr>
          <w:rFonts w:ascii="Arial Narrow" w:hAnsi="Arial Narrow" w:cs="Arial"/>
        </w:rPr>
        <w:t>………………………….</w:t>
      </w:r>
    </w:p>
    <w:p w14:paraId="42D524F3" w14:textId="77777777" w:rsidR="00E21BB4" w:rsidRPr="003E625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E625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E625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E625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5F74C95" w14:textId="77777777" w:rsidR="00334A77" w:rsidRPr="003E625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E6254" w14:paraId="1F1D2F45" w14:textId="77777777" w:rsidTr="0061040C">
        <w:tc>
          <w:tcPr>
            <w:tcW w:w="9104" w:type="dxa"/>
            <w:shd w:val="clear" w:color="auto" w:fill="D9D9D9"/>
          </w:tcPr>
          <w:p w14:paraId="7B419C7C" w14:textId="77777777" w:rsidR="00334A77" w:rsidRPr="003E625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3DAB2509" w14:textId="77777777" w:rsidR="00334A77" w:rsidRPr="003E625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B8A23C" w14:textId="77777777" w:rsidR="004175AB" w:rsidRPr="003E625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B34BB13" w14:textId="77777777" w:rsidR="004175AB" w:rsidRPr="003E625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0F9BB97" w14:textId="77777777" w:rsidR="004175AB" w:rsidRPr="003E625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E625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79E7B13" w14:textId="77777777" w:rsidR="00334A77" w:rsidRPr="003E625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E6254" w14:paraId="6ADBEA43" w14:textId="77777777" w:rsidTr="0061040C">
        <w:tc>
          <w:tcPr>
            <w:tcW w:w="9104" w:type="dxa"/>
            <w:shd w:val="clear" w:color="auto" w:fill="D9D9D9"/>
          </w:tcPr>
          <w:p w14:paraId="45E48555" w14:textId="77777777" w:rsidR="00C37715" w:rsidRPr="003E625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1B70B1F" w14:textId="77777777" w:rsidR="00334A77" w:rsidRPr="003E625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E625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E625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63264A0" w14:textId="77777777" w:rsidR="0044648E" w:rsidRPr="003E625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E6254">
        <w:rPr>
          <w:rFonts w:ascii="Arial Narrow" w:hAnsi="Arial Narrow" w:cs="Arial"/>
        </w:rPr>
        <w:t>:</w:t>
      </w:r>
    </w:p>
    <w:p w14:paraId="464B2916" w14:textId="77777777" w:rsidR="0044648E" w:rsidRPr="003E625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C741E76" w14:textId="77777777" w:rsidR="0044648E" w:rsidRPr="003E625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E625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DC17D2B" w14:textId="77777777" w:rsidR="00C62F57" w:rsidRPr="003E625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3E625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E6254" w14:paraId="4690EEE3" w14:textId="77777777" w:rsidTr="00CD4DD1">
        <w:tc>
          <w:tcPr>
            <w:tcW w:w="9104" w:type="dxa"/>
            <w:shd w:val="clear" w:color="auto" w:fill="D9D9D9"/>
          </w:tcPr>
          <w:p w14:paraId="22EBAE78" w14:textId="77777777" w:rsidR="00BE6F04" w:rsidRPr="003E625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294445" w14:textId="77777777" w:rsidR="00FE4E2B" w:rsidRPr="003E625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E625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E6254" w14:paraId="3FDACF84" w14:textId="77777777" w:rsidTr="00847232">
        <w:tc>
          <w:tcPr>
            <w:tcW w:w="9104" w:type="dxa"/>
            <w:shd w:val="clear" w:color="auto" w:fill="D9D9D9"/>
          </w:tcPr>
          <w:p w14:paraId="672CE1AE" w14:textId="77777777" w:rsidR="00E426EB" w:rsidRPr="003E625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E625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857C5BB" w14:textId="77777777" w:rsidR="00E426EB" w:rsidRPr="003E625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A497B69" w14:textId="77777777" w:rsidR="00E426EB" w:rsidRPr="003E625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0105B3D" w14:textId="77777777" w:rsidR="00E426EB" w:rsidRPr="003E625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E8902CF" w14:textId="77777777" w:rsidR="00E426EB" w:rsidRPr="003E625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E625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93D9C42" w14:textId="77777777" w:rsidR="00E426EB" w:rsidRPr="003E625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E625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BA080BF" w14:textId="77777777" w:rsidR="00E426EB" w:rsidRPr="003E625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E625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777E106" w14:textId="77777777" w:rsidR="0012157F" w:rsidRPr="003E625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D008183" w14:textId="77777777" w:rsidR="008C60E1" w:rsidRPr="003E625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77572BA" w14:textId="77777777" w:rsidR="00524951" w:rsidRPr="003E625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E6254">
        <w:rPr>
          <w:rFonts w:ascii="Arial Narrow" w:hAnsi="Arial Narrow" w:cs="Arial"/>
          <w:sz w:val="18"/>
          <w:szCs w:val="18"/>
        </w:rPr>
        <w:tab/>
      </w:r>
      <w:r w:rsidRPr="003E6254">
        <w:rPr>
          <w:rFonts w:ascii="Arial Narrow" w:hAnsi="Arial Narrow" w:cs="Arial"/>
          <w:sz w:val="18"/>
          <w:szCs w:val="18"/>
        </w:rPr>
        <w:tab/>
      </w:r>
      <w:r w:rsidRPr="003E6254">
        <w:rPr>
          <w:rFonts w:ascii="Arial Narrow" w:hAnsi="Arial Narrow" w:cs="Arial"/>
          <w:sz w:val="18"/>
          <w:szCs w:val="18"/>
        </w:rPr>
        <w:tab/>
      </w:r>
      <w:r w:rsidRPr="003E6254">
        <w:rPr>
          <w:rFonts w:ascii="Arial Narrow" w:hAnsi="Arial Narrow" w:cs="Arial"/>
          <w:sz w:val="18"/>
          <w:szCs w:val="18"/>
        </w:rPr>
        <w:tab/>
      </w:r>
      <w:r w:rsidRPr="003E6254">
        <w:rPr>
          <w:rFonts w:ascii="Arial Narrow" w:hAnsi="Arial Narrow" w:cs="Arial"/>
          <w:sz w:val="18"/>
          <w:szCs w:val="18"/>
        </w:rPr>
        <w:tab/>
      </w:r>
      <w:r w:rsidRPr="003E6254">
        <w:rPr>
          <w:rFonts w:ascii="Arial Narrow" w:hAnsi="Arial Narrow" w:cs="Arial"/>
          <w:sz w:val="18"/>
          <w:szCs w:val="18"/>
        </w:rPr>
        <w:tab/>
      </w:r>
      <w:r w:rsidRPr="003E6254">
        <w:rPr>
          <w:rFonts w:ascii="Arial Narrow" w:hAnsi="Arial Narrow" w:cs="Arial"/>
          <w:sz w:val="18"/>
          <w:szCs w:val="18"/>
        </w:rPr>
        <w:tab/>
      </w:r>
    </w:p>
    <w:p w14:paraId="6FBF383D" w14:textId="77777777" w:rsidR="00524951" w:rsidRPr="003E62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5DD60F1" w14:textId="77777777" w:rsidR="00FE4E2B" w:rsidRPr="003E62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E625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E625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8DCBCDD" w14:textId="77777777" w:rsidR="00484F88" w:rsidRPr="003E625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E625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E625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E625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18CEF" w14:textId="77777777" w:rsidR="00463D42" w:rsidRDefault="00463D42" w:rsidP="0038231F">
      <w:pPr>
        <w:spacing w:after="0" w:line="240" w:lineRule="auto"/>
      </w:pPr>
      <w:r>
        <w:separator/>
      </w:r>
    </w:p>
  </w:endnote>
  <w:endnote w:type="continuationSeparator" w:id="0">
    <w:p w14:paraId="72E5E3B3" w14:textId="77777777" w:rsidR="00463D42" w:rsidRDefault="00463D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85201" w14:textId="77777777" w:rsidR="002E1BC8" w:rsidRDefault="002E1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438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1CBA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8E6F" w14:textId="77777777" w:rsidR="002E1BC8" w:rsidRDefault="002E1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33090" w14:textId="77777777" w:rsidR="00463D42" w:rsidRDefault="00463D42" w:rsidP="0038231F">
      <w:pPr>
        <w:spacing w:after="0" w:line="240" w:lineRule="auto"/>
      </w:pPr>
      <w:r>
        <w:separator/>
      </w:r>
    </w:p>
  </w:footnote>
  <w:footnote w:type="continuationSeparator" w:id="0">
    <w:p w14:paraId="4FD45745" w14:textId="77777777" w:rsidR="00463D42" w:rsidRDefault="00463D42" w:rsidP="0038231F">
      <w:pPr>
        <w:spacing w:after="0" w:line="240" w:lineRule="auto"/>
      </w:pPr>
      <w:r>
        <w:continuationSeparator/>
      </w:r>
    </w:p>
  </w:footnote>
  <w:footnote w:id="1">
    <w:p w14:paraId="00D0ADF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AD947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E24C57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3B822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A0997B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D0DAE27" w14:textId="77777777" w:rsidR="0032618A" w:rsidRDefault="0032618A" w:rsidP="0032618A">
      <w:pPr>
        <w:pStyle w:val="Tekstprzypisudolnego"/>
      </w:pPr>
    </w:p>
  </w:footnote>
  <w:footnote w:id="2">
    <w:p w14:paraId="20DEFF3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F27E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E46A8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D8727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F4F10" w14:textId="77777777" w:rsidR="002E1BC8" w:rsidRDefault="002E1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6AA6F" w14:textId="77777777" w:rsidR="002E1BC8" w:rsidRDefault="002E1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90220" w14:textId="77777777" w:rsidR="002E1BC8" w:rsidRDefault="002E1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147648">
    <w:abstractNumId w:val="11"/>
  </w:num>
  <w:num w:numId="2" w16cid:durableId="1613631757">
    <w:abstractNumId w:val="0"/>
  </w:num>
  <w:num w:numId="3" w16cid:durableId="1652370478">
    <w:abstractNumId w:val="10"/>
  </w:num>
  <w:num w:numId="4" w16cid:durableId="721516357">
    <w:abstractNumId w:val="13"/>
  </w:num>
  <w:num w:numId="5" w16cid:durableId="1816943395">
    <w:abstractNumId w:val="12"/>
  </w:num>
  <w:num w:numId="6" w16cid:durableId="191770142">
    <w:abstractNumId w:val="9"/>
  </w:num>
  <w:num w:numId="7" w16cid:durableId="2014333783">
    <w:abstractNumId w:val="1"/>
  </w:num>
  <w:num w:numId="8" w16cid:durableId="68887337">
    <w:abstractNumId w:val="6"/>
  </w:num>
  <w:num w:numId="9" w16cid:durableId="424882561">
    <w:abstractNumId w:val="4"/>
  </w:num>
  <w:num w:numId="10" w16cid:durableId="1407875628">
    <w:abstractNumId w:val="7"/>
  </w:num>
  <w:num w:numId="11" w16cid:durableId="851991540">
    <w:abstractNumId w:val="5"/>
  </w:num>
  <w:num w:numId="12" w16cid:durableId="1545287773">
    <w:abstractNumId w:val="8"/>
  </w:num>
  <w:num w:numId="13" w16cid:durableId="2067796124">
    <w:abstractNumId w:val="3"/>
  </w:num>
  <w:num w:numId="14" w16cid:durableId="1681354614">
    <w:abstractNumId w:val="2"/>
  </w:num>
  <w:num w:numId="15" w16cid:durableId="10536945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D4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1BC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E6254"/>
    <w:rsid w:val="003F024C"/>
    <w:rsid w:val="004175AB"/>
    <w:rsid w:val="00420146"/>
    <w:rsid w:val="00434CC2"/>
    <w:rsid w:val="00445F54"/>
    <w:rsid w:val="0044648E"/>
    <w:rsid w:val="004541F9"/>
    <w:rsid w:val="004609F1"/>
    <w:rsid w:val="00463D42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3A39F"/>
  <w15:docId w15:val="{21780575-F086-4DF5-BA47-2BE6BD23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875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2025-06-24T06:12:00Z</dcterms:created>
  <dcterms:modified xsi:type="dcterms:W3CDTF">2025-06-24T06:13:00Z</dcterms:modified>
</cp:coreProperties>
</file>