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2A758" w14:textId="77777777" w:rsidR="00D62E6E" w:rsidRPr="005B2C96" w:rsidRDefault="00D62E6E" w:rsidP="005B2C96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5B2C96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E510AC" w:rsidRPr="005B2C96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5B2C96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5B2C96" w14:paraId="428DF89D" w14:textId="77777777" w:rsidTr="005B2C96">
        <w:trPr>
          <w:gridAfter w:val="1"/>
          <w:wAfter w:w="32" w:type="dxa"/>
        </w:trPr>
        <w:tc>
          <w:tcPr>
            <w:tcW w:w="2800" w:type="dxa"/>
            <w:gridSpan w:val="2"/>
            <w:shd w:val="clear" w:color="auto" w:fill="auto"/>
          </w:tcPr>
          <w:p w14:paraId="1B0AD87A" w14:textId="77777777" w:rsidR="00D62E6E" w:rsidRPr="005B2C9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B2C96">
              <w:rPr>
                <w:rFonts w:ascii="Arial Narrow" w:hAnsi="Arial Narrow" w:cs="Arial"/>
                <w:b/>
              </w:rPr>
              <w:t>Wykonawca</w:t>
            </w:r>
            <w:r w:rsidRPr="005B2C9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A1F7D64" w14:textId="77777777" w:rsidR="00D62E6E" w:rsidRPr="005B2C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51A1A39" w14:textId="77777777" w:rsidR="00D62E6E" w:rsidRPr="005B2C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6D060E" w14:textId="77777777" w:rsidR="00D62E6E" w:rsidRPr="005B2C9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B2C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B2C9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B2C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5B2C96" w14:paraId="4251A091" w14:textId="77777777" w:rsidTr="005B2C96">
        <w:trPr>
          <w:gridAfter w:val="1"/>
          <w:wAfter w:w="32" w:type="dxa"/>
        </w:trPr>
        <w:tc>
          <w:tcPr>
            <w:tcW w:w="2800" w:type="dxa"/>
            <w:gridSpan w:val="2"/>
            <w:shd w:val="clear" w:color="auto" w:fill="auto"/>
          </w:tcPr>
          <w:p w14:paraId="5B877B58" w14:textId="77777777" w:rsidR="00D62E6E" w:rsidRPr="005B2C9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B2C9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93D6C7" w14:textId="77777777" w:rsidR="00D62E6E" w:rsidRPr="005B2C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DA37B23" w14:textId="77777777" w:rsidR="00D62E6E" w:rsidRPr="005B2C9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B7EED2" w14:textId="77777777" w:rsidR="00D62E6E" w:rsidRPr="005B2C9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B2C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B2C9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B2C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E510AC" w:rsidRPr="005B2C96" w14:paraId="02C311EB" w14:textId="77777777" w:rsidTr="005B2C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2FA583" w14:textId="77777777" w:rsidR="00E510AC" w:rsidRPr="005B2C96" w:rsidRDefault="00E510AC" w:rsidP="009A050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37ED812F" w14:textId="77777777" w:rsidR="00E510AC" w:rsidRPr="005B2C96" w:rsidRDefault="00E510AC" w:rsidP="009A050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B2C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5B2C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5B2C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5B2C96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2D81C5D0" w14:textId="77777777" w:rsidR="00E510AC" w:rsidRPr="005B2C96" w:rsidRDefault="00E510AC" w:rsidP="009A050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68E78F4" w14:textId="77777777" w:rsidR="00E510AC" w:rsidRPr="005B2C96" w:rsidRDefault="00E510AC" w:rsidP="009A050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5B2C96" w14:paraId="45489880" w14:textId="77777777" w:rsidTr="005B2C96">
        <w:trPr>
          <w:gridAfter w:val="1"/>
          <w:wAfter w:w="32" w:type="dxa"/>
        </w:trPr>
        <w:tc>
          <w:tcPr>
            <w:tcW w:w="2269" w:type="dxa"/>
            <w:shd w:val="clear" w:color="auto" w:fill="auto"/>
          </w:tcPr>
          <w:p w14:paraId="773483ED" w14:textId="6EE4261F" w:rsidR="00D62E6E" w:rsidRPr="005B2C96" w:rsidRDefault="005B2C9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br/>
            </w:r>
            <w:r w:rsidR="00D62E6E" w:rsidRPr="005B2C9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34B600C7" w14:textId="41976DC5" w:rsidR="00D62E6E" w:rsidRPr="005B2C96" w:rsidRDefault="005B2C9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lang w:eastAsia="pl-PL"/>
              </w:rPr>
              <w:br/>
            </w:r>
            <w:r w:rsidR="00E510AC" w:rsidRPr="005B2C96">
              <w:rPr>
                <w:rFonts w:ascii="Arial Narrow" w:eastAsia="Times New Roman" w:hAnsi="Arial Narrow" w:cs="Arial"/>
                <w:bCs/>
                <w:lang w:eastAsia="pl-PL"/>
              </w:rPr>
              <w:t>Dostawy sukcesywne silikonowych protez ścięgien do dwuetapowej rekonstrukcji ścięgien zginaczy palców ręki dla Kliniki Ortopedii Chirurgii Urazowej Narządu Ruchu</w:t>
            </w:r>
            <w:r w:rsidR="00D62E6E" w:rsidRPr="005B2C9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510AC" w:rsidRPr="005B2C96" w14:paraId="0EFF1325" w14:textId="77777777" w:rsidTr="005B2C96">
        <w:trPr>
          <w:gridAfter w:val="1"/>
          <w:wAfter w:w="32" w:type="dxa"/>
        </w:trPr>
        <w:tc>
          <w:tcPr>
            <w:tcW w:w="2269" w:type="dxa"/>
            <w:shd w:val="clear" w:color="auto" w:fill="auto"/>
          </w:tcPr>
          <w:p w14:paraId="0D0F47E9" w14:textId="77777777" w:rsidR="00E510AC" w:rsidRPr="005B2C96" w:rsidRDefault="00E510AC" w:rsidP="009A05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1E466E38" w14:textId="77777777" w:rsidR="00E510AC" w:rsidRPr="005B2C96" w:rsidRDefault="00E510AC" w:rsidP="009A05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bCs/>
                <w:lang w:eastAsia="pl-PL"/>
              </w:rPr>
              <w:t>57/2025</w:t>
            </w:r>
          </w:p>
        </w:tc>
      </w:tr>
    </w:tbl>
    <w:p w14:paraId="6A8E19C7" w14:textId="6E229A40" w:rsidR="00BC121E" w:rsidRPr="005B2C96" w:rsidRDefault="00BC121E" w:rsidP="005B2C96">
      <w:pPr>
        <w:spacing w:before="12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5B2C96">
        <w:rPr>
          <w:rFonts w:ascii="Arial Narrow" w:eastAsia="Times New Roman" w:hAnsi="Arial Narrow" w:cs="Arial"/>
          <w:lang w:eastAsia="pl-PL"/>
        </w:rPr>
        <w:t xml:space="preserve">prowadzonego przez </w:t>
      </w:r>
      <w:r w:rsidR="00E510AC" w:rsidRPr="005B2C96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Pr="005B2C96">
        <w:rPr>
          <w:rFonts w:ascii="Arial Narrow" w:eastAsia="Times New Roman" w:hAnsi="Arial Narrow" w:cs="Arial"/>
          <w:b/>
          <w:lang w:eastAsia="pl-PL"/>
        </w:rPr>
        <w:t>,</w:t>
      </w:r>
      <w:r w:rsidRPr="005B2C96">
        <w:rPr>
          <w:rFonts w:ascii="Arial Narrow" w:eastAsia="Times New Roman" w:hAnsi="Arial Narrow" w:cs="Arial"/>
          <w:lang w:eastAsia="pl-PL"/>
        </w:rPr>
        <w:t xml:space="preserve"> oświadczam</w:t>
      </w:r>
      <w:r w:rsidRPr="005B2C96">
        <w:rPr>
          <w:rFonts w:ascii="Arial Narrow" w:eastAsia="Times New Roman" w:hAnsi="Arial Narrow" w:cs="Arial"/>
          <w:bCs/>
          <w:lang w:eastAsia="pl-PL"/>
        </w:rPr>
        <w:t>, że:</w:t>
      </w:r>
    </w:p>
    <w:p w14:paraId="687FCEFE" w14:textId="77777777" w:rsidR="00BC121E" w:rsidRPr="005B2C96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5B2C96">
        <w:rPr>
          <w:rFonts w:ascii="Arial Narrow" w:eastAsia="Times New Roman" w:hAnsi="Arial Narrow" w:cs="Arial"/>
          <w:b/>
          <w:bCs/>
        </w:rPr>
        <w:object w:dxaOrig="0" w:dyaOrig="0" w14:anchorId="31E67B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5B2C9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5B2C96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5B2C9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5B2C96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5B2C9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5B2C96">
        <w:rPr>
          <w:rFonts w:ascii="Arial Narrow" w:eastAsia="Times New Roman" w:hAnsi="Arial Narrow" w:cs="Arial"/>
          <w:lang w:eastAsia="pl-PL"/>
        </w:rPr>
        <w:t>.</w:t>
      </w:r>
    </w:p>
    <w:p w14:paraId="0A34CF1A" w14:textId="77777777" w:rsidR="00BC121E" w:rsidRPr="005B2C96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B2C96">
        <w:rPr>
          <w:rFonts w:ascii="Arial Narrow" w:eastAsia="Times New Roman" w:hAnsi="Arial Narrow" w:cs="Arial"/>
          <w:b/>
          <w:bCs/>
        </w:rPr>
        <w:object w:dxaOrig="0" w:dyaOrig="0" w14:anchorId="722694DE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5B2C96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5B2C96">
        <w:rPr>
          <w:rFonts w:ascii="Arial Narrow" w:eastAsia="Times New Roman" w:hAnsi="Arial Narrow" w:cs="Arial"/>
          <w:lang w:eastAsia="pl-PL"/>
        </w:rPr>
        <w:t xml:space="preserve">            </w:t>
      </w:r>
      <w:r w:rsidRPr="005B2C96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5B2C96">
        <w:rPr>
          <w:rFonts w:ascii="Arial Narrow" w:eastAsia="Times New Roman" w:hAnsi="Arial Narrow" w:cs="Arial"/>
          <w:lang w:eastAsia="pl-PL"/>
        </w:rPr>
        <w:t>t.j. Dz.U. 2024 poz. 1616</w:t>
      </w:r>
      <w:r w:rsidRPr="005B2C96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26F9D058" w14:textId="77777777" w:rsidR="00BF69A4" w:rsidRPr="005B2C9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5B2C96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B2C96" w14:paraId="0DE1612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A86C6" w14:textId="77777777" w:rsidR="00BC121E" w:rsidRPr="005B2C9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14CB9" w14:textId="77777777" w:rsidR="00BC121E" w:rsidRPr="005B2C9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9132D" w14:textId="77777777" w:rsidR="00BC121E" w:rsidRPr="005B2C9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5B2C96" w14:paraId="4BA819E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879F9" w14:textId="77777777" w:rsidR="00BC121E" w:rsidRPr="005B2C9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FB68" w14:textId="77777777" w:rsidR="00BC121E" w:rsidRPr="005B2C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963B" w14:textId="77777777" w:rsidR="00BC121E" w:rsidRPr="005B2C9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882A479" w14:textId="77777777" w:rsidR="00BC121E" w:rsidRPr="005B2C96" w:rsidRDefault="00BC121E" w:rsidP="005B2C96">
      <w:pPr>
        <w:widowControl w:val="0"/>
        <w:adjustRightInd w:val="0"/>
        <w:spacing w:before="12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5B2C96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06EC9A11" w14:textId="77777777" w:rsidR="00BC121E" w:rsidRPr="005B2C96" w:rsidRDefault="00BC121E" w:rsidP="005B2C96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5B2C96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DDF2510" w14:textId="77777777" w:rsidR="00067B62" w:rsidRPr="005B2C9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5B2C96">
        <w:rPr>
          <w:rFonts w:ascii="Arial Narrow" w:eastAsia="Times New Roman" w:hAnsi="Arial Narrow" w:cs="Arial"/>
          <w:color w:val="0070C0"/>
          <w:lang w:eastAsia="pl-PL"/>
        </w:rPr>
        <w:t>*</w:t>
      </w:r>
      <w:r w:rsidRPr="005B2C96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5B2C96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B2C96" w14:paraId="107B61B1" w14:textId="77777777" w:rsidTr="00620E37">
        <w:tc>
          <w:tcPr>
            <w:tcW w:w="2660" w:type="dxa"/>
            <w:shd w:val="clear" w:color="auto" w:fill="auto"/>
          </w:tcPr>
          <w:p w14:paraId="221E565E" w14:textId="77777777" w:rsidR="00BC121E" w:rsidRPr="005B2C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0E409CD" w14:textId="77777777" w:rsidR="00BC121E" w:rsidRPr="005B2C9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758B30C" w14:textId="77777777" w:rsidR="00BC121E" w:rsidRPr="005B2C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5B2C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5B2C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0D9A855" w14:textId="77777777" w:rsidR="00BC121E" w:rsidRPr="005B2C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91B8312" w14:textId="77777777" w:rsidR="00BC121E" w:rsidRPr="005B2C9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801A3D" w14:textId="77777777" w:rsidR="00BC121E" w:rsidRPr="005B2C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B2C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E510AC" w:rsidRPr="005B2C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5B2C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B2C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685F7A5F" w14:textId="77777777" w:rsidR="00106AC7" w:rsidRPr="005B2C96" w:rsidRDefault="00106AC7" w:rsidP="005B2C96">
      <w:pPr>
        <w:rPr>
          <w:rFonts w:ascii="Arial Narrow" w:hAnsi="Arial Narrow"/>
          <w:sz w:val="20"/>
          <w:szCs w:val="20"/>
        </w:rPr>
      </w:pPr>
    </w:p>
    <w:sectPr w:rsidR="00106AC7" w:rsidRPr="005B2C9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5BE2D" w14:textId="77777777" w:rsidR="008831D4" w:rsidRDefault="008831D4">
      <w:r>
        <w:separator/>
      </w:r>
    </w:p>
  </w:endnote>
  <w:endnote w:type="continuationSeparator" w:id="0">
    <w:p w14:paraId="5E3C24B6" w14:textId="77777777" w:rsidR="008831D4" w:rsidRDefault="00883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3EEB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FA45B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28EB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7A8D1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F1F1112">
        <v:line id="_x0000_s1025" style="position:absolute;left:0;text-align:left;z-index:251657728" from="-3.85pt,8.7pt" to="455.15pt,8.7pt"/>
      </w:pict>
    </w:r>
  </w:p>
  <w:p w14:paraId="6482F66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7AD37" w14:textId="77777777" w:rsidR="00E510AC" w:rsidRDefault="00E510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8DB94" w14:textId="77777777" w:rsidR="008831D4" w:rsidRDefault="008831D4">
      <w:r>
        <w:separator/>
      </w:r>
    </w:p>
  </w:footnote>
  <w:footnote w:type="continuationSeparator" w:id="0">
    <w:p w14:paraId="0854B9B0" w14:textId="77777777" w:rsidR="008831D4" w:rsidRDefault="00883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9796F" w14:textId="77777777" w:rsidR="00E510AC" w:rsidRDefault="00E510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78A42" w14:textId="77777777" w:rsidR="00E510AC" w:rsidRDefault="00E51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BA787" w14:textId="77777777" w:rsidR="00E510AC" w:rsidRDefault="00E510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1588281">
    <w:abstractNumId w:val="13"/>
  </w:num>
  <w:num w:numId="2" w16cid:durableId="1246719694">
    <w:abstractNumId w:val="0"/>
  </w:num>
  <w:num w:numId="3" w16cid:durableId="802966179">
    <w:abstractNumId w:val="11"/>
  </w:num>
  <w:num w:numId="4" w16cid:durableId="577177294">
    <w:abstractNumId w:val="8"/>
  </w:num>
  <w:num w:numId="5" w16cid:durableId="935793771">
    <w:abstractNumId w:val="7"/>
  </w:num>
  <w:num w:numId="6" w16cid:durableId="18166723">
    <w:abstractNumId w:val="1"/>
  </w:num>
  <w:num w:numId="7" w16cid:durableId="1916434862">
    <w:abstractNumId w:val="6"/>
  </w:num>
  <w:num w:numId="8" w16cid:durableId="1490711790">
    <w:abstractNumId w:val="3"/>
  </w:num>
  <w:num w:numId="9" w16cid:durableId="409814807">
    <w:abstractNumId w:val="2"/>
  </w:num>
  <w:num w:numId="10" w16cid:durableId="85469206">
    <w:abstractNumId w:val="5"/>
  </w:num>
  <w:num w:numId="11" w16cid:durableId="527985486">
    <w:abstractNumId w:val="10"/>
  </w:num>
  <w:num w:numId="12" w16cid:durableId="1373534039">
    <w:abstractNumId w:val="4"/>
  </w:num>
  <w:num w:numId="13" w16cid:durableId="220139628">
    <w:abstractNumId w:val="9"/>
  </w:num>
  <w:num w:numId="14" w16cid:durableId="6593081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31D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2C96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719B"/>
    <w:rsid w:val="008032C1"/>
    <w:rsid w:val="00844A96"/>
    <w:rsid w:val="008460DE"/>
    <w:rsid w:val="00882E9F"/>
    <w:rsid w:val="008831D4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510AC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99482"/>
  <w15:chartTrackingRefBased/>
  <w15:docId w15:val="{019D9A05-FCBE-40B2-B8BA-C5796A09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224</Words>
  <Characters>1762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2025-06-24T06:13:00Z</dcterms:created>
  <dcterms:modified xsi:type="dcterms:W3CDTF">2025-06-24T06:16:00Z</dcterms:modified>
</cp:coreProperties>
</file>