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4429" w14:textId="77777777" w:rsidR="00D64136" w:rsidRPr="00E26B12" w:rsidRDefault="00032C28" w:rsidP="00E26B12">
      <w:pPr>
        <w:spacing w:after="600"/>
        <w:jc w:val="right"/>
      </w:pPr>
      <w:bookmarkStart w:id="0" w:name="_Hlk53520193"/>
      <w:r w:rsidRPr="00E26B12">
        <w:t>Poznań</w:t>
      </w:r>
      <w:r w:rsidR="00D64136" w:rsidRPr="00E26B12">
        <w:t xml:space="preserve"> dnia: </w:t>
      </w:r>
      <w:r w:rsidRPr="00E26B12">
        <w:t>2025-06-25</w:t>
      </w:r>
    </w:p>
    <w:p w14:paraId="39D3C996" w14:textId="77777777" w:rsidR="00032C28" w:rsidRPr="00E26B12" w:rsidRDefault="00032C28" w:rsidP="00E26B12">
      <w:pPr>
        <w:ind w:right="3969"/>
        <w:rPr>
          <w:b/>
          <w:bCs/>
        </w:rPr>
      </w:pPr>
      <w:r w:rsidRPr="00E26B12">
        <w:rPr>
          <w:b/>
          <w:bCs/>
        </w:rPr>
        <w:t>Szpital Wojewódzki w Poznaniu</w:t>
      </w:r>
    </w:p>
    <w:p w14:paraId="0CE96087" w14:textId="77777777" w:rsidR="00D64136" w:rsidRPr="00E26B12" w:rsidRDefault="00032C28" w:rsidP="00E26B12">
      <w:pPr>
        <w:ind w:right="3969"/>
        <w:rPr>
          <w:b/>
          <w:bCs/>
        </w:rPr>
      </w:pPr>
      <w:r w:rsidRPr="00E26B12">
        <w:rPr>
          <w:b/>
          <w:bCs/>
        </w:rPr>
        <w:t>Dział Zamówień Publicznych</w:t>
      </w:r>
    </w:p>
    <w:p w14:paraId="7028D722" w14:textId="77777777" w:rsidR="00D64136" w:rsidRPr="00E26B12" w:rsidRDefault="00032C28" w:rsidP="00E26B12">
      <w:pPr>
        <w:ind w:right="3969"/>
      </w:pPr>
      <w:r w:rsidRPr="00E26B12">
        <w:t>Juraszów</w:t>
      </w:r>
      <w:r w:rsidR="00D64136" w:rsidRPr="00E26B12">
        <w:t xml:space="preserve"> </w:t>
      </w:r>
      <w:r w:rsidRPr="00E26B12">
        <w:t>7/19</w:t>
      </w:r>
    </w:p>
    <w:p w14:paraId="69D2271D" w14:textId="77777777" w:rsidR="00D64136" w:rsidRPr="00E26B12" w:rsidRDefault="00032C28" w:rsidP="00E26B12">
      <w:pPr>
        <w:ind w:right="3969"/>
      </w:pPr>
      <w:r w:rsidRPr="00E26B12">
        <w:t>60-479</w:t>
      </w:r>
      <w:r w:rsidR="00D64136" w:rsidRPr="00E26B12">
        <w:t xml:space="preserve"> </w:t>
      </w:r>
      <w:r w:rsidRPr="00E26B12">
        <w:t>Poznań</w:t>
      </w:r>
    </w:p>
    <w:p w14:paraId="1063959C" w14:textId="77777777" w:rsidR="009F463B" w:rsidRPr="00E26B12" w:rsidRDefault="009F463B" w:rsidP="00E26B12">
      <w:pPr>
        <w:tabs>
          <w:tab w:val="right" w:pos="9072"/>
        </w:tabs>
        <w:ind w:left="5670"/>
        <w:jc w:val="both"/>
        <w:rPr>
          <w:b/>
        </w:rPr>
      </w:pPr>
      <w:r w:rsidRPr="00E26B12">
        <w:rPr>
          <w:b/>
        </w:rPr>
        <w:t>WYKONAWCY</w:t>
      </w:r>
    </w:p>
    <w:p w14:paraId="576F3093" w14:textId="77777777" w:rsidR="00D64136" w:rsidRPr="00E26B12" w:rsidRDefault="009F463B" w:rsidP="00596D91">
      <w:pPr>
        <w:tabs>
          <w:tab w:val="right" w:pos="9072"/>
        </w:tabs>
        <w:spacing w:after="360"/>
        <w:ind w:left="5670"/>
        <w:jc w:val="both"/>
        <w:rPr>
          <w:b/>
        </w:rPr>
      </w:pPr>
      <w:r w:rsidRPr="00E26B1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E26B12" w14:paraId="3A01D8F9" w14:textId="77777777" w:rsidTr="005E0D0A">
        <w:tc>
          <w:tcPr>
            <w:tcW w:w="10065" w:type="dxa"/>
            <w:shd w:val="clear" w:color="auto" w:fill="F2F2F2"/>
            <w:hideMark/>
          </w:tcPr>
          <w:p w14:paraId="5FA76C5D" w14:textId="77777777" w:rsidR="00D64136" w:rsidRPr="00E26B12" w:rsidRDefault="00D64136" w:rsidP="00E26B1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E26B12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4F51A61" w14:textId="77777777" w:rsidR="00D64136" w:rsidRPr="00E26B12" w:rsidRDefault="00D64136" w:rsidP="00E26B12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26B1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3EDAB36" w14:textId="77777777" w:rsidR="00D64136" w:rsidRPr="00E26B12" w:rsidRDefault="00D64136" w:rsidP="00E26B12">
      <w:pPr>
        <w:keepNext/>
        <w:spacing w:after="240"/>
        <w:outlineLvl w:val="0"/>
        <w:rPr>
          <w:b/>
        </w:rPr>
      </w:pPr>
    </w:p>
    <w:p w14:paraId="7FCE1FE3" w14:textId="77777777" w:rsidR="00D64136" w:rsidRPr="00E26B12" w:rsidRDefault="00D64136" w:rsidP="00E26B12">
      <w:pPr>
        <w:spacing w:after="120"/>
        <w:jc w:val="both"/>
        <w:rPr>
          <w:rFonts w:eastAsia="Calibri"/>
          <w:lang w:eastAsia="en-US"/>
        </w:rPr>
      </w:pPr>
      <w:r w:rsidRPr="00E26B12">
        <w:rPr>
          <w:rFonts w:eastAsia="Calibri"/>
          <w:lang w:eastAsia="en-US"/>
        </w:rPr>
        <w:t xml:space="preserve">Dotyczy </w:t>
      </w:r>
      <w:r w:rsidRPr="00E26B12">
        <w:t>postępowania o udzielenie zamówienia publicznego</w:t>
      </w:r>
      <w:r w:rsidRPr="00E26B1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E26B12" w14:paraId="742FC96A" w14:textId="77777777" w:rsidTr="005E0D0A">
        <w:tc>
          <w:tcPr>
            <w:tcW w:w="2269" w:type="dxa"/>
            <w:shd w:val="clear" w:color="auto" w:fill="auto"/>
          </w:tcPr>
          <w:p w14:paraId="21AA4F9D" w14:textId="77777777" w:rsidR="00D64136" w:rsidRPr="00E26B12" w:rsidRDefault="00D64136" w:rsidP="00E26B1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26B1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CEF29" w14:textId="77777777" w:rsidR="00D64136" w:rsidRPr="00E26B12" w:rsidRDefault="00032C28" w:rsidP="00E26B1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26B12">
              <w:rPr>
                <w:bCs/>
              </w:rPr>
              <w:t>Zakup mikroskopu operacyjnego i funduskamery szerokokątnej w ramach zadania "Wymiana sprzętu medycznego na potrzeby realizacji świadczeń na Oddziale Okulistyki Szpitala Wojewódzkiego w Poznaniu</w:t>
            </w:r>
          </w:p>
        </w:tc>
      </w:tr>
      <w:tr w:rsidR="00032C28" w:rsidRPr="00E26B12" w14:paraId="36D74DA3" w14:textId="77777777" w:rsidTr="00170A3F">
        <w:tc>
          <w:tcPr>
            <w:tcW w:w="2269" w:type="dxa"/>
            <w:shd w:val="clear" w:color="auto" w:fill="auto"/>
          </w:tcPr>
          <w:p w14:paraId="684ED952" w14:textId="77777777" w:rsidR="00032C28" w:rsidRPr="00E26B12" w:rsidRDefault="00032C28" w:rsidP="00E26B1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26B1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F41BB2" w14:textId="77777777" w:rsidR="00032C28" w:rsidRPr="00E26B12" w:rsidRDefault="00032C28" w:rsidP="00E26B1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26B12">
              <w:rPr>
                <w:bCs/>
              </w:rPr>
              <w:t>SZW/DZP/23/2025</w:t>
            </w:r>
          </w:p>
        </w:tc>
      </w:tr>
    </w:tbl>
    <w:p w14:paraId="7CCA351C" w14:textId="77777777" w:rsidR="00D64136" w:rsidRPr="00E26B12" w:rsidRDefault="00D64136" w:rsidP="00E26B12">
      <w:pPr>
        <w:tabs>
          <w:tab w:val="left" w:pos="708"/>
          <w:tab w:val="center" w:pos="4536"/>
          <w:tab w:val="right" w:pos="9072"/>
        </w:tabs>
      </w:pPr>
    </w:p>
    <w:p w14:paraId="74647DA3" w14:textId="77777777" w:rsidR="00032C28" w:rsidRPr="00E26B12" w:rsidRDefault="00D64136" w:rsidP="00E26B12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E26B12">
        <w:t xml:space="preserve">Zamawiający, </w:t>
      </w:r>
      <w:r w:rsidR="00032C28" w:rsidRPr="00E26B12">
        <w:rPr>
          <w:b/>
        </w:rPr>
        <w:t>Szpital Wojewódzki w Poznaniu</w:t>
      </w:r>
    </w:p>
    <w:p w14:paraId="4E34C9D4" w14:textId="77777777" w:rsidR="00D64136" w:rsidRPr="00E26B12" w:rsidRDefault="00032C28" w:rsidP="00E26B12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E26B12">
        <w:rPr>
          <w:b/>
        </w:rPr>
        <w:t>Dział Zamówień Publicznych</w:t>
      </w:r>
      <w:r w:rsidR="00D64136" w:rsidRPr="00E26B12">
        <w:t xml:space="preserve">, działając na podstawie art. 253 ust. 1 ustawy z dnia 11 września 2019r. Prawo zamówień publicznych </w:t>
      </w:r>
      <w:r w:rsidRPr="00E26B12">
        <w:t>(</w:t>
      </w:r>
      <w:proofErr w:type="spellStart"/>
      <w:r w:rsidRPr="00E26B12">
        <w:t>t.j</w:t>
      </w:r>
      <w:proofErr w:type="spellEnd"/>
      <w:r w:rsidRPr="00E26B12">
        <w:t>. Dz. U. z 2024 poz. 1320)</w:t>
      </w:r>
      <w:r w:rsidR="00D64136" w:rsidRPr="00E26B12">
        <w:t xml:space="preserve">, zwanej dalej „ustawą </w:t>
      </w:r>
      <w:proofErr w:type="spellStart"/>
      <w:r w:rsidR="00D64136" w:rsidRPr="00E26B12">
        <w:t>Pzp</w:t>
      </w:r>
      <w:proofErr w:type="spellEnd"/>
      <w:r w:rsidR="00D64136" w:rsidRPr="00E26B12"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32C28" w:rsidRPr="00E26B12" w14:paraId="071F7BD9" w14:textId="77777777" w:rsidTr="00170A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AE58" w14:textId="77777777" w:rsidR="00032C28" w:rsidRPr="00E26B12" w:rsidRDefault="00032C28" w:rsidP="00E26B12">
            <w:pPr>
              <w:spacing w:before="120" w:after="240"/>
              <w:jc w:val="both"/>
            </w:pPr>
            <w:r w:rsidRPr="00E26B12">
              <w:rPr>
                <w:b/>
                <w:bCs/>
              </w:rPr>
              <w:t>Część nr 1</w:t>
            </w:r>
            <w:r w:rsidRPr="00E26B12">
              <w:t>: Zakup mikroskopu operacyjnego i funduskamery szerokokątnej w ramach zadania "Wymiana sprzętu medycznego na potrzeby realizacji świadczeń na Oddziale Okulistyki Szpitala Wojewódzkiego w Poznaniu</w:t>
            </w:r>
          </w:p>
          <w:p w14:paraId="7240481F" w14:textId="77777777" w:rsidR="00032C28" w:rsidRPr="00E26B12" w:rsidRDefault="00032C28" w:rsidP="00E26B12">
            <w:pPr>
              <w:spacing w:before="60"/>
              <w:jc w:val="both"/>
              <w:rPr>
                <w:b/>
              </w:rPr>
            </w:pPr>
            <w:r w:rsidRPr="00E26B12">
              <w:rPr>
                <w:b/>
              </w:rPr>
              <w:t>Carl Zeiss Sp. z o.o.</w:t>
            </w:r>
          </w:p>
          <w:p w14:paraId="271BCB85" w14:textId="77777777" w:rsidR="00032C28" w:rsidRPr="00E26B12" w:rsidRDefault="00032C28" w:rsidP="00E26B12">
            <w:pPr>
              <w:jc w:val="both"/>
              <w:rPr>
                <w:bCs/>
              </w:rPr>
            </w:pPr>
            <w:r w:rsidRPr="00E26B12">
              <w:rPr>
                <w:bCs/>
              </w:rPr>
              <w:t xml:space="preserve">ul. Naramowicka 76 </w:t>
            </w:r>
          </w:p>
          <w:p w14:paraId="705B6356" w14:textId="77777777" w:rsidR="00032C28" w:rsidRPr="00E26B12" w:rsidRDefault="00032C28" w:rsidP="00E26B12">
            <w:pPr>
              <w:spacing w:after="120"/>
              <w:jc w:val="both"/>
              <w:rPr>
                <w:bCs/>
              </w:rPr>
            </w:pPr>
            <w:r w:rsidRPr="00E26B12">
              <w:rPr>
                <w:bCs/>
              </w:rPr>
              <w:t>61-622 Poznań</w:t>
            </w:r>
          </w:p>
          <w:p w14:paraId="7CFED904" w14:textId="77777777" w:rsidR="00032C28" w:rsidRPr="00596D91" w:rsidRDefault="00032C28" w:rsidP="00E26B12">
            <w:pPr>
              <w:jc w:val="both"/>
              <w:rPr>
                <w:bCs/>
              </w:rPr>
            </w:pPr>
            <w:r w:rsidRPr="00596D91">
              <w:t xml:space="preserve">za cenę wykonania przedmiotu zamówienia w wysokości </w:t>
            </w:r>
            <w:r w:rsidRPr="00596D91">
              <w:rPr>
                <w:b/>
              </w:rPr>
              <w:t>2 380 000.00 zł</w:t>
            </w:r>
            <w:r w:rsidRPr="00596D91">
              <w:t xml:space="preserve"> </w:t>
            </w:r>
            <w:r w:rsidRPr="00596D91">
              <w:rPr>
                <w:b/>
                <w:bCs/>
              </w:rPr>
              <w:t>brutto</w:t>
            </w:r>
            <w:r w:rsidRPr="00596D91">
              <w:rPr>
                <w:bCs/>
              </w:rPr>
              <w:t>.</w:t>
            </w:r>
          </w:p>
          <w:p w14:paraId="57D87B8B" w14:textId="77777777" w:rsidR="00032C28" w:rsidRPr="00596D91" w:rsidRDefault="00032C28" w:rsidP="00E26B12">
            <w:pPr>
              <w:spacing w:before="120"/>
              <w:jc w:val="both"/>
              <w:rPr>
                <w:color w:val="000000"/>
              </w:rPr>
            </w:pPr>
            <w:r w:rsidRPr="00596D91">
              <w:rPr>
                <w:color w:val="000000"/>
                <w:u w:val="single"/>
              </w:rPr>
              <w:t>Uzasadnienie wyboru</w:t>
            </w:r>
            <w:r w:rsidRPr="00596D91">
              <w:rPr>
                <w:color w:val="000000"/>
              </w:rPr>
              <w:t>:</w:t>
            </w:r>
          </w:p>
          <w:p w14:paraId="27085E89" w14:textId="5A85B2CE" w:rsidR="00032C28" w:rsidRPr="00E26B12" w:rsidRDefault="00596D91" w:rsidP="00E26B12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596D91">
              <w:t xml:space="preserve">Oferta otrzymała największą ilość punktów spośród ofert podlegających ocenie - łącznie </w:t>
            </w:r>
            <w:r>
              <w:t>70,00</w:t>
            </w:r>
            <w:r w:rsidRPr="00596D91">
              <w:t xml:space="preserve"> pkt. - w oparciu o określone przez Zamawiającego w SWZ kryteria oceny ofert tj. przyznano: cena oferty brutto - 70,00 pkt., </w:t>
            </w:r>
            <w:r>
              <w:t>Termin realizacji –</w:t>
            </w:r>
            <w:r w:rsidRPr="00596D91">
              <w:t xml:space="preserve"> </w:t>
            </w:r>
            <w:r>
              <w:t>0,00</w:t>
            </w:r>
            <w:r w:rsidRPr="00596D91">
              <w:t xml:space="preserve"> pkt.</w:t>
            </w:r>
            <w:r>
              <w:t xml:space="preserve">, </w:t>
            </w:r>
            <w:r w:rsidRPr="00596D91">
              <w:t>gwarancja - 0,00 pkt</w:t>
            </w:r>
            <w:r>
              <w:t>.</w:t>
            </w:r>
            <w:r w:rsidRPr="00596D91">
              <w:t xml:space="preserve"> Oferta spełnia wszystkie wymagania </w:t>
            </w:r>
            <w:proofErr w:type="spellStart"/>
            <w:r w:rsidRPr="00596D91">
              <w:t>formalno</w:t>
            </w:r>
            <w:proofErr w:type="spellEnd"/>
            <w:r w:rsidRPr="00596D91">
              <w:t xml:space="preserve"> - prawne i jest zgodna z zapisami SWZ.</w:t>
            </w:r>
          </w:p>
        </w:tc>
      </w:tr>
    </w:tbl>
    <w:p w14:paraId="5DDEF1A5" w14:textId="77777777" w:rsidR="00D64136" w:rsidRPr="00E26B12" w:rsidRDefault="00D64136" w:rsidP="00E26B12">
      <w:pPr>
        <w:spacing w:before="360" w:after="120"/>
        <w:jc w:val="both"/>
        <w:rPr>
          <w:color w:val="000000"/>
        </w:rPr>
      </w:pPr>
      <w:r w:rsidRPr="00E26B12">
        <w:rPr>
          <w:b/>
          <w:bCs/>
          <w:color w:val="000000"/>
        </w:rPr>
        <w:t>Punktacja przyznana ofertom w każdym kryterium oceny ofert wraz z łączną punktacją</w:t>
      </w:r>
      <w:r w:rsidRPr="00E26B12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56"/>
        <w:gridCol w:w="2268"/>
        <w:gridCol w:w="2552"/>
        <w:gridCol w:w="1247"/>
      </w:tblGrid>
      <w:tr w:rsidR="00D64136" w:rsidRPr="00E26B12" w14:paraId="44682E4E" w14:textId="77777777" w:rsidTr="00E26B12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E94186" w14:textId="77777777" w:rsidR="00D64136" w:rsidRPr="00E26B12" w:rsidRDefault="00D64136" w:rsidP="00E26B12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26B12">
              <w:rPr>
                <w:bCs/>
              </w:rPr>
              <w:t>Część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8391D0" w14:textId="77777777" w:rsidR="00D64136" w:rsidRPr="00E26B12" w:rsidRDefault="00D64136" w:rsidP="00E26B12">
            <w:pPr>
              <w:spacing w:before="120" w:after="120"/>
              <w:jc w:val="center"/>
              <w:rPr>
                <w:bCs/>
              </w:rPr>
            </w:pPr>
            <w:r w:rsidRPr="00E26B12">
              <w:rPr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7DB41F" w14:textId="77777777" w:rsidR="00D64136" w:rsidRPr="00E26B12" w:rsidRDefault="00D64136" w:rsidP="00E26B12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26B12">
              <w:rPr>
                <w:bCs/>
                <w:color w:val="000000"/>
              </w:rPr>
              <w:t>Kryterium - punktacja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74081D" w14:textId="77777777" w:rsidR="00D64136" w:rsidRPr="00E26B12" w:rsidRDefault="00D64136" w:rsidP="00E26B12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26B12">
              <w:rPr>
                <w:bCs/>
                <w:color w:val="000000"/>
              </w:rPr>
              <w:t>Razem</w:t>
            </w:r>
          </w:p>
        </w:tc>
      </w:tr>
      <w:tr w:rsidR="00032C28" w:rsidRPr="00E26B12" w14:paraId="097B91D0" w14:textId="77777777" w:rsidTr="00E26B12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4438" w14:textId="77777777" w:rsidR="00032C28" w:rsidRPr="00E26B12" w:rsidRDefault="00032C28" w:rsidP="00E26B1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 xml:space="preserve">1 - Zakup mikroskopu operacyjnego i funduskamery szerokokątnej w ramach zadania "Wymiana sprzętu medycznego </w:t>
            </w:r>
            <w:r w:rsidRPr="00E26B12">
              <w:rPr>
                <w:sz w:val="22"/>
                <w:szCs w:val="22"/>
              </w:rPr>
              <w:lastRenderedPageBreak/>
              <w:t>na potrzeby realizacji świadczeń na Oddziale Okulistyki Szpitala Wojewódzkiego w Poznaniu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7090A" w14:textId="77777777" w:rsidR="00032C28" w:rsidRPr="00E26B12" w:rsidRDefault="00032C28" w:rsidP="00E26B12">
            <w:pPr>
              <w:rPr>
                <w:b/>
                <w:bCs/>
                <w:sz w:val="22"/>
                <w:szCs w:val="22"/>
              </w:rPr>
            </w:pPr>
            <w:r w:rsidRPr="00E26B12">
              <w:rPr>
                <w:b/>
                <w:bCs/>
                <w:sz w:val="22"/>
                <w:szCs w:val="22"/>
              </w:rPr>
              <w:lastRenderedPageBreak/>
              <w:t>Carl Zeiss Sp. z o.o.</w:t>
            </w:r>
          </w:p>
          <w:p w14:paraId="19827F4E" w14:textId="77777777" w:rsidR="00032C28" w:rsidRPr="00E26B12" w:rsidRDefault="00032C28" w:rsidP="00E26B12">
            <w:pPr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ul. Naramowicka 76</w:t>
            </w:r>
          </w:p>
          <w:p w14:paraId="3E5A8F6E" w14:textId="77777777" w:rsidR="00032C28" w:rsidRPr="00E26B12" w:rsidRDefault="00032C28" w:rsidP="00E26B12">
            <w:pPr>
              <w:spacing w:after="40"/>
              <w:rPr>
                <w:color w:val="000000"/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61-622 Poznań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D3C5D" w14:textId="77777777" w:rsidR="00032C28" w:rsidRPr="00E26B12" w:rsidRDefault="00032C28" w:rsidP="00E26B12">
            <w:pPr>
              <w:spacing w:before="40" w:after="40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1 - Cena - 70.00</w:t>
            </w:r>
          </w:p>
          <w:p w14:paraId="4F41879D" w14:textId="77777777" w:rsidR="00032C28" w:rsidRPr="00E26B12" w:rsidRDefault="00032C28" w:rsidP="00E26B12">
            <w:pPr>
              <w:spacing w:before="40" w:after="40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2 - Termin realizacji  - 0.00</w:t>
            </w:r>
          </w:p>
          <w:p w14:paraId="1FFC64FC" w14:textId="77777777" w:rsidR="00032C28" w:rsidRPr="00E26B12" w:rsidRDefault="00032C28" w:rsidP="00E26B1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lastRenderedPageBreak/>
              <w:t>3 - Gwarancja - 0.00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CDF2" w14:textId="77777777" w:rsidR="00032C28" w:rsidRPr="00E26B12" w:rsidRDefault="00032C28" w:rsidP="00E26B12">
            <w:pPr>
              <w:jc w:val="center"/>
              <w:rPr>
                <w:color w:val="000000"/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lastRenderedPageBreak/>
              <w:t xml:space="preserve">  70,00</w:t>
            </w:r>
          </w:p>
        </w:tc>
      </w:tr>
      <w:tr w:rsidR="00E26B12" w:rsidRPr="00E26B12" w14:paraId="7659D189" w14:textId="77777777" w:rsidTr="00DE3885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8452" w14:textId="77777777" w:rsidR="00E26B12" w:rsidRPr="00E26B12" w:rsidRDefault="00E26B12" w:rsidP="00E26B1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2 - Zakup mikroskopu operacyjnego i funduskamery szerokokątnej w ramach zadania "Wymiana sprzętu medycznego na potrzeby realizacji świadczeń na Oddziale Okulistyki Szpitala Wojewódzkiego w Poznaniu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21AA0" w14:textId="77777777" w:rsidR="00E26B12" w:rsidRPr="00E26B12" w:rsidRDefault="00E26B12" w:rsidP="00E26B12">
            <w:pPr>
              <w:rPr>
                <w:b/>
                <w:bCs/>
                <w:sz w:val="22"/>
                <w:szCs w:val="22"/>
              </w:rPr>
            </w:pPr>
            <w:r w:rsidRPr="00E26B12">
              <w:rPr>
                <w:b/>
                <w:bCs/>
                <w:sz w:val="22"/>
                <w:szCs w:val="22"/>
              </w:rPr>
              <w:t>Carl Zeiss Sp. z o.o.</w:t>
            </w:r>
          </w:p>
          <w:p w14:paraId="06C447FE" w14:textId="77777777" w:rsidR="00E26B12" w:rsidRPr="00E26B12" w:rsidRDefault="00E26B12" w:rsidP="00E26B12">
            <w:pPr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ul. Naramowicka 76</w:t>
            </w:r>
          </w:p>
          <w:p w14:paraId="330A82E9" w14:textId="77777777" w:rsidR="00E26B12" w:rsidRPr="00E26B12" w:rsidRDefault="00E26B12" w:rsidP="00E26B12">
            <w:pPr>
              <w:spacing w:after="40"/>
              <w:rPr>
                <w:color w:val="000000"/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61-622 Poznań</w:t>
            </w: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02F3" w14:textId="77777777" w:rsidR="00596D91" w:rsidRDefault="00596D91" w:rsidP="00E26B12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F0F4BF7" w14:textId="77777777" w:rsidR="00596D91" w:rsidRDefault="00596D91" w:rsidP="00E26B12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C1D2D26" w14:textId="4CEB0443" w:rsidR="00E26B12" w:rsidRPr="00E26B12" w:rsidRDefault="00E26B12" w:rsidP="00E26B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</w:tbl>
    <w:p w14:paraId="6EC86097" w14:textId="77777777" w:rsidR="00D64136" w:rsidRPr="00E26B12" w:rsidRDefault="00D64136" w:rsidP="00E26B12">
      <w:pPr>
        <w:spacing w:before="120"/>
        <w:jc w:val="both"/>
        <w:rPr>
          <w:color w:val="000000"/>
        </w:rPr>
      </w:pPr>
    </w:p>
    <w:p w14:paraId="182E6962" w14:textId="77777777" w:rsidR="00D64136" w:rsidRPr="00E26B12" w:rsidRDefault="00D64136" w:rsidP="00E26B12">
      <w:pPr>
        <w:spacing w:after="120"/>
        <w:jc w:val="both"/>
        <w:rPr>
          <w:color w:val="000000"/>
        </w:rPr>
      </w:pPr>
      <w:r w:rsidRPr="00E26B12">
        <w:rPr>
          <w:b/>
          <w:bCs/>
          <w:color w:val="000000"/>
        </w:rPr>
        <w:t>Informacja o wykonawcach, których oferty zostały odrzucone</w:t>
      </w:r>
      <w:r w:rsidRPr="00E26B12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E26B12" w14:paraId="7A5B2C8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78D9710" w14:textId="77777777" w:rsidR="00D64136" w:rsidRPr="00E26B12" w:rsidRDefault="00D64136" w:rsidP="00E26B12">
            <w:pPr>
              <w:spacing w:before="60" w:after="60"/>
              <w:jc w:val="center"/>
              <w:rPr>
                <w:bCs/>
              </w:rPr>
            </w:pPr>
            <w:r w:rsidRPr="00E26B12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E91F13" w14:textId="77777777" w:rsidR="00D64136" w:rsidRPr="00E26B12" w:rsidRDefault="00D64136" w:rsidP="00E26B12">
            <w:pPr>
              <w:spacing w:before="60" w:after="60"/>
              <w:jc w:val="center"/>
              <w:rPr>
                <w:bCs/>
              </w:rPr>
            </w:pPr>
            <w:r w:rsidRPr="00E26B12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359E2B6" w14:textId="77777777" w:rsidR="00D64136" w:rsidRPr="00E26B12" w:rsidRDefault="00D64136" w:rsidP="00E26B12">
            <w:pPr>
              <w:spacing w:before="60" w:after="60"/>
              <w:jc w:val="center"/>
              <w:rPr>
                <w:bCs/>
              </w:rPr>
            </w:pPr>
            <w:r w:rsidRPr="00E26B12">
              <w:rPr>
                <w:bCs/>
              </w:rPr>
              <w:t>Uzasadnienie odrzucenia oferty</w:t>
            </w:r>
          </w:p>
        </w:tc>
      </w:tr>
      <w:tr w:rsidR="00032C28" w:rsidRPr="00E26B12" w14:paraId="5F583FDB" w14:textId="77777777" w:rsidTr="00E26B12">
        <w:trPr>
          <w:trHeight w:val="1164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C8B4D4" w14:textId="77777777" w:rsidR="00032C28" w:rsidRPr="00E26B12" w:rsidRDefault="00032C28" w:rsidP="00E26B12">
            <w:pPr>
              <w:spacing w:before="40"/>
              <w:jc w:val="center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CDE4E3" w14:textId="77777777" w:rsidR="00032C28" w:rsidRPr="00E26B12" w:rsidRDefault="00032C28" w:rsidP="00E26B12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E26B12">
              <w:rPr>
                <w:b/>
                <w:bCs/>
                <w:sz w:val="22"/>
                <w:szCs w:val="22"/>
              </w:rPr>
              <w:t>Carl Zeiss Sp. z o.o.</w:t>
            </w:r>
          </w:p>
          <w:p w14:paraId="71D290F5" w14:textId="77777777" w:rsidR="00032C28" w:rsidRPr="00E26B12" w:rsidRDefault="00032C28" w:rsidP="00E26B12">
            <w:pPr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 xml:space="preserve">ul. Naramowicka 76 </w:t>
            </w:r>
          </w:p>
          <w:p w14:paraId="3610058F" w14:textId="77777777" w:rsidR="00032C28" w:rsidRPr="00E26B12" w:rsidRDefault="00032C28" w:rsidP="00E26B12">
            <w:pPr>
              <w:spacing w:after="60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61-622 Poznań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B210D9" w14:textId="661673E2" w:rsidR="00032C28" w:rsidRPr="00E26B12" w:rsidRDefault="00032C28" w:rsidP="00E26B12">
            <w:pPr>
              <w:spacing w:before="120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 xml:space="preserve">Oferta odrzucona w zadaniu 2 na podstawie </w:t>
            </w:r>
            <w:r w:rsidRPr="00E26B12">
              <w:rPr>
                <w:b/>
                <w:sz w:val="22"/>
                <w:szCs w:val="22"/>
              </w:rPr>
              <w:t xml:space="preserve">Art. 226 ust. 1 pkt </w:t>
            </w:r>
            <w:r w:rsidR="00E26B12">
              <w:rPr>
                <w:b/>
                <w:sz w:val="22"/>
                <w:szCs w:val="22"/>
              </w:rPr>
              <w:t>5</w:t>
            </w:r>
            <w:r w:rsidRPr="00E26B12">
              <w:rPr>
                <w:sz w:val="22"/>
                <w:szCs w:val="22"/>
              </w:rPr>
              <w:t xml:space="preserve"> ustawy </w:t>
            </w:r>
            <w:proofErr w:type="spellStart"/>
            <w:r w:rsidRPr="00E26B12">
              <w:rPr>
                <w:sz w:val="22"/>
                <w:szCs w:val="22"/>
              </w:rPr>
              <w:t>Pzp</w:t>
            </w:r>
            <w:proofErr w:type="spellEnd"/>
            <w:r w:rsidRPr="00E26B12">
              <w:rPr>
                <w:sz w:val="22"/>
                <w:szCs w:val="22"/>
              </w:rPr>
              <w:t>.</w:t>
            </w:r>
          </w:p>
          <w:p w14:paraId="0D3D1CC4" w14:textId="77777777" w:rsidR="00032C28" w:rsidRPr="00E26B12" w:rsidRDefault="00032C28" w:rsidP="00E26B12">
            <w:pPr>
              <w:rPr>
                <w:sz w:val="12"/>
                <w:szCs w:val="12"/>
              </w:rPr>
            </w:pPr>
          </w:p>
          <w:p w14:paraId="7C854D10" w14:textId="77777777" w:rsidR="00032C28" w:rsidRPr="00E26B12" w:rsidRDefault="00032C28" w:rsidP="00E26B12">
            <w:pPr>
              <w:spacing w:after="40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  <w:u w:val="single"/>
              </w:rPr>
              <w:t>Uzasadnienie</w:t>
            </w:r>
            <w:r w:rsidRPr="00E26B12">
              <w:rPr>
                <w:sz w:val="22"/>
                <w:szCs w:val="22"/>
              </w:rPr>
              <w:t>:</w:t>
            </w:r>
          </w:p>
          <w:p w14:paraId="20EA520E" w14:textId="58CF9FB6" w:rsidR="00032C28" w:rsidRPr="00E26B12" w:rsidRDefault="00E26B12" w:rsidP="00E26B12">
            <w:pPr>
              <w:jc w:val="both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J</w:t>
            </w:r>
            <w:r w:rsidR="00032C28" w:rsidRPr="00E26B12">
              <w:rPr>
                <w:sz w:val="22"/>
                <w:szCs w:val="22"/>
              </w:rPr>
              <w:t>ednym z kryteriów oceny ofert jest termin realizacji zamówienia</w:t>
            </w:r>
            <w:r w:rsidRPr="00E26B12">
              <w:rPr>
                <w:sz w:val="22"/>
                <w:szCs w:val="22"/>
              </w:rPr>
              <w:t xml:space="preserve"> (K-2)</w:t>
            </w:r>
            <w:r w:rsidR="00032C28" w:rsidRPr="00E26B12">
              <w:rPr>
                <w:sz w:val="22"/>
                <w:szCs w:val="22"/>
              </w:rPr>
              <w:t>, określony w sposób zamknięty</w:t>
            </w:r>
            <w:r w:rsidRPr="00E26B12">
              <w:rPr>
                <w:sz w:val="22"/>
                <w:szCs w:val="22"/>
              </w:rPr>
              <w:t>:</w:t>
            </w:r>
          </w:p>
          <w:p w14:paraId="286B4BAC" w14:textId="77777777" w:rsidR="00032C28" w:rsidRPr="00E26B12" w:rsidRDefault="00032C28" w:rsidP="00E26B12">
            <w:pPr>
              <w:jc w:val="both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„bez skrócenia” (0 pkt),</w:t>
            </w:r>
          </w:p>
          <w:p w14:paraId="1A4D9289" w14:textId="77777777" w:rsidR="00032C28" w:rsidRPr="00E26B12" w:rsidRDefault="00032C28" w:rsidP="00E26B12">
            <w:pPr>
              <w:jc w:val="both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„skrócenie o 1 tydzień” (7 pkt),</w:t>
            </w:r>
          </w:p>
          <w:p w14:paraId="40C43ABA" w14:textId="77777777" w:rsidR="00032C28" w:rsidRPr="00E26B12" w:rsidRDefault="00032C28" w:rsidP="00E26B12">
            <w:pPr>
              <w:jc w:val="both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>„skrócenie o 2 tygodnie” (15 pkt).</w:t>
            </w:r>
          </w:p>
          <w:p w14:paraId="172CFDD0" w14:textId="19B3C26C" w:rsidR="00032C28" w:rsidRPr="00E26B12" w:rsidRDefault="00032C28" w:rsidP="00E26B12">
            <w:pPr>
              <w:spacing w:after="120"/>
              <w:jc w:val="both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 xml:space="preserve">W formularzu ofertowym </w:t>
            </w:r>
            <w:r w:rsidR="00B55439">
              <w:rPr>
                <w:sz w:val="22"/>
                <w:szCs w:val="22"/>
              </w:rPr>
              <w:t xml:space="preserve">po modyfikacji z dnia 22.05.2025r. </w:t>
            </w:r>
            <w:r w:rsidRPr="00E26B12">
              <w:rPr>
                <w:sz w:val="22"/>
                <w:szCs w:val="22"/>
              </w:rPr>
              <w:t xml:space="preserve">wyraźnie wskazano, że </w:t>
            </w:r>
            <w:r w:rsidR="00596D91">
              <w:rPr>
                <w:sz w:val="22"/>
                <w:szCs w:val="22"/>
              </w:rPr>
              <w:t>„</w:t>
            </w:r>
            <w:r w:rsidR="00E26B12" w:rsidRPr="00596D91">
              <w:rPr>
                <w:i/>
                <w:iCs/>
                <w:sz w:val="22"/>
                <w:szCs w:val="22"/>
              </w:rPr>
              <w:t>maksymalny termin wykonania zamówienia wynosi 17 tygodni od daty zawarcia umowy. Wskazanie terminu wykonania zamówienia dłuższego niż 17 tygodni, innego lub nie podanie go w ogóle spowoduje odrzucenie oferty jako niezgodnej z SWZ</w:t>
            </w:r>
            <w:r w:rsidR="00596D91">
              <w:rPr>
                <w:i/>
                <w:iCs/>
                <w:sz w:val="22"/>
                <w:szCs w:val="22"/>
              </w:rPr>
              <w:t>”</w:t>
            </w:r>
            <w:r w:rsidR="00E26B12" w:rsidRPr="00596D91">
              <w:rPr>
                <w:i/>
                <w:iCs/>
                <w:sz w:val="22"/>
                <w:szCs w:val="22"/>
              </w:rPr>
              <w:t>.</w:t>
            </w:r>
            <w:r w:rsidR="00E26B12" w:rsidRPr="00E26B12">
              <w:rPr>
                <w:sz w:val="22"/>
                <w:szCs w:val="22"/>
              </w:rPr>
              <w:t xml:space="preserve"> </w:t>
            </w:r>
            <w:r w:rsidRPr="00E26B12">
              <w:rPr>
                <w:sz w:val="22"/>
                <w:szCs w:val="22"/>
              </w:rPr>
              <w:t>Tymczasem Wykonawca w formularzu ofertowym wpisał jako termin realizacji:</w:t>
            </w:r>
            <w:r w:rsidR="00E26B12" w:rsidRPr="00E26B12">
              <w:rPr>
                <w:sz w:val="22"/>
                <w:szCs w:val="22"/>
              </w:rPr>
              <w:t xml:space="preserve"> </w:t>
            </w:r>
            <w:r w:rsidRPr="00E26B12">
              <w:rPr>
                <w:sz w:val="22"/>
                <w:szCs w:val="22"/>
              </w:rPr>
              <w:t>„6 tygodni”,</w:t>
            </w:r>
            <w:r w:rsidR="00E26B12" w:rsidRPr="00E26B12">
              <w:rPr>
                <w:sz w:val="22"/>
                <w:szCs w:val="22"/>
              </w:rPr>
              <w:t xml:space="preserve"> c</w:t>
            </w:r>
            <w:r w:rsidRPr="00E26B12">
              <w:rPr>
                <w:sz w:val="22"/>
                <w:szCs w:val="22"/>
              </w:rPr>
              <w:t>zyli wartość niezgodną z wymaganym sposobem opisu i nieprzewidzianą w treści SWZ ani formularzu</w:t>
            </w:r>
            <w:r w:rsidR="00705622">
              <w:rPr>
                <w:sz w:val="22"/>
                <w:szCs w:val="22"/>
              </w:rPr>
              <w:t xml:space="preserve"> ofertowym</w:t>
            </w:r>
            <w:r w:rsidRPr="00E26B12">
              <w:rPr>
                <w:sz w:val="22"/>
                <w:szCs w:val="22"/>
              </w:rPr>
              <w:t>.</w:t>
            </w:r>
          </w:p>
          <w:p w14:paraId="2ABAE7B8" w14:textId="77777777" w:rsidR="00032C28" w:rsidRPr="00E26B12" w:rsidRDefault="00032C28" w:rsidP="00E26B12">
            <w:pPr>
              <w:spacing w:after="120"/>
              <w:jc w:val="both"/>
              <w:rPr>
                <w:sz w:val="22"/>
                <w:szCs w:val="22"/>
              </w:rPr>
            </w:pPr>
            <w:r w:rsidRPr="00E26B12">
              <w:rPr>
                <w:sz w:val="22"/>
                <w:szCs w:val="22"/>
              </w:rPr>
              <w:t xml:space="preserve">W związku z powyższym oferta Wykonawcy nie odpowiada treści SWZ, co stanowi podstawę jej odrzucenia zgodnie z art. 226 ust. 1 pkt 5 ustawy </w:t>
            </w:r>
            <w:proofErr w:type="spellStart"/>
            <w:r w:rsidRPr="00E26B12">
              <w:rPr>
                <w:sz w:val="22"/>
                <w:szCs w:val="22"/>
              </w:rPr>
              <w:t>Pzp</w:t>
            </w:r>
            <w:proofErr w:type="spellEnd"/>
            <w:r w:rsidRPr="00E26B12">
              <w:rPr>
                <w:sz w:val="22"/>
                <w:szCs w:val="22"/>
              </w:rPr>
              <w:t>.</w:t>
            </w:r>
          </w:p>
        </w:tc>
      </w:tr>
    </w:tbl>
    <w:p w14:paraId="46070F0C" w14:textId="77777777" w:rsidR="009F0E5C" w:rsidRPr="00E26B12" w:rsidRDefault="00D64136" w:rsidP="00E26B12">
      <w:pPr>
        <w:spacing w:after="40"/>
        <w:jc w:val="both"/>
      </w:pPr>
      <w:r w:rsidRPr="00E26B12">
        <w:rPr>
          <w:b/>
          <w:bCs/>
        </w:rPr>
        <w:t>Informacja o terminie zawarcia umowy</w:t>
      </w:r>
      <w:r w:rsidRPr="00E26B12">
        <w:t>:</w:t>
      </w:r>
    </w:p>
    <w:p w14:paraId="17D9098B" w14:textId="0741B43F" w:rsidR="00F960D7" w:rsidRPr="00E26B12" w:rsidRDefault="00A029B8" w:rsidP="00E26B12">
      <w:pPr>
        <w:spacing w:after="120"/>
        <w:jc w:val="both"/>
      </w:pPr>
      <w:r w:rsidRPr="00E26B12">
        <w:t>U</w:t>
      </w:r>
      <w:r w:rsidR="00F960D7" w:rsidRPr="00E26B12">
        <w:t>mowa w sp</w:t>
      </w:r>
      <w:r w:rsidR="004C3459" w:rsidRPr="00E26B12">
        <w:t>r</w:t>
      </w:r>
      <w:r w:rsidR="00F960D7" w:rsidRPr="00E26B12">
        <w:t>awie zamówienia publicznego</w:t>
      </w:r>
      <w:r w:rsidR="00D8427E" w:rsidRPr="00E26B12">
        <w:t xml:space="preserve">, zgodnie z art. 264 ust. 1 ustawy </w:t>
      </w:r>
      <w:proofErr w:type="spellStart"/>
      <w:r w:rsidR="00D8427E" w:rsidRPr="00E26B12">
        <w:t>Pzp</w:t>
      </w:r>
      <w:proofErr w:type="spellEnd"/>
      <w:r w:rsidR="00D8427E" w:rsidRPr="00E26B12">
        <w:t>,</w:t>
      </w:r>
      <w:r w:rsidRPr="00E26B12">
        <w:t xml:space="preserve"> zostanie</w:t>
      </w:r>
      <w:r w:rsidR="00F960D7" w:rsidRPr="00E26B12">
        <w:t xml:space="preserve"> zawarta,</w:t>
      </w:r>
      <w:r w:rsidRPr="00E26B12">
        <w:t xml:space="preserve"> </w:t>
      </w:r>
      <w:r w:rsidR="00F960D7" w:rsidRPr="00E26B12">
        <w:t xml:space="preserve">z </w:t>
      </w:r>
      <w:r w:rsidRPr="00E26B12">
        <w:t xml:space="preserve">uwzględnieniem art. 577 ustawy </w:t>
      </w:r>
      <w:proofErr w:type="spellStart"/>
      <w:r w:rsidRPr="00E26B12">
        <w:t>Pzp</w:t>
      </w:r>
      <w:proofErr w:type="spellEnd"/>
      <w:r w:rsidRPr="00E26B12">
        <w:t xml:space="preserve">, </w:t>
      </w:r>
      <w:r w:rsidR="00F960D7" w:rsidRPr="00E26B12">
        <w:t>w terminie</w:t>
      </w:r>
      <w:r w:rsidR="00D8427E" w:rsidRPr="00E26B12">
        <w:t xml:space="preserve"> </w:t>
      </w:r>
      <w:r w:rsidR="00032C28" w:rsidRPr="00E26B12">
        <w:t xml:space="preserve">nie krótszym niż </w:t>
      </w:r>
      <w:r w:rsidR="00E26B12">
        <w:t>10</w:t>
      </w:r>
      <w:r w:rsidR="00032C28" w:rsidRPr="00E26B12">
        <w:t xml:space="preserve"> dni od dnia przesłania niniejszej informacji o wyborze najkorzystniejszej oferty.</w:t>
      </w:r>
    </w:p>
    <w:p w14:paraId="7C4FC63A" w14:textId="77777777" w:rsidR="00F960D7" w:rsidRPr="00E26B12" w:rsidRDefault="00D8427E" w:rsidP="00E26B12">
      <w:pPr>
        <w:spacing w:after="240"/>
        <w:jc w:val="both"/>
      </w:pPr>
      <w:r w:rsidRPr="00E26B12">
        <w:t xml:space="preserve">Umowa </w:t>
      </w:r>
      <w:r w:rsidR="00F960D7" w:rsidRPr="00E26B12">
        <w:t>w sprawie zamówienia publicznego</w:t>
      </w:r>
      <w:r w:rsidRPr="00E26B12">
        <w:t xml:space="preserve"> może być zawarta </w:t>
      </w:r>
      <w:r w:rsidR="00F960D7" w:rsidRPr="00E26B12">
        <w:t xml:space="preserve">przed upływem terminu, o którym mowa powyżej, jeżeli zachodzą okoliczności wymienione w </w:t>
      </w:r>
      <w:r w:rsidRPr="00E26B12">
        <w:t>art. 264</w:t>
      </w:r>
      <w:r w:rsidR="00F960D7" w:rsidRPr="00E26B12">
        <w:t xml:space="preserve"> ust. 2 ustawy </w:t>
      </w:r>
      <w:proofErr w:type="spellStart"/>
      <w:r w:rsidR="00F960D7" w:rsidRPr="00E26B12">
        <w:t>P</w:t>
      </w:r>
      <w:r w:rsidR="004657DA" w:rsidRPr="00E26B12">
        <w:t>zp</w:t>
      </w:r>
      <w:proofErr w:type="spellEnd"/>
      <w:r w:rsidR="00F960D7" w:rsidRPr="00E26B12">
        <w:t>.</w:t>
      </w:r>
    </w:p>
    <w:p w14:paraId="1B7489C5" w14:textId="77777777" w:rsidR="00D64136" w:rsidRPr="00E26B12" w:rsidRDefault="00D64136" w:rsidP="00E26B12">
      <w:pPr>
        <w:jc w:val="both"/>
        <w:rPr>
          <w:b/>
          <w:bCs/>
        </w:rPr>
      </w:pPr>
      <w:r w:rsidRPr="00E26B12">
        <w:rPr>
          <w:b/>
          <w:bCs/>
        </w:rPr>
        <w:t>Pouczenie</w:t>
      </w:r>
    </w:p>
    <w:p w14:paraId="60D61737" w14:textId="77777777" w:rsidR="00F960D7" w:rsidRPr="00E26B12" w:rsidRDefault="00D64136" w:rsidP="00E26B12">
      <w:pPr>
        <w:spacing w:after="480"/>
        <w:jc w:val="both"/>
      </w:pPr>
      <w:r w:rsidRPr="00E26B12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E26B12">
        <w:t>Pzp</w:t>
      </w:r>
      <w:proofErr w:type="spellEnd"/>
    </w:p>
    <w:bookmarkEnd w:id="0"/>
    <w:p w14:paraId="33813A08" w14:textId="77777777" w:rsidR="00921C5B" w:rsidRDefault="00921C5B" w:rsidP="00921C5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F9C00FF" w14:textId="77777777" w:rsidR="00921C5B" w:rsidRDefault="00921C5B" w:rsidP="00921C5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1EDF2A67" w14:textId="77777777" w:rsidR="00921C5B" w:rsidRDefault="00921C5B" w:rsidP="00921C5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58071DC6" w14:textId="5B8E9380" w:rsidR="008642B3" w:rsidRPr="00E26B12" w:rsidRDefault="00921C5B" w:rsidP="00921C5B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sectPr w:rsidR="008642B3" w:rsidRPr="00E26B12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29FA7" w14:textId="77777777" w:rsidR="00EA34B1" w:rsidRDefault="00EA34B1">
      <w:r>
        <w:separator/>
      </w:r>
    </w:p>
  </w:endnote>
  <w:endnote w:type="continuationSeparator" w:id="0">
    <w:p w14:paraId="44AE1631" w14:textId="77777777" w:rsidR="00EA34B1" w:rsidRDefault="00EA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39400" w14:textId="77777777" w:rsidR="00032C28" w:rsidRDefault="00032C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E0140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832A1CE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E5D24" w14:textId="77777777" w:rsidR="00032C28" w:rsidRDefault="00032C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7B0AE" w14:textId="77777777" w:rsidR="00EA34B1" w:rsidRDefault="00EA34B1">
      <w:r>
        <w:separator/>
      </w:r>
    </w:p>
  </w:footnote>
  <w:footnote w:type="continuationSeparator" w:id="0">
    <w:p w14:paraId="0D5C9826" w14:textId="77777777" w:rsidR="00EA34B1" w:rsidRDefault="00EA3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04ECF" w14:textId="77777777" w:rsidR="00032C28" w:rsidRDefault="00032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289C" w14:textId="77777777" w:rsidR="00032C28" w:rsidRDefault="00032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E28D" w14:textId="77777777" w:rsidR="00032C28" w:rsidRDefault="00032C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B1"/>
    <w:rsid w:val="00022322"/>
    <w:rsid w:val="00032C28"/>
    <w:rsid w:val="00042497"/>
    <w:rsid w:val="00045583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754D0"/>
    <w:rsid w:val="004B2665"/>
    <w:rsid w:val="004C3459"/>
    <w:rsid w:val="004E324A"/>
    <w:rsid w:val="004E7234"/>
    <w:rsid w:val="0054734E"/>
    <w:rsid w:val="00587C3B"/>
    <w:rsid w:val="00596D91"/>
    <w:rsid w:val="00596EA3"/>
    <w:rsid w:val="00596FD7"/>
    <w:rsid w:val="005E0D0A"/>
    <w:rsid w:val="005E5BFF"/>
    <w:rsid w:val="00607F9B"/>
    <w:rsid w:val="00644DCB"/>
    <w:rsid w:val="00657C1E"/>
    <w:rsid w:val="006E3089"/>
    <w:rsid w:val="00705622"/>
    <w:rsid w:val="00712C39"/>
    <w:rsid w:val="00756CDA"/>
    <w:rsid w:val="007E2ACC"/>
    <w:rsid w:val="007E68C5"/>
    <w:rsid w:val="00832144"/>
    <w:rsid w:val="008567C7"/>
    <w:rsid w:val="008642B3"/>
    <w:rsid w:val="0088708D"/>
    <w:rsid w:val="008A6C10"/>
    <w:rsid w:val="008E5102"/>
    <w:rsid w:val="008F08D6"/>
    <w:rsid w:val="00915B9E"/>
    <w:rsid w:val="00921C5B"/>
    <w:rsid w:val="00952256"/>
    <w:rsid w:val="0097748A"/>
    <w:rsid w:val="009F0E5C"/>
    <w:rsid w:val="009F463B"/>
    <w:rsid w:val="00A029B8"/>
    <w:rsid w:val="00A804D1"/>
    <w:rsid w:val="00A91321"/>
    <w:rsid w:val="00AA02AC"/>
    <w:rsid w:val="00B32D12"/>
    <w:rsid w:val="00B464D3"/>
    <w:rsid w:val="00B55439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18A3"/>
    <w:rsid w:val="00D64136"/>
    <w:rsid w:val="00D80145"/>
    <w:rsid w:val="00D8427E"/>
    <w:rsid w:val="00DC48EE"/>
    <w:rsid w:val="00E25DDD"/>
    <w:rsid w:val="00E26B12"/>
    <w:rsid w:val="00E30B2D"/>
    <w:rsid w:val="00E62859"/>
    <w:rsid w:val="00E85D70"/>
    <w:rsid w:val="00EA34B1"/>
    <w:rsid w:val="00F041C2"/>
    <w:rsid w:val="00F2283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4113F"/>
  <w15:chartTrackingRefBased/>
  <w15:docId w15:val="{69CFB0F8-A53F-45E5-88EE-445A03A7A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595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2025-06-25T07:25:00Z</dcterms:created>
  <dcterms:modified xsi:type="dcterms:W3CDTF">2025-06-26T07:09:00Z</dcterms:modified>
</cp:coreProperties>
</file>