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867F39" w:rsidRDefault="00DB7206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867F39">
        <w:rPr>
          <w:rFonts w:ascii="Arial Narrow" w:hAnsi="Arial Narrow" w:cs="Arial"/>
          <w:sz w:val="24"/>
          <w:szCs w:val="24"/>
        </w:rPr>
        <w:t>Bydgoszcz</w:t>
      </w:r>
      <w:r w:rsidR="00986737" w:rsidRPr="00867F39">
        <w:rPr>
          <w:rFonts w:ascii="Arial Narrow" w:hAnsi="Arial Narrow" w:cs="Arial"/>
          <w:sz w:val="24"/>
          <w:szCs w:val="24"/>
        </w:rPr>
        <w:t xml:space="preserve"> dnia: </w:t>
      </w:r>
      <w:r w:rsidR="005F3848">
        <w:rPr>
          <w:rFonts w:ascii="Arial Narrow" w:hAnsi="Arial Narrow" w:cs="Arial"/>
          <w:sz w:val="24"/>
          <w:szCs w:val="24"/>
        </w:rPr>
        <w:t>2025-06-27</w:t>
      </w:r>
    </w:p>
    <w:p w:rsidR="00986737" w:rsidRPr="00867F39" w:rsidRDefault="00DB7206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67F3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867F39" w:rsidRDefault="00DB7206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67F39">
        <w:rPr>
          <w:rFonts w:ascii="Arial Narrow" w:hAnsi="Arial Narrow" w:cs="Arial"/>
          <w:sz w:val="24"/>
          <w:szCs w:val="24"/>
        </w:rPr>
        <w:t>Powstańców Warszawy</w:t>
      </w:r>
      <w:r w:rsidR="00986737" w:rsidRPr="00867F39">
        <w:rPr>
          <w:rFonts w:ascii="Arial Narrow" w:hAnsi="Arial Narrow" w:cs="Arial"/>
          <w:sz w:val="24"/>
          <w:szCs w:val="24"/>
        </w:rPr>
        <w:t xml:space="preserve"> </w:t>
      </w:r>
      <w:r w:rsidRPr="00867F39">
        <w:rPr>
          <w:rFonts w:ascii="Arial Narrow" w:hAnsi="Arial Narrow" w:cs="Arial"/>
          <w:sz w:val="24"/>
          <w:szCs w:val="24"/>
        </w:rPr>
        <w:t>5</w:t>
      </w:r>
    </w:p>
    <w:p w:rsidR="00986737" w:rsidRPr="00867F39" w:rsidRDefault="00DB7206" w:rsidP="00986737">
      <w:pPr>
        <w:rPr>
          <w:rFonts w:ascii="Arial Narrow" w:hAnsi="Arial Narrow" w:cs="Arial"/>
          <w:sz w:val="24"/>
          <w:szCs w:val="24"/>
        </w:rPr>
      </w:pPr>
      <w:r w:rsidRPr="00867F39">
        <w:rPr>
          <w:rFonts w:ascii="Arial Narrow" w:hAnsi="Arial Narrow" w:cs="Arial"/>
          <w:sz w:val="24"/>
          <w:szCs w:val="24"/>
        </w:rPr>
        <w:t>85-681</w:t>
      </w:r>
      <w:r w:rsidR="00986737" w:rsidRPr="00867F39">
        <w:rPr>
          <w:rFonts w:ascii="Arial Narrow" w:hAnsi="Arial Narrow" w:cs="Arial"/>
          <w:sz w:val="24"/>
          <w:szCs w:val="24"/>
        </w:rPr>
        <w:t xml:space="preserve"> </w:t>
      </w:r>
      <w:r w:rsidRPr="00867F39">
        <w:rPr>
          <w:rFonts w:ascii="Arial Narrow" w:hAnsi="Arial Narrow" w:cs="Arial"/>
          <w:sz w:val="24"/>
          <w:szCs w:val="24"/>
        </w:rPr>
        <w:t>Bydgoszcz</w:t>
      </w:r>
    </w:p>
    <w:p w:rsidR="00986737" w:rsidRPr="00867F39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67F3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867F39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67F3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867F39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867F3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67F39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  <w:r w:rsidR="0085494A">
              <w:rPr>
                <w:rFonts w:ascii="Arial Narrow" w:hAnsi="Arial Narrow" w:cs="Arial"/>
                <w:b/>
                <w:spacing w:val="20"/>
                <w:sz w:val="28"/>
              </w:rPr>
              <w:t xml:space="preserve"> - SPROSTOWANIE</w:t>
            </w:r>
          </w:p>
        </w:tc>
      </w:tr>
    </w:tbl>
    <w:p w:rsidR="00986737" w:rsidRPr="00867F39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67F3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867F39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67F3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67F3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67F3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867F39" w:rsidTr="005A632E">
        <w:tc>
          <w:tcPr>
            <w:tcW w:w="2269" w:type="dxa"/>
            <w:shd w:val="clear" w:color="auto" w:fill="auto"/>
          </w:tcPr>
          <w:p w:rsidR="00986737" w:rsidRPr="00867F3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867F39" w:rsidRDefault="00DB720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bCs/>
                <w:sz w:val="24"/>
                <w:szCs w:val="24"/>
              </w:rPr>
              <w:t>Dostawy sukcesywne ubrań i obuwia BHP</w:t>
            </w:r>
            <w:r w:rsidR="00986737" w:rsidRPr="00867F3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B7206" w:rsidRPr="00867F39" w:rsidTr="00845D5D">
        <w:tc>
          <w:tcPr>
            <w:tcW w:w="2269" w:type="dxa"/>
            <w:shd w:val="clear" w:color="auto" w:fill="auto"/>
          </w:tcPr>
          <w:p w:rsidR="00DB7206" w:rsidRPr="00867F39" w:rsidRDefault="00DB7206" w:rsidP="00845D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7206" w:rsidRPr="00867F39" w:rsidRDefault="00DB7206" w:rsidP="00845D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bCs/>
                <w:sz w:val="24"/>
                <w:szCs w:val="24"/>
              </w:rPr>
              <w:t>63/2025</w:t>
            </w:r>
          </w:p>
        </w:tc>
      </w:tr>
    </w:tbl>
    <w:p w:rsidR="00A80738" w:rsidRPr="00867F3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A80738" w:rsidRDefault="0085494A" w:rsidP="0085494A">
      <w:pPr>
        <w:spacing w:before="80" w:after="4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Zamawiający informuje, że w wcześniej przesłanej informacji z otwarcia ofert nie uwzględnił zadania nr 22 dla </w:t>
      </w:r>
      <w:r w:rsidRPr="00867F39">
        <w:rPr>
          <w:rFonts w:ascii="Arial Narrow" w:hAnsi="Arial Narrow" w:cs="Arial"/>
          <w:sz w:val="24"/>
          <w:szCs w:val="24"/>
        </w:rPr>
        <w:t>Firma Handlowo-Produkcyjna Świat Dziecka Janusz Kowalski Przedsiębiorstwo Wielobranżowe Promedyk</w:t>
      </w:r>
      <w:r>
        <w:rPr>
          <w:rFonts w:ascii="Arial Narrow" w:hAnsi="Arial Narrow" w:cs="Arial"/>
          <w:sz w:val="24"/>
          <w:szCs w:val="24"/>
        </w:rPr>
        <w:t>.</w:t>
      </w:r>
    </w:p>
    <w:p w:rsidR="0085494A" w:rsidRDefault="0085494A" w:rsidP="0085494A">
      <w:pPr>
        <w:spacing w:before="80" w:after="40"/>
        <w:rPr>
          <w:rFonts w:ascii="Arial Narrow" w:hAnsi="Arial Narrow" w:cs="Arial"/>
          <w:sz w:val="24"/>
          <w:szCs w:val="24"/>
        </w:rPr>
      </w:pPr>
    </w:p>
    <w:p w:rsidR="0085494A" w:rsidRPr="00867F39" w:rsidRDefault="0085494A" w:rsidP="0085494A">
      <w:pPr>
        <w:spacing w:before="80" w:after="4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Poniżej przesyłam poprawioną i aktualną informację z otwarcia ofert.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867F39" w:rsidTr="005A632E">
        <w:tc>
          <w:tcPr>
            <w:tcW w:w="1276" w:type="dxa"/>
            <w:shd w:val="clear" w:color="auto" w:fill="F2F2F2"/>
            <w:vAlign w:val="center"/>
          </w:tcPr>
          <w:p w:rsidR="006B27ED" w:rsidRPr="00867F3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867F39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867F3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867F3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867F3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Pofam-Jedność Sp. z o.o.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Lindego 6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60-573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105 780.00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Bursaki 6/A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20-150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18 597.60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Bursaki 6/A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20-150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38 880.30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Bursaki 6/A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20-150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13 468.50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Przedsiębiorstwo Wielobranżowe MAX-EL </w:t>
            </w:r>
            <w:r w:rsidRPr="00867F39">
              <w:rPr>
                <w:rFonts w:ascii="Arial Narrow" w:hAnsi="Arial Narrow" w:cs="Arial"/>
                <w:sz w:val="24"/>
                <w:szCs w:val="24"/>
              </w:rPr>
              <w:lastRenderedPageBreak/>
              <w:t>Henryk Maciak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Bursaki 6/A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20-150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lastRenderedPageBreak/>
              <w:t>3 690.00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Bursaki 6/A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20-150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15 731.70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Bursaki 6/A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20-150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5 535.00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Bursaki 6/A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20-150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676.50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Firma Handlowo-Produkcyjna Świat Dziecka Janusz Kowalski Przedsiębiorstwo Wielobranżowe Promedyk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Kielecka 76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26-600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19 557.00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Firma Handlowo-Produkcyjna Świat Dziecka Janusz Kowalski Przedsiębiorstwo Wielobranżowe Promedyk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Kielecka 76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26-600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63 806.25 zł</w:t>
            </w:r>
          </w:p>
        </w:tc>
      </w:tr>
      <w:tr w:rsidR="00DB7206" w:rsidRPr="00867F39" w:rsidTr="00A57028">
        <w:trPr>
          <w:trHeight w:val="1722"/>
        </w:trPr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Firma Handlowo-Produkcyjna Świat Dziecka Janusz Kowalski Przedsiębiorstwo Wielobranżowe Promedyk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Kielecka 76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26-600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2 091.00 zł</w:t>
            </w:r>
          </w:p>
        </w:tc>
      </w:tr>
      <w:tr w:rsidR="00A57028" w:rsidRPr="00867F39" w:rsidTr="00A57028">
        <w:trPr>
          <w:trHeight w:val="1722"/>
        </w:trPr>
        <w:tc>
          <w:tcPr>
            <w:tcW w:w="1276" w:type="dxa"/>
            <w:shd w:val="clear" w:color="auto" w:fill="auto"/>
            <w:vAlign w:val="center"/>
          </w:tcPr>
          <w:p w:rsidR="00A57028" w:rsidRPr="00867F39" w:rsidRDefault="00A57028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57028" w:rsidRPr="00867F39" w:rsidRDefault="00A57028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A57028" w:rsidRPr="00867F39" w:rsidRDefault="00A57028" w:rsidP="00A5702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Firma Handlowo-Produkcyjna Świat Dziecka Janusz Kowalski Przedsiębiorstwo Wielobranżowe Promedyk</w:t>
            </w:r>
          </w:p>
          <w:p w:rsidR="00A57028" w:rsidRPr="00867F39" w:rsidRDefault="00A57028" w:rsidP="00A57028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Kielecka 76 </w:t>
            </w:r>
          </w:p>
          <w:p w:rsidR="00A57028" w:rsidRPr="00867F39" w:rsidRDefault="00A57028" w:rsidP="00A57028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26-600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57028" w:rsidRPr="00867F39" w:rsidRDefault="00A57028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3 843,75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MEDIBUT Zakład Produkcyjny s.c. Janusz Brudz Anna Krystosik-Brudz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gen.J.Dąbrowskiego 45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93-177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25 044.03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MEDIBUT Zakład Produkcyjny s.c. Janusz Brudz Anna Krystosik-Brudz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gen.J.Dąbrowskiego 45 </w:t>
            </w:r>
          </w:p>
          <w:p w:rsidR="00DB7206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93-177 Łódź</w:t>
            </w:r>
          </w:p>
          <w:p w:rsidR="00867F39" w:rsidRPr="00867F39" w:rsidRDefault="00867F39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65 546.70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MEDIBUT Zakład Produkcyjny s.c. Janusz Brudz Anna Krystosik-Brudz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gen.J.Dąbrowskiego 45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93-177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1 994.75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GARMEX A. Jafiszow, W. Kamiński spółka jawna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Ignatki 40B/-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16-001 Kleosin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31 365.00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JULEX &amp; SPÓŁKA E.M.M. PICHUR SPÓŁKA JAWNA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MAZAŃCOWICE 289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43-391 MAZAŃCOWICE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22 878.00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JULEX &amp; SPÓŁKA E.M.M. PICHUR SPÓŁKA JAWNA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MAZAŃCOWICE 289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43-391 MAZAŃCOWICE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88 744.50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JULEX &amp; SPÓŁKA E.M.M. PICHUR SPÓŁKA JAWNA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MAZAŃCOWICE 289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43-391 MAZAŃCOWICE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1 845.00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38 197.65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17 466.00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15 055.20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53 220.87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31 313.34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lastRenderedPageBreak/>
              <w:t>6 568.20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3 444.00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1 476.00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7 183.20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2 214.00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32 841.00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110 700.00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27 060.00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3 690.00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307.50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8 480.85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5 584.20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1 574.40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Mokra 17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lastRenderedPageBreak/>
              <w:t>98-300 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lastRenderedPageBreak/>
              <w:t>4 920.00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Zakład Produkcji Pościeli ''Świt'' Izabela Wintoniak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Błotna 5B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65-133 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33 696.00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Firma Produkcyjno Handlowo Usługowa "SOLLO PLUS" S.C. Zbigniew Kałużny, Iwona Kałużna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Rubinowa 15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62-700 Turek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8 121.44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Firma Produkcyjno Handlowo Usługowa "SOLLO PLUS" S.C. Zbigniew Kałużny, Iwona Kałużna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Rubinowa 15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62-700 Turek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1 642.05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Firma Produkcyjno Handlowo Usługowa "SOLLO PLUS" S.C. Zbigniew Kałużny, Iwona Kałużna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Rubinowa 15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62-700 Turek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19 520.10 zł</w:t>
            </w:r>
          </w:p>
        </w:tc>
      </w:tr>
      <w:tr w:rsidR="00DB7206" w:rsidRPr="00867F39" w:rsidTr="00845D5D"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B7206" w:rsidRPr="00867F39" w:rsidRDefault="00DB7206" w:rsidP="00845D5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Przedsiębiorstwo Produkcyjno Handlowo Usługowo GRAFF S.C. Jacek Antoniewicz, Mirosław Dolecki</w:t>
            </w:r>
          </w:p>
          <w:p w:rsidR="00DB7206" w:rsidRPr="00867F39" w:rsidRDefault="00DB7206" w:rsidP="00845D5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 xml:space="preserve">Zbożowa 1 B </w:t>
            </w:r>
          </w:p>
          <w:p w:rsidR="00DB7206" w:rsidRPr="00867F39" w:rsidRDefault="00DB7206" w:rsidP="00845D5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78-600 Wałcz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7206" w:rsidRPr="00867F39" w:rsidRDefault="00DB7206" w:rsidP="00845D5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67F39">
              <w:rPr>
                <w:rFonts w:ascii="Arial Narrow" w:hAnsi="Arial Narrow" w:cs="Arial"/>
                <w:sz w:val="24"/>
                <w:szCs w:val="24"/>
              </w:rPr>
              <w:t>38 971.32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67F39">
        <w:rPr>
          <w:rFonts w:ascii="Arial Narrow" w:hAnsi="Arial Narrow" w:cs="Arial"/>
          <w:i/>
          <w:szCs w:val="24"/>
        </w:rPr>
        <w:t>Zamawiający</w:t>
      </w: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67F39" w:rsidRPr="00B9724A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3 ark.</w:t>
      </w:r>
    </w:p>
    <w:p w:rsidR="00867F39" w:rsidRPr="00B9724A" w:rsidRDefault="00867F39" w:rsidP="00867F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:rsidR="00867F39" w:rsidRDefault="00867F39" w:rsidP="00867F3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 xml:space="preserve">Jonasz Roguski 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448, e-mail: jonasz.roguski@10wsk.mil.pl</w:t>
      </w:r>
    </w:p>
    <w:p w:rsidR="00867F39" w:rsidRPr="00867F39" w:rsidRDefault="00867F39" w:rsidP="00867F3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24.06.2025 r.</w:t>
      </w:r>
    </w:p>
    <w:sectPr w:rsidR="00867F39" w:rsidRPr="00867F39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1E93" w:rsidRDefault="00B21E93">
      <w:r>
        <w:separator/>
      </w:r>
    </w:p>
  </w:endnote>
  <w:endnote w:type="continuationSeparator" w:id="1">
    <w:p w:rsidR="00B21E93" w:rsidRDefault="00B21E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142F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D142FB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D142F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D142F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F3848">
      <w:rPr>
        <w:rFonts w:ascii="Arial" w:eastAsia="Calibri" w:hAnsi="Arial"/>
        <w:noProof/>
        <w:sz w:val="18"/>
        <w:szCs w:val="18"/>
        <w:lang w:eastAsia="en-US"/>
      </w:rPr>
      <w:t>1</w:t>
    </w:r>
    <w:r w:rsidR="00D142F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D142F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D142F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F3848">
      <w:rPr>
        <w:rFonts w:ascii="Arial" w:eastAsia="Calibri" w:hAnsi="Arial"/>
        <w:noProof/>
        <w:sz w:val="18"/>
        <w:szCs w:val="18"/>
        <w:lang w:eastAsia="en-US"/>
      </w:rPr>
      <w:t>5</w:t>
    </w:r>
    <w:r w:rsidR="00D142F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142F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142FB">
      <w:rPr>
        <w:rStyle w:val="Numerstrony"/>
      </w:rPr>
      <w:fldChar w:fldCharType="separate"/>
    </w:r>
    <w:r>
      <w:rPr>
        <w:rStyle w:val="Numerstrony"/>
        <w:noProof/>
      </w:rPr>
      <w:t>1</w:t>
    </w:r>
    <w:r w:rsidR="00D142FB">
      <w:rPr>
        <w:rStyle w:val="Numerstrony"/>
      </w:rPr>
      <w:fldChar w:fldCharType="end"/>
    </w:r>
    <w:r>
      <w:rPr>
        <w:rStyle w:val="Numerstrony"/>
      </w:rPr>
      <w:t>/</w:t>
    </w:r>
    <w:r w:rsidR="00D142F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142FB">
      <w:rPr>
        <w:rStyle w:val="Numerstrony"/>
      </w:rPr>
      <w:fldChar w:fldCharType="separate"/>
    </w:r>
    <w:r w:rsidR="00473E09">
      <w:rPr>
        <w:rStyle w:val="Numerstrony"/>
        <w:noProof/>
      </w:rPr>
      <w:t>5</w:t>
    </w:r>
    <w:r w:rsidR="00D142F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1E93" w:rsidRDefault="00B21E93">
      <w:r>
        <w:separator/>
      </w:r>
    </w:p>
  </w:footnote>
  <w:footnote w:type="continuationSeparator" w:id="1">
    <w:p w:rsidR="00B21E93" w:rsidRDefault="00B21E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206" w:rsidRDefault="00DB72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206" w:rsidRDefault="00DB720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206" w:rsidRDefault="00DB720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B720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73E09"/>
    <w:rsid w:val="00490DC0"/>
    <w:rsid w:val="00493F8C"/>
    <w:rsid w:val="004C7E9B"/>
    <w:rsid w:val="005614F2"/>
    <w:rsid w:val="00577BC6"/>
    <w:rsid w:val="005A632E"/>
    <w:rsid w:val="005B21D5"/>
    <w:rsid w:val="005F3848"/>
    <w:rsid w:val="0069085C"/>
    <w:rsid w:val="006B27ED"/>
    <w:rsid w:val="007D01CC"/>
    <w:rsid w:val="00843263"/>
    <w:rsid w:val="0085494A"/>
    <w:rsid w:val="00861E75"/>
    <w:rsid w:val="00867F39"/>
    <w:rsid w:val="00967F63"/>
    <w:rsid w:val="00986737"/>
    <w:rsid w:val="009D19BD"/>
    <w:rsid w:val="009F189D"/>
    <w:rsid w:val="00A57028"/>
    <w:rsid w:val="00A80738"/>
    <w:rsid w:val="00B21E93"/>
    <w:rsid w:val="00BB547B"/>
    <w:rsid w:val="00C236D3"/>
    <w:rsid w:val="00C659E2"/>
    <w:rsid w:val="00C80020"/>
    <w:rsid w:val="00C82837"/>
    <w:rsid w:val="00CA3D66"/>
    <w:rsid w:val="00CB0802"/>
    <w:rsid w:val="00D142FB"/>
    <w:rsid w:val="00D665F5"/>
    <w:rsid w:val="00D7128F"/>
    <w:rsid w:val="00DB7206"/>
    <w:rsid w:val="00EA3476"/>
    <w:rsid w:val="00F12CB1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67F3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67F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686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2025-06-24T09:12:00Z</cp:lastPrinted>
  <dcterms:created xsi:type="dcterms:W3CDTF">2025-06-27T05:51:00Z</dcterms:created>
  <dcterms:modified xsi:type="dcterms:W3CDTF">2025-06-27T05:55:00Z</dcterms:modified>
</cp:coreProperties>
</file>