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A789F" w14:textId="77777777" w:rsidR="00E65B7A" w:rsidRPr="00AB1118" w:rsidRDefault="005E14FF" w:rsidP="00994609">
      <w:pPr>
        <w:jc w:val="right"/>
        <w:rPr>
          <w:rFonts w:ascii="Arial" w:hAnsi="Arial" w:cs="Arial"/>
        </w:rPr>
      </w:pPr>
      <w:r w:rsidRPr="005E14FF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5E14FF">
        <w:rPr>
          <w:rFonts w:ascii="Arial" w:hAnsi="Arial" w:cs="Arial"/>
        </w:rPr>
        <w:t>2025-06-27</w:t>
      </w:r>
    </w:p>
    <w:p w14:paraId="0AA248C0" w14:textId="77777777" w:rsidR="005E14FF" w:rsidRPr="005E14FF" w:rsidRDefault="005E14FF" w:rsidP="00994609">
      <w:pPr>
        <w:rPr>
          <w:rFonts w:ascii="Arial" w:hAnsi="Arial" w:cs="Arial"/>
          <w:b/>
          <w:bCs/>
        </w:rPr>
      </w:pPr>
      <w:r w:rsidRPr="005E14FF">
        <w:rPr>
          <w:rFonts w:ascii="Arial" w:hAnsi="Arial" w:cs="Arial"/>
          <w:b/>
          <w:bCs/>
        </w:rPr>
        <w:t>Szpital Wojewódzki w Poznaniu</w:t>
      </w:r>
    </w:p>
    <w:p w14:paraId="0ECDB130" w14:textId="77777777" w:rsidR="00E65B7A" w:rsidRPr="00AB1118" w:rsidRDefault="005E14FF" w:rsidP="00994609">
      <w:pPr>
        <w:rPr>
          <w:rFonts w:ascii="Arial" w:hAnsi="Arial" w:cs="Arial"/>
          <w:b/>
          <w:bCs/>
        </w:rPr>
      </w:pPr>
      <w:r w:rsidRPr="005E14FF">
        <w:rPr>
          <w:rFonts w:ascii="Arial" w:hAnsi="Arial" w:cs="Arial"/>
          <w:b/>
          <w:bCs/>
        </w:rPr>
        <w:t>Dział Zamówień Publicznych</w:t>
      </w:r>
    </w:p>
    <w:p w14:paraId="04134433" w14:textId="77777777" w:rsidR="00E65B7A" w:rsidRPr="00AB1118" w:rsidRDefault="005E14FF" w:rsidP="00994609">
      <w:pPr>
        <w:rPr>
          <w:rFonts w:ascii="Arial" w:hAnsi="Arial" w:cs="Arial"/>
        </w:rPr>
      </w:pPr>
      <w:r w:rsidRPr="005E14FF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5E14FF">
        <w:rPr>
          <w:rFonts w:ascii="Arial" w:hAnsi="Arial" w:cs="Arial"/>
        </w:rPr>
        <w:t>7/19</w:t>
      </w:r>
    </w:p>
    <w:p w14:paraId="722C101F" w14:textId="77777777" w:rsidR="00E65B7A" w:rsidRPr="00AB1118" w:rsidRDefault="005E14FF" w:rsidP="00994609">
      <w:pPr>
        <w:rPr>
          <w:rFonts w:ascii="Arial" w:hAnsi="Arial" w:cs="Arial"/>
        </w:rPr>
      </w:pPr>
      <w:r w:rsidRPr="005E14FF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5E14FF">
        <w:rPr>
          <w:rFonts w:ascii="Arial" w:hAnsi="Arial" w:cs="Arial"/>
        </w:rPr>
        <w:t>Poznań</w:t>
      </w:r>
    </w:p>
    <w:p w14:paraId="351D221B" w14:textId="77777777" w:rsidR="00994609" w:rsidRDefault="00994609" w:rsidP="0099460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3D0D10B" w14:textId="77777777" w:rsidR="00994609" w:rsidRDefault="00994609" w:rsidP="0099460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0A55AA5" w14:textId="39B22F64" w:rsidR="00E65B7A" w:rsidRPr="00AB1118" w:rsidRDefault="00E65B7A" w:rsidP="0099460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29331B4" w14:textId="77777777" w:rsidR="00E65B7A" w:rsidRDefault="00E65B7A" w:rsidP="0099460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65A8776B" w14:textId="77777777" w:rsidR="00994609" w:rsidRDefault="00994609" w:rsidP="0099460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B2CBFF1" w14:textId="77777777" w:rsidR="00994609" w:rsidRPr="00AB1118" w:rsidRDefault="00994609" w:rsidP="0099460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6185F92B" w14:textId="77777777" w:rsidTr="004C0D4A">
        <w:tc>
          <w:tcPr>
            <w:tcW w:w="9330" w:type="dxa"/>
            <w:shd w:val="clear" w:color="auto" w:fill="F2F2F2"/>
            <w:hideMark/>
          </w:tcPr>
          <w:p w14:paraId="63E67DFC" w14:textId="6CA7721C" w:rsidR="00E65B7A" w:rsidRPr="00AB1118" w:rsidRDefault="00994609" w:rsidP="0099460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C7C2436" w14:textId="77777777" w:rsidR="00E65B7A" w:rsidRPr="00AB1118" w:rsidRDefault="00E65B7A" w:rsidP="0099460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BB4C062" w14:textId="77777777" w:rsidR="00E65B7A" w:rsidRPr="00AB1118" w:rsidRDefault="00E65B7A" w:rsidP="0099460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D09BD92" w14:textId="77777777" w:rsidTr="004C0D4A">
        <w:tc>
          <w:tcPr>
            <w:tcW w:w="2268" w:type="dxa"/>
            <w:shd w:val="clear" w:color="auto" w:fill="auto"/>
          </w:tcPr>
          <w:p w14:paraId="3EFF93A8" w14:textId="77777777" w:rsidR="00994609" w:rsidRDefault="00994609" w:rsidP="0099460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04560AC" w14:textId="3ECC4F00" w:rsidR="00E65B7A" w:rsidRPr="00AB1118" w:rsidRDefault="00E65B7A" w:rsidP="0099460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1E580BB" w14:textId="77777777" w:rsidR="00994609" w:rsidRDefault="00994609" w:rsidP="009946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09A5DB5" w14:textId="6A2D59E0" w:rsidR="00E65B7A" w:rsidRPr="00AB1118" w:rsidRDefault="00E65B7A" w:rsidP="009946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5E14FF" w:rsidRPr="005E14FF">
              <w:rPr>
                <w:rFonts w:ascii="Arial" w:hAnsi="Arial" w:cs="Arial"/>
              </w:rPr>
              <w:t>podstawowy</w:t>
            </w:r>
            <w:r w:rsidR="00994609">
              <w:rPr>
                <w:rFonts w:ascii="Arial" w:hAnsi="Arial" w:cs="Arial"/>
              </w:rPr>
              <w:t>m</w:t>
            </w:r>
            <w:r w:rsidR="005E14FF" w:rsidRPr="005E14FF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5E14FF" w:rsidRPr="005E14F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DB3CAFC" w14:textId="77777777" w:rsidTr="004C0D4A">
        <w:tc>
          <w:tcPr>
            <w:tcW w:w="2268" w:type="dxa"/>
            <w:shd w:val="clear" w:color="auto" w:fill="auto"/>
          </w:tcPr>
          <w:p w14:paraId="09BA7B8F" w14:textId="77777777" w:rsidR="00E65B7A" w:rsidRPr="00AB1118" w:rsidRDefault="00E65B7A" w:rsidP="0099460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222D78B" w14:textId="77777777" w:rsidR="00E65B7A" w:rsidRPr="00AB1118" w:rsidRDefault="005E14FF" w:rsidP="009946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E14FF">
              <w:rPr>
                <w:rFonts w:ascii="Arial" w:hAnsi="Arial" w:cs="Arial"/>
                <w:bCs/>
              </w:rPr>
              <w:t>Modernizacja oświetlenia wewnętrznego i zewnętrznego, WLZ rozdzielnic wewnętrznych oraz montaż platformy dla niepełnosprawnych i windy kuchennej w ramach zadania "Realizacja zaleceń pokontrolnych SANEPID-u wraz z dalszą modernizacją pomieszczeń w WCR na potrzeby działalności Oddziału Rehabilitacji Ogólnoustrojowej, Neurologicznej i Kardiologicznej - Filia nr 3"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5E14FF" w:rsidRPr="00AB1118" w14:paraId="226C3EBE" w14:textId="77777777" w:rsidTr="00B52342">
        <w:tc>
          <w:tcPr>
            <w:tcW w:w="2268" w:type="dxa"/>
            <w:shd w:val="clear" w:color="auto" w:fill="auto"/>
          </w:tcPr>
          <w:p w14:paraId="157EF712" w14:textId="77777777" w:rsidR="005E14FF" w:rsidRPr="00AB1118" w:rsidRDefault="005E14FF" w:rsidP="0099460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3903131" w14:textId="77777777" w:rsidR="005E14FF" w:rsidRDefault="005E14FF" w:rsidP="009946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E14FF">
              <w:rPr>
                <w:rFonts w:ascii="Arial" w:hAnsi="Arial" w:cs="Arial"/>
                <w:bCs/>
              </w:rPr>
              <w:t>SZW/DZP/72/2025</w:t>
            </w:r>
          </w:p>
          <w:p w14:paraId="42D938FE" w14:textId="77777777" w:rsidR="00994609" w:rsidRPr="00AB1118" w:rsidRDefault="00994609" w:rsidP="009946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BE64190" w14:textId="5B8F99BE" w:rsidR="004F079B" w:rsidRDefault="004F079B" w:rsidP="0099460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5E14FF" w:rsidRPr="005E14FF">
        <w:rPr>
          <w:rFonts w:cs="Arial"/>
          <w:b/>
          <w:sz w:val="24"/>
        </w:rPr>
        <w:t>Szpital Wojewódzki w Poznaniu</w:t>
      </w:r>
      <w:r w:rsidR="00994609">
        <w:rPr>
          <w:rFonts w:cs="Arial"/>
          <w:b/>
          <w:sz w:val="24"/>
        </w:rPr>
        <w:t xml:space="preserve">, </w:t>
      </w:r>
      <w:r w:rsidR="005E14FF" w:rsidRPr="005E14FF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5E14FF" w:rsidRPr="005E14FF">
        <w:rPr>
          <w:rFonts w:cs="Arial"/>
          <w:sz w:val="24"/>
        </w:rPr>
        <w:t>(</w:t>
      </w:r>
      <w:proofErr w:type="spellStart"/>
      <w:r w:rsidR="005E14FF" w:rsidRPr="005E14FF">
        <w:rPr>
          <w:rFonts w:cs="Arial"/>
          <w:sz w:val="24"/>
        </w:rPr>
        <w:t>t.j</w:t>
      </w:r>
      <w:proofErr w:type="spellEnd"/>
      <w:r w:rsidR="005E14FF" w:rsidRPr="005E14FF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8F69039" w14:textId="77777777" w:rsidR="00994609" w:rsidRPr="00E65B7A" w:rsidRDefault="00994609" w:rsidP="0099460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5B6E150A" w14:textId="77777777" w:rsidR="004F079B" w:rsidRPr="00E65B7A" w:rsidRDefault="004F079B" w:rsidP="0099460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5E14FF" w:rsidRPr="005E14FF">
        <w:rPr>
          <w:rFonts w:cs="Arial"/>
          <w:b/>
          <w:sz w:val="24"/>
        </w:rPr>
        <w:t>2025-06-25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5E14FF" w:rsidRPr="005E14FF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5E14FF" w:rsidRPr="005E14FF">
        <w:rPr>
          <w:rFonts w:cs="Arial"/>
          <w:b/>
          <w:sz w:val="24"/>
        </w:rPr>
        <w:t>2025-07-03</w:t>
      </w:r>
      <w:r w:rsidR="008365E9" w:rsidRPr="00E65B7A">
        <w:rPr>
          <w:rFonts w:cs="Arial"/>
          <w:sz w:val="24"/>
        </w:rPr>
        <w:t xml:space="preserve"> godz. </w:t>
      </w:r>
      <w:r w:rsidR="005E14FF" w:rsidRPr="005E14FF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292A17C5" w14:textId="77777777" w:rsidR="004F079B" w:rsidRPr="00E65B7A" w:rsidRDefault="004F079B" w:rsidP="0099460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5E14FF" w:rsidRPr="005E14FF">
        <w:rPr>
          <w:rFonts w:cs="Arial"/>
          <w:b/>
          <w:sz w:val="24"/>
        </w:rPr>
        <w:t>2025-06-25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5E14FF" w:rsidRPr="005E14FF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5E14FF" w:rsidRPr="005E14FF">
        <w:rPr>
          <w:rFonts w:cs="Arial"/>
          <w:b/>
          <w:sz w:val="24"/>
        </w:rPr>
        <w:t>2025-07-03</w:t>
      </w:r>
      <w:r w:rsidR="008365E9" w:rsidRPr="00E65B7A">
        <w:rPr>
          <w:rFonts w:cs="Arial"/>
          <w:sz w:val="24"/>
        </w:rPr>
        <w:t xml:space="preserve"> godz. </w:t>
      </w:r>
      <w:r w:rsidR="005E14FF" w:rsidRPr="005E14FF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97AD357" w14:textId="77777777" w:rsidR="00994609" w:rsidRDefault="00994609" w:rsidP="0099460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EDEB310" w14:textId="5314A13F" w:rsidR="00F16C50" w:rsidRPr="00E65B7A" w:rsidRDefault="00F16C50" w:rsidP="0099460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2717CCF8" w14:textId="77777777" w:rsidR="00994609" w:rsidRDefault="00994609" w:rsidP="0099460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0884620" w14:textId="580A8832" w:rsidR="00F16C50" w:rsidRDefault="00F16C50" w:rsidP="0099460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41BA814" w14:textId="77777777" w:rsidR="00994609" w:rsidRDefault="00994609" w:rsidP="0099460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F9FDC81" w14:textId="77777777" w:rsidR="00994609" w:rsidRPr="00994609" w:rsidRDefault="00994609" w:rsidP="00994609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994609">
        <w:rPr>
          <w:rFonts w:ascii="Arial" w:hAnsi="Arial" w:cs="Arial"/>
          <w:i/>
          <w:iCs/>
          <w:sz w:val="22"/>
          <w:szCs w:val="22"/>
        </w:rPr>
        <w:t>/-/ I Z-ca Dyrektora ds. Administracyjnych</w:t>
      </w:r>
    </w:p>
    <w:p w14:paraId="62DB38F9" w14:textId="77777777" w:rsidR="00994609" w:rsidRPr="00994609" w:rsidRDefault="00994609" w:rsidP="00994609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2"/>
          <w:szCs w:val="22"/>
        </w:rPr>
      </w:pPr>
      <w:r w:rsidRPr="00994609">
        <w:rPr>
          <w:rFonts w:ascii="Arial" w:hAnsi="Arial" w:cs="Arial"/>
          <w:i/>
          <w:iCs/>
          <w:sz w:val="22"/>
          <w:szCs w:val="22"/>
        </w:rPr>
        <w:t>Krystyna Piątkowska</w:t>
      </w:r>
    </w:p>
    <w:p w14:paraId="295F9C9C" w14:textId="77777777" w:rsidR="00994609" w:rsidRPr="00E65B7A" w:rsidRDefault="00994609" w:rsidP="0099460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6F7273F" w14:textId="571F01A9" w:rsidR="00F16C50" w:rsidRPr="00D91931" w:rsidRDefault="005E14FF" w:rsidP="00994609">
      <w:pPr>
        <w:pStyle w:val="Tekstpodstawowy"/>
        <w:ind w:firstLine="425"/>
        <w:jc w:val="right"/>
        <w:rPr>
          <w:sz w:val="22"/>
          <w:szCs w:val="22"/>
        </w:rPr>
      </w:pPr>
      <w:r w:rsidRPr="005E14FF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81683" w14:textId="77777777" w:rsidR="00AB1F0C" w:rsidRDefault="00AB1F0C">
      <w:r>
        <w:separator/>
      </w:r>
    </w:p>
  </w:endnote>
  <w:endnote w:type="continuationSeparator" w:id="0">
    <w:p w14:paraId="32A611F3" w14:textId="77777777" w:rsidR="00AB1F0C" w:rsidRDefault="00AB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7B6B" w14:textId="77777777" w:rsidR="005E14FF" w:rsidRDefault="005E1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2A5A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2C9428C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08BBC" w14:textId="77777777" w:rsidR="005E14FF" w:rsidRDefault="005E1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E72D1" w14:textId="77777777" w:rsidR="00AB1F0C" w:rsidRDefault="00AB1F0C">
      <w:r>
        <w:separator/>
      </w:r>
    </w:p>
  </w:footnote>
  <w:footnote w:type="continuationSeparator" w:id="0">
    <w:p w14:paraId="38AD4136" w14:textId="77777777" w:rsidR="00AB1F0C" w:rsidRDefault="00AB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2D4C6" w14:textId="77777777" w:rsidR="005E14FF" w:rsidRDefault="005E1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2EFA" w14:textId="77777777" w:rsidR="005E14FF" w:rsidRDefault="005E1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AAE6E" w14:textId="77777777" w:rsidR="005E14FF" w:rsidRDefault="005E1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55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F0C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E14FF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94609"/>
    <w:rsid w:val="00AB1F0C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62581"/>
  <w15:chartTrackingRefBased/>
  <w15:docId w15:val="{5B23FEC9-B13E-4499-AC0A-15EA68C6B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2025-06-27T08:07:00Z</cp:lastPrinted>
  <dcterms:created xsi:type="dcterms:W3CDTF">2025-06-27T08:08:00Z</dcterms:created>
  <dcterms:modified xsi:type="dcterms:W3CDTF">2025-06-27T08:08:00Z</dcterms:modified>
</cp:coreProperties>
</file>