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53380" w:rsidRPr="00E53380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53380" w:rsidRPr="00E53380">
        <w:rPr>
          <w:rFonts w:ascii="Arial" w:hAnsi="Arial" w:cs="Arial"/>
          <w:b/>
          <w:sz w:val="24"/>
          <w:szCs w:val="24"/>
        </w:rPr>
        <w:t>65/2025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53380" w:rsidRPr="00E53380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53380" w:rsidRPr="00E53380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E53380" w:rsidRPr="00E53380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53380" w:rsidRPr="00E53380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E53380" w:rsidRPr="00E53380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3380" w:rsidRPr="0012157F" w:rsidTr="0089621A">
        <w:tc>
          <w:tcPr>
            <w:tcW w:w="9104" w:type="dxa"/>
            <w:shd w:val="clear" w:color="auto" w:fill="D9D9D9"/>
          </w:tcPr>
          <w:p w:rsidR="00E53380" w:rsidRPr="0012157F" w:rsidRDefault="00E53380" w:rsidP="008962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53380" w:rsidRDefault="00E53380" w:rsidP="008962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5338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53380" w:rsidRPr="00C86421" w:rsidRDefault="00E53380" w:rsidP="008962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53380" w:rsidRDefault="00E53380" w:rsidP="0089621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53380" w:rsidRPr="00C86421" w:rsidRDefault="00E53380" w:rsidP="0089621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E53380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5338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53380">
        <w:rPr>
          <w:rFonts w:ascii="Arial" w:hAnsi="Arial" w:cs="Arial"/>
          <w:b/>
          <w:sz w:val="24"/>
          <w:szCs w:val="24"/>
        </w:rPr>
        <w:t>Serwis pogwarancyjny Tomografu komputerowego Ingenuity obejmujący system InteliSpace Portal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53380" w:rsidRPr="00E53380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53380" w:rsidRPr="0012157F" w:rsidTr="008962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380" w:rsidRPr="0012157F" w:rsidRDefault="00E53380" w:rsidP="008962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338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380" w:rsidRPr="0012157F" w:rsidRDefault="00E53380" w:rsidP="008962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338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53380" w:rsidRPr="0012157F" w:rsidRDefault="00E53380" w:rsidP="008962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338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Default="00E53380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9CE" w:rsidRDefault="007469CE" w:rsidP="0038231F">
      <w:pPr>
        <w:spacing w:after="0" w:line="240" w:lineRule="auto"/>
      </w:pPr>
      <w:r>
        <w:separator/>
      </w:r>
    </w:p>
  </w:endnote>
  <w:endnote w:type="continuationSeparator" w:id="1">
    <w:p w:rsidR="007469CE" w:rsidRDefault="007469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380" w:rsidRDefault="00E533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338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338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380" w:rsidRDefault="00E533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9CE" w:rsidRDefault="007469CE" w:rsidP="0038231F">
      <w:pPr>
        <w:spacing w:after="0" w:line="240" w:lineRule="auto"/>
      </w:pPr>
      <w:r>
        <w:separator/>
      </w:r>
    </w:p>
  </w:footnote>
  <w:footnote w:type="continuationSeparator" w:id="1">
    <w:p w:rsidR="007469CE" w:rsidRDefault="007469CE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380" w:rsidRDefault="00E533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380" w:rsidRDefault="00E533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380" w:rsidRDefault="00E533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33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69CE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3380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904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2025-06-12T10:54:00Z</dcterms:created>
  <dcterms:modified xsi:type="dcterms:W3CDTF">2025-06-12T10:54:00Z</dcterms:modified>
</cp:coreProperties>
</file>