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A06FF" w:rsidRPr="007A06F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A06FF" w:rsidRPr="007A06FF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A06F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06F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Serwis pogwarancyjny Tomografu komputerowego Ingenuity obejmujący system InteliSpace Portal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A06FF" w:rsidRPr="00A2540E" w:rsidTr="0089621A">
        <w:tc>
          <w:tcPr>
            <w:tcW w:w="2269" w:type="dxa"/>
            <w:shd w:val="clear" w:color="auto" w:fill="auto"/>
          </w:tcPr>
          <w:p w:rsidR="007A06FF" w:rsidRPr="00A2540E" w:rsidRDefault="007A06FF" w:rsidP="008962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06FF" w:rsidRPr="00A2540E" w:rsidRDefault="007A06FF" w:rsidP="008962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06F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65/2025</w:t>
            </w:r>
          </w:p>
        </w:tc>
      </w:tr>
    </w:tbl>
    <w:p w:rsidR="00DC652A" w:rsidRPr="00053927" w:rsidRDefault="007A06F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7A06F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A06F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994" w:rsidRDefault="00765994" w:rsidP="00025386">
      <w:pPr>
        <w:spacing w:after="0" w:line="240" w:lineRule="auto"/>
      </w:pPr>
      <w:r>
        <w:separator/>
      </w:r>
    </w:p>
  </w:endnote>
  <w:endnote w:type="continuationSeparator" w:id="1">
    <w:p w:rsidR="00765994" w:rsidRDefault="007659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6FF" w:rsidRDefault="007A06F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06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06F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6FF" w:rsidRDefault="007A0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994" w:rsidRDefault="00765994" w:rsidP="00025386">
      <w:pPr>
        <w:spacing w:after="0" w:line="240" w:lineRule="auto"/>
      </w:pPr>
      <w:r>
        <w:separator/>
      </w:r>
    </w:p>
  </w:footnote>
  <w:footnote w:type="continuationSeparator" w:id="1">
    <w:p w:rsidR="00765994" w:rsidRDefault="007659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6FF" w:rsidRDefault="007A06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6FF" w:rsidRDefault="007A06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6FF" w:rsidRDefault="007A06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06F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5994"/>
    <w:rsid w:val="007666D6"/>
    <w:rsid w:val="007A06FF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2025-06-12T10:54:00Z</dcterms:created>
  <dcterms:modified xsi:type="dcterms:W3CDTF">2025-06-12T10:54:00Z</dcterms:modified>
</cp:coreProperties>
</file>