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1A7708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B6E88" w:rsidRPr="00C14101" w:rsidTr="003B5F2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6E88" w:rsidRPr="00C14101" w:rsidRDefault="00EB6E88" w:rsidP="003B5F2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B6E88" w:rsidRPr="00C14101" w:rsidRDefault="00EB6E88" w:rsidP="003B5F28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B6E8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EB6E8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EB6E88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EB6E88" w:rsidRPr="00C14101" w:rsidRDefault="00EB6E88" w:rsidP="003B5F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B6E88" w:rsidRPr="00C14101" w:rsidRDefault="00EB6E88" w:rsidP="003B5F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EB6E8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EB6E8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6E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Serwis pogwarancyjny Tomografu komputerowego </w:t>
            </w:r>
            <w:proofErr w:type="spellStart"/>
            <w:r w:rsidRPr="00EB6E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Ingenuity</w:t>
            </w:r>
            <w:proofErr w:type="spellEnd"/>
            <w:r w:rsidRPr="00EB6E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obejmujący system </w:t>
            </w:r>
            <w:proofErr w:type="spellStart"/>
            <w:r w:rsidRPr="00EB6E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InteliSpace</w:t>
            </w:r>
            <w:proofErr w:type="spellEnd"/>
            <w:r w:rsidRPr="00EB6E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Portal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B6E88" w:rsidRPr="00D62E6E" w:rsidTr="003B5F28">
        <w:tc>
          <w:tcPr>
            <w:tcW w:w="2269" w:type="dxa"/>
            <w:shd w:val="clear" w:color="auto" w:fill="auto"/>
          </w:tcPr>
          <w:p w:rsidR="00EB6E88" w:rsidRPr="00D62E6E" w:rsidRDefault="00EB6E88" w:rsidP="003B5F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6E88" w:rsidRPr="00D62E6E" w:rsidRDefault="00EB6E88" w:rsidP="003B5F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6E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65/2025</w:t>
            </w:r>
          </w:p>
        </w:tc>
      </w:tr>
    </w:tbl>
    <w:p w:rsidR="00BC121E" w:rsidRDefault="00EB6E88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B6E88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EB6E8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B6E8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5E2" w:rsidRDefault="00D565E2">
      <w:r>
        <w:separator/>
      </w:r>
    </w:p>
  </w:endnote>
  <w:endnote w:type="continuationSeparator" w:id="1">
    <w:p w:rsidR="00D565E2" w:rsidRDefault="00D565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77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770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88" w:rsidRDefault="00EB6E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5E2" w:rsidRDefault="00D565E2">
      <w:r>
        <w:separator/>
      </w:r>
    </w:p>
  </w:footnote>
  <w:footnote w:type="continuationSeparator" w:id="1">
    <w:p w:rsidR="00D565E2" w:rsidRDefault="00D565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88" w:rsidRDefault="00EB6E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88" w:rsidRDefault="00EB6E8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88" w:rsidRDefault="00EB6E8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6E8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A770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2EA2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565E2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B6E88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222</Words>
  <Characters>1764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2025-06-12T11:37:00Z</dcterms:created>
  <dcterms:modified xsi:type="dcterms:W3CDTF">2025-06-12T11:37:00Z</dcterms:modified>
</cp:coreProperties>
</file>