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411E3" w:rsidRPr="001411E3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1411E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411E3">
        <w:rPr>
          <w:rFonts w:ascii="Arial" w:hAnsi="Arial" w:cs="Arial"/>
        </w:rPr>
        <w:t>10 Wojskowy Szpital Kliniczny z Polikliniką Samodzielny Publiczny Zakład Opieki Zdrowotnej</w:t>
      </w:r>
    </w:p>
    <w:p w:rsidR="00B95C96" w:rsidRPr="0012157F" w:rsidRDefault="001411E3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411E3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1411E3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1411E3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411E3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1411E3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411E3" w:rsidRPr="0012157F" w:rsidTr="00E04FDC">
        <w:tc>
          <w:tcPr>
            <w:tcW w:w="9104" w:type="dxa"/>
            <w:shd w:val="clear" w:color="auto" w:fill="D9D9D9"/>
          </w:tcPr>
          <w:p w:rsidR="001411E3" w:rsidRPr="0012157F" w:rsidRDefault="001411E3" w:rsidP="00E04F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411E3" w:rsidRPr="00094F76" w:rsidRDefault="001411E3" w:rsidP="00E04FD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1411E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411E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411E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1411E3" w:rsidRPr="0017574D" w:rsidRDefault="001411E3" w:rsidP="00E04FD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1411E3" w:rsidRDefault="001411E3" w:rsidP="00E04FD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411E3" w:rsidRPr="002C3302" w:rsidRDefault="001411E3" w:rsidP="00E04F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1411E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Serwis pogwarancyjny Tomografu komputerowego </w:t>
            </w:r>
            <w:proofErr w:type="spellStart"/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Ingenuity</w:t>
            </w:r>
            <w:proofErr w:type="spellEnd"/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obejmujący system </w:t>
            </w:r>
            <w:proofErr w:type="spellStart"/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InteliSpace</w:t>
            </w:r>
            <w:proofErr w:type="spellEnd"/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Portal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11E3" w:rsidRPr="00A2540E" w:rsidTr="00E04FDC">
        <w:tc>
          <w:tcPr>
            <w:tcW w:w="2269" w:type="dxa"/>
            <w:shd w:val="clear" w:color="auto" w:fill="auto"/>
          </w:tcPr>
          <w:p w:rsidR="001411E3" w:rsidRPr="00A2540E" w:rsidRDefault="001411E3" w:rsidP="00E04F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11E3" w:rsidRPr="00A2540E" w:rsidRDefault="001411E3" w:rsidP="00E04F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11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65/2025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1411E3" w:rsidRPr="001411E3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1411E3" w:rsidRPr="007104AC" w:rsidRDefault="001411E3" w:rsidP="001411E3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8C6C5B" w:rsidRPr="008C6C5B" w:rsidRDefault="001411E3" w:rsidP="008C6C5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8C6C5B" w:rsidRDefault="008C6C5B" w:rsidP="008C6C5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</w:t>
      </w:r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pkt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4</w:t>
      </w:r>
      <w:r w:rsidRPr="001B16D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8C6C5B" w:rsidRDefault="008C6C5B" w:rsidP="008C6C5B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1411E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11E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5748" w:rsidRDefault="00AB5748" w:rsidP="0038231F">
      <w:pPr>
        <w:spacing w:after="0" w:line="240" w:lineRule="auto"/>
      </w:pPr>
      <w:r>
        <w:separator/>
      </w:r>
    </w:p>
  </w:endnote>
  <w:endnote w:type="continuationSeparator" w:id="1">
    <w:p w:rsidR="00AB5748" w:rsidRDefault="00AB57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E3" w:rsidRDefault="001411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6C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6C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E3" w:rsidRDefault="001411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5748" w:rsidRDefault="00AB5748" w:rsidP="0038231F">
      <w:pPr>
        <w:spacing w:after="0" w:line="240" w:lineRule="auto"/>
      </w:pPr>
      <w:r>
        <w:separator/>
      </w:r>
    </w:p>
  </w:footnote>
  <w:footnote w:type="continuationSeparator" w:id="1">
    <w:p w:rsidR="00AB5748" w:rsidRDefault="00AB57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E3" w:rsidRDefault="001411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E3" w:rsidRDefault="001411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1E3" w:rsidRDefault="001411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11E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11E3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C5B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574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2025-06-12T11:55:00Z</dcterms:created>
  <dcterms:modified xsi:type="dcterms:W3CDTF">2025-06-12T11:55:00Z</dcterms:modified>
</cp:coreProperties>
</file>