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6CF19" w14:textId="77111BCF" w:rsidR="00906D1A" w:rsidRPr="00931BE3" w:rsidRDefault="00842B62" w:rsidP="00931BE3">
      <w:pPr>
        <w:spacing w:after="600"/>
        <w:jc w:val="right"/>
      </w:pPr>
      <w:bookmarkStart w:id="0" w:name="_Hlk53520193"/>
      <w:r w:rsidRPr="00931BE3">
        <w:t>Poznań</w:t>
      </w:r>
      <w:r w:rsidR="00906D1A" w:rsidRPr="00931BE3">
        <w:t xml:space="preserve"> dnia: </w:t>
      </w:r>
      <w:r w:rsidRPr="00931BE3">
        <w:t>2025-06-</w:t>
      </w:r>
      <w:r w:rsidR="0017249F">
        <w:t>30</w:t>
      </w:r>
    </w:p>
    <w:p w14:paraId="30A3A556" w14:textId="77777777" w:rsidR="00842B62" w:rsidRPr="00931BE3" w:rsidRDefault="00842B62" w:rsidP="00931BE3">
      <w:pPr>
        <w:ind w:right="4410"/>
        <w:rPr>
          <w:b/>
          <w:bCs/>
        </w:rPr>
      </w:pPr>
      <w:r w:rsidRPr="00931BE3">
        <w:rPr>
          <w:b/>
          <w:bCs/>
        </w:rPr>
        <w:t>Szpital Wojewódzki w Poznaniu</w:t>
      </w:r>
    </w:p>
    <w:p w14:paraId="110A9103" w14:textId="77777777" w:rsidR="00906D1A" w:rsidRPr="00931BE3" w:rsidRDefault="00842B62" w:rsidP="00931BE3">
      <w:pPr>
        <w:ind w:right="4410"/>
        <w:rPr>
          <w:b/>
          <w:bCs/>
        </w:rPr>
      </w:pPr>
      <w:r w:rsidRPr="00931BE3">
        <w:rPr>
          <w:b/>
          <w:bCs/>
        </w:rPr>
        <w:t>Dział Zamówień Publicznych</w:t>
      </w:r>
    </w:p>
    <w:p w14:paraId="5D69DF7A" w14:textId="77777777" w:rsidR="00906D1A" w:rsidRPr="00931BE3" w:rsidRDefault="00842B62" w:rsidP="00931BE3">
      <w:pPr>
        <w:ind w:right="4410"/>
      </w:pPr>
      <w:r w:rsidRPr="00931BE3">
        <w:t>Juraszów</w:t>
      </w:r>
      <w:r w:rsidR="00906D1A" w:rsidRPr="00931BE3">
        <w:t xml:space="preserve"> </w:t>
      </w:r>
      <w:r w:rsidRPr="00931BE3">
        <w:t>7/19</w:t>
      </w:r>
    </w:p>
    <w:p w14:paraId="41AF3EC9" w14:textId="77777777" w:rsidR="00906D1A" w:rsidRPr="00931BE3" w:rsidRDefault="00842B62" w:rsidP="00931BE3">
      <w:pPr>
        <w:tabs>
          <w:tab w:val="left" w:pos="5670"/>
        </w:tabs>
        <w:ind w:right="4410"/>
      </w:pPr>
      <w:r w:rsidRPr="00931BE3">
        <w:t>60-479</w:t>
      </w:r>
      <w:r w:rsidR="00906D1A" w:rsidRPr="00931BE3">
        <w:t xml:space="preserve"> </w:t>
      </w:r>
      <w:r w:rsidRPr="00931BE3">
        <w:t>Poznań</w:t>
      </w:r>
    </w:p>
    <w:p w14:paraId="685F22D2" w14:textId="77777777" w:rsidR="00A151B5" w:rsidRPr="00931BE3" w:rsidRDefault="00A151B5" w:rsidP="00931BE3">
      <w:pPr>
        <w:tabs>
          <w:tab w:val="right" w:pos="9072"/>
        </w:tabs>
        <w:ind w:left="5670"/>
        <w:jc w:val="both"/>
        <w:rPr>
          <w:b/>
        </w:rPr>
      </w:pPr>
      <w:r w:rsidRPr="00931BE3">
        <w:rPr>
          <w:b/>
        </w:rPr>
        <w:t>WYKONAWCY</w:t>
      </w:r>
    </w:p>
    <w:p w14:paraId="24C7BC3D" w14:textId="77777777" w:rsidR="00906D1A" w:rsidRPr="00931BE3" w:rsidRDefault="00A151B5" w:rsidP="00931BE3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931BE3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931BE3" w14:paraId="3CD7BBD7" w14:textId="77777777" w:rsidTr="00EF318B">
        <w:tc>
          <w:tcPr>
            <w:tcW w:w="10065" w:type="dxa"/>
            <w:shd w:val="clear" w:color="auto" w:fill="F2F2F2"/>
            <w:hideMark/>
          </w:tcPr>
          <w:p w14:paraId="1D8D43DC" w14:textId="77777777" w:rsidR="00906D1A" w:rsidRPr="00931BE3" w:rsidRDefault="00906D1A" w:rsidP="00931BE3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931BE3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F70FE47" w14:textId="77777777" w:rsidR="00906D1A" w:rsidRPr="00931BE3" w:rsidRDefault="00906D1A" w:rsidP="00931BE3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31BE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B4DFCF9" w14:textId="77777777" w:rsidR="00906D1A" w:rsidRPr="00931BE3" w:rsidRDefault="00906D1A" w:rsidP="00931BE3">
      <w:pPr>
        <w:keepNext/>
        <w:spacing w:after="240"/>
        <w:outlineLvl w:val="0"/>
        <w:rPr>
          <w:b/>
        </w:rPr>
      </w:pPr>
    </w:p>
    <w:p w14:paraId="39EEBC71" w14:textId="77777777" w:rsidR="00906D1A" w:rsidRPr="00931BE3" w:rsidRDefault="00906D1A" w:rsidP="00931BE3">
      <w:pPr>
        <w:spacing w:after="120"/>
        <w:jc w:val="both"/>
        <w:rPr>
          <w:rFonts w:eastAsia="Calibri"/>
          <w:lang w:eastAsia="en-US"/>
        </w:rPr>
      </w:pPr>
      <w:r w:rsidRPr="00931BE3">
        <w:rPr>
          <w:rFonts w:eastAsia="Calibri"/>
          <w:lang w:eastAsia="en-US"/>
        </w:rPr>
        <w:t xml:space="preserve">Dotyczy </w:t>
      </w:r>
      <w:r w:rsidRPr="00931BE3">
        <w:t>postępowania o udzielenie zamówienia publicznego</w:t>
      </w:r>
      <w:r w:rsidRPr="00931BE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931BE3" w14:paraId="5557DBB6" w14:textId="77777777" w:rsidTr="00EF318B">
        <w:tc>
          <w:tcPr>
            <w:tcW w:w="2269" w:type="dxa"/>
            <w:shd w:val="clear" w:color="auto" w:fill="auto"/>
          </w:tcPr>
          <w:p w14:paraId="16C008AE" w14:textId="77777777" w:rsidR="00906D1A" w:rsidRPr="00931BE3" w:rsidRDefault="00906D1A" w:rsidP="00931BE3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31BE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19B594" w14:textId="77777777" w:rsidR="00906D1A" w:rsidRPr="00931BE3" w:rsidRDefault="00842B62" w:rsidP="00931BE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31BE3">
              <w:rPr>
                <w:bCs/>
              </w:rPr>
              <w:t>Malowanie pomieszczeń  wraz z materiałem - Realizacja prac remontowych na obiektach Filii nr 1 i 2 Szpitala Wojewódzkiego w Poznaniu wynikających z zaleceń pokontrolnych Sanepidu w ramach zadania "Realizacja prac remontowych na obiektach Filii nr 1 i 2 Szpitala Wojewódzkiego w Poznaniu wynikających z zaleceń pokontrolnych Sanepidu"</w:t>
            </w:r>
          </w:p>
        </w:tc>
      </w:tr>
      <w:tr w:rsidR="00842B62" w:rsidRPr="00931BE3" w14:paraId="7A622254" w14:textId="77777777" w:rsidTr="00675BEE">
        <w:tc>
          <w:tcPr>
            <w:tcW w:w="2269" w:type="dxa"/>
            <w:shd w:val="clear" w:color="auto" w:fill="auto"/>
          </w:tcPr>
          <w:p w14:paraId="2694B301" w14:textId="77777777" w:rsidR="00842B62" w:rsidRPr="00931BE3" w:rsidRDefault="00842B62" w:rsidP="00931BE3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931BE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A3F7B1" w14:textId="77777777" w:rsidR="00842B62" w:rsidRPr="00931BE3" w:rsidRDefault="00842B62" w:rsidP="00931BE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931BE3">
              <w:rPr>
                <w:bCs/>
              </w:rPr>
              <w:t>SZW/DZP/43/2025</w:t>
            </w:r>
          </w:p>
        </w:tc>
      </w:tr>
    </w:tbl>
    <w:p w14:paraId="21CBF956" w14:textId="77777777" w:rsidR="00906D1A" w:rsidRPr="00931BE3" w:rsidRDefault="00906D1A" w:rsidP="00931BE3">
      <w:pPr>
        <w:tabs>
          <w:tab w:val="left" w:pos="708"/>
          <w:tab w:val="center" w:pos="4536"/>
          <w:tab w:val="right" w:pos="9072"/>
        </w:tabs>
      </w:pPr>
    </w:p>
    <w:p w14:paraId="292925CB" w14:textId="77777777" w:rsidR="00842B62" w:rsidRPr="00931BE3" w:rsidRDefault="00906D1A" w:rsidP="00931BE3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931BE3">
        <w:t xml:space="preserve">Zamawiający, </w:t>
      </w:r>
      <w:r w:rsidR="00842B62" w:rsidRPr="00931BE3">
        <w:rPr>
          <w:b/>
        </w:rPr>
        <w:t>Szpital Wojewódzki w Poznaniu</w:t>
      </w:r>
    </w:p>
    <w:p w14:paraId="2A9BB683" w14:textId="77777777" w:rsidR="00906D1A" w:rsidRPr="00931BE3" w:rsidRDefault="00842B62" w:rsidP="00931BE3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931BE3">
        <w:rPr>
          <w:b/>
        </w:rPr>
        <w:t>Dział Zamówień Publicznych</w:t>
      </w:r>
      <w:r w:rsidR="00906D1A" w:rsidRPr="00931BE3">
        <w:t xml:space="preserve">, działając na podstawie art. 253 ust. 1 ustawy z dnia 11 września 2019r. Prawo zamówień publicznych </w:t>
      </w:r>
      <w:r w:rsidRPr="00931BE3">
        <w:t>(</w:t>
      </w:r>
      <w:proofErr w:type="spellStart"/>
      <w:r w:rsidRPr="00931BE3">
        <w:t>t.j</w:t>
      </w:r>
      <w:proofErr w:type="spellEnd"/>
      <w:r w:rsidRPr="00931BE3">
        <w:t>. Dz. U. z 2024 poz. 1320)</w:t>
      </w:r>
      <w:r w:rsidR="00906D1A" w:rsidRPr="00931BE3">
        <w:t xml:space="preserve">, zwanej dalej „ustawą </w:t>
      </w:r>
      <w:proofErr w:type="spellStart"/>
      <w:r w:rsidR="00906D1A" w:rsidRPr="00931BE3">
        <w:t>Pzp</w:t>
      </w:r>
      <w:proofErr w:type="spellEnd"/>
      <w:r w:rsidR="00906D1A" w:rsidRPr="00931BE3">
        <w:t>”, informuje, że w toczącym się postępowaniu o udzielenie zamówienia publicznego, jako najkorzystniejsza wybrana została oferta złożona przez wykonawcę</w:t>
      </w:r>
      <w:r w:rsidR="00906D1A" w:rsidRPr="00931BE3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42B62" w:rsidRPr="00931BE3" w14:paraId="6F4B14FD" w14:textId="77777777" w:rsidTr="00675BEE">
        <w:trPr>
          <w:cantSplit/>
        </w:trPr>
        <w:tc>
          <w:tcPr>
            <w:tcW w:w="10080" w:type="dxa"/>
          </w:tcPr>
          <w:p w14:paraId="32B58A4B" w14:textId="77777777" w:rsidR="00842B62" w:rsidRPr="00931BE3" w:rsidRDefault="00842B62" w:rsidP="00931BE3">
            <w:pPr>
              <w:spacing w:before="80"/>
              <w:ind w:left="-75"/>
              <w:jc w:val="both"/>
              <w:rPr>
                <w:b/>
              </w:rPr>
            </w:pPr>
            <w:r w:rsidRPr="00931BE3">
              <w:rPr>
                <w:b/>
              </w:rPr>
              <w:t>KOSTI BUDOWNICTWO MICHAŁ PIETURA</w:t>
            </w:r>
          </w:p>
          <w:p w14:paraId="79873CC1" w14:textId="54BB6E20" w:rsidR="00842B62" w:rsidRPr="00931BE3" w:rsidRDefault="007B67FD" w:rsidP="00931BE3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842B62" w:rsidRPr="00931BE3">
              <w:rPr>
                <w:bCs/>
              </w:rPr>
              <w:t>O</w:t>
            </w:r>
            <w:r>
              <w:rPr>
                <w:bCs/>
              </w:rPr>
              <w:t>grodowa</w:t>
            </w:r>
            <w:r w:rsidR="00842B62" w:rsidRPr="00931BE3">
              <w:rPr>
                <w:bCs/>
              </w:rPr>
              <w:t xml:space="preserve"> 122 </w:t>
            </w:r>
          </w:p>
          <w:p w14:paraId="5432AC53" w14:textId="77777777" w:rsidR="00842B62" w:rsidRPr="00931BE3" w:rsidRDefault="00842B62" w:rsidP="00931BE3">
            <w:pPr>
              <w:ind w:left="-75"/>
              <w:jc w:val="both"/>
              <w:rPr>
                <w:bCs/>
              </w:rPr>
            </w:pPr>
            <w:r w:rsidRPr="00931BE3">
              <w:rPr>
                <w:bCs/>
              </w:rPr>
              <w:t>62-860 Opatówek</w:t>
            </w:r>
          </w:p>
          <w:p w14:paraId="3709E1DE" w14:textId="77777777" w:rsidR="00842B62" w:rsidRPr="00931BE3" w:rsidRDefault="00842B62" w:rsidP="00931BE3">
            <w:pPr>
              <w:spacing w:before="120" w:after="40"/>
              <w:ind w:left="-75"/>
              <w:jc w:val="both"/>
            </w:pPr>
            <w:r w:rsidRPr="00931BE3">
              <w:t>za cenę wykonania przedmiotu zamówienia w wysokości</w:t>
            </w:r>
            <w:bookmarkStart w:id="1" w:name="p360105_01"/>
            <w:r w:rsidRPr="00931BE3">
              <w:t xml:space="preserve"> </w:t>
            </w:r>
            <w:bookmarkEnd w:id="1"/>
            <w:r w:rsidRPr="00931BE3">
              <w:rPr>
                <w:b/>
              </w:rPr>
              <w:t>182 800.00 zł brutto</w:t>
            </w:r>
            <w:r w:rsidRPr="00931BE3">
              <w:rPr>
                <w:bCs/>
              </w:rPr>
              <w:t>.</w:t>
            </w:r>
          </w:p>
          <w:p w14:paraId="112AC2D7" w14:textId="77777777" w:rsidR="00842B62" w:rsidRPr="00931BE3" w:rsidRDefault="00842B62" w:rsidP="00931BE3">
            <w:pPr>
              <w:spacing w:before="240" w:after="60"/>
              <w:ind w:left="-75"/>
              <w:jc w:val="both"/>
              <w:rPr>
                <w:color w:val="000000"/>
              </w:rPr>
            </w:pPr>
            <w:r w:rsidRPr="00931BE3">
              <w:rPr>
                <w:color w:val="000000"/>
              </w:rPr>
              <w:t>Uzasadnienie wyboru:</w:t>
            </w:r>
          </w:p>
          <w:p w14:paraId="45E5CD71" w14:textId="77777777" w:rsidR="00931BE3" w:rsidRDefault="00931BE3" w:rsidP="00931BE3">
            <w:pPr>
              <w:pStyle w:val="Nagwek"/>
              <w:spacing w:after="60"/>
              <w:ind w:left="-75"/>
              <w:jc w:val="both"/>
            </w:pPr>
            <w:r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08166A2" w14:textId="1C072F4F" w:rsidR="00842B62" w:rsidRPr="00931BE3" w:rsidRDefault="00931BE3" w:rsidP="00931BE3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>
              <w:t xml:space="preserve">Oferta spełnia wszystkie wymagania </w:t>
            </w:r>
            <w:proofErr w:type="spellStart"/>
            <w:r>
              <w:t>formalno</w:t>
            </w:r>
            <w:proofErr w:type="spellEnd"/>
            <w:r>
              <w:t xml:space="preserve"> - prawne i jest zgodna z zapisami SWZ.</w:t>
            </w:r>
          </w:p>
        </w:tc>
      </w:tr>
    </w:tbl>
    <w:p w14:paraId="2E711A55" w14:textId="77777777" w:rsidR="00906D1A" w:rsidRPr="00931BE3" w:rsidRDefault="00906D1A" w:rsidP="00931BE3">
      <w:pPr>
        <w:spacing w:before="240" w:after="120"/>
        <w:jc w:val="both"/>
        <w:rPr>
          <w:color w:val="000000"/>
        </w:rPr>
      </w:pPr>
      <w:r w:rsidRPr="00931BE3">
        <w:rPr>
          <w:b/>
          <w:bCs/>
          <w:color w:val="000000"/>
        </w:rPr>
        <w:t>Punktacja przyznana ofertom w każdym kryterium oceny ofert wraz z łączną punktacją</w:t>
      </w:r>
      <w:r w:rsidRPr="00931BE3">
        <w:rPr>
          <w:color w:val="000000"/>
        </w:rPr>
        <w:t>:</w:t>
      </w:r>
    </w:p>
    <w:tbl>
      <w:tblPr>
        <w:tblW w:w="93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8"/>
        <w:gridCol w:w="4072"/>
        <w:gridCol w:w="1916"/>
        <w:gridCol w:w="1916"/>
      </w:tblGrid>
      <w:tr w:rsidR="00931BE3" w:rsidRPr="00931BE3" w14:paraId="32741920" w14:textId="77777777" w:rsidTr="00931BE3">
        <w:trPr>
          <w:trHeight w:val="835"/>
        </w:trPr>
        <w:tc>
          <w:tcPr>
            <w:tcW w:w="1438" w:type="dxa"/>
            <w:shd w:val="clear" w:color="auto" w:fill="F2F2F2"/>
            <w:vAlign w:val="center"/>
          </w:tcPr>
          <w:p w14:paraId="440C026D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931BE3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072" w:type="dxa"/>
            <w:shd w:val="clear" w:color="auto" w:fill="F2F2F2"/>
            <w:vAlign w:val="center"/>
          </w:tcPr>
          <w:p w14:paraId="1BC5D762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BE3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916" w:type="dxa"/>
            <w:shd w:val="clear" w:color="auto" w:fill="F2F2F2"/>
            <w:vAlign w:val="center"/>
          </w:tcPr>
          <w:p w14:paraId="0FE47E88" w14:textId="77777777" w:rsidR="00931BE3" w:rsidRPr="00931BE3" w:rsidRDefault="00931BE3" w:rsidP="00931BE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BE3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916" w:type="dxa"/>
            <w:shd w:val="clear" w:color="auto" w:fill="F2F2F2"/>
            <w:vAlign w:val="center"/>
          </w:tcPr>
          <w:p w14:paraId="5878EEF5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BE3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931BE3" w:rsidRPr="00931BE3" w14:paraId="7BB2D9FB" w14:textId="77777777" w:rsidTr="00D471FF">
        <w:trPr>
          <w:trHeight w:val="132"/>
        </w:trPr>
        <w:tc>
          <w:tcPr>
            <w:tcW w:w="1438" w:type="dxa"/>
            <w:vAlign w:val="center"/>
          </w:tcPr>
          <w:p w14:paraId="2AF4BE96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072" w:type="dxa"/>
            <w:vAlign w:val="center"/>
          </w:tcPr>
          <w:p w14:paraId="6F4965E6" w14:textId="77777777" w:rsidR="007B67FD" w:rsidRPr="007B67FD" w:rsidRDefault="007B67FD" w:rsidP="007B67FD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B67FD">
              <w:rPr>
                <w:rFonts w:ascii="Times New Roman" w:hAnsi="Times New Roman" w:cs="Times New Roman"/>
                <w:b/>
                <w:sz w:val="22"/>
                <w:szCs w:val="22"/>
              </w:rPr>
              <w:t>KOSTI BUDOWNICTWO MICHAŁ PIETURA</w:t>
            </w:r>
          </w:p>
          <w:p w14:paraId="6DD71ECA" w14:textId="77777777" w:rsidR="007B67FD" w:rsidRPr="007B67FD" w:rsidRDefault="007B67FD" w:rsidP="007B67FD">
            <w:pPr>
              <w:pStyle w:val="Zwykytekst"/>
              <w:spacing w:before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B67F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Ogrodowa 122 </w:t>
            </w:r>
          </w:p>
          <w:p w14:paraId="581C1313" w14:textId="70C51D7F" w:rsidR="00931BE3" w:rsidRPr="00931BE3" w:rsidRDefault="007B67FD" w:rsidP="007B67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B67FD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62-860 Opatówek</w:t>
            </w:r>
          </w:p>
        </w:tc>
        <w:tc>
          <w:tcPr>
            <w:tcW w:w="1916" w:type="dxa"/>
            <w:vAlign w:val="center"/>
          </w:tcPr>
          <w:p w14:paraId="4814B025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100,00</w:t>
            </w:r>
          </w:p>
        </w:tc>
        <w:tc>
          <w:tcPr>
            <w:tcW w:w="1916" w:type="dxa"/>
            <w:vAlign w:val="center"/>
          </w:tcPr>
          <w:p w14:paraId="05E9F6EF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931BE3" w:rsidRPr="00931BE3" w14:paraId="4E96A3A1" w14:textId="77777777" w:rsidTr="00931BE3">
        <w:trPr>
          <w:trHeight w:val="471"/>
        </w:trPr>
        <w:tc>
          <w:tcPr>
            <w:tcW w:w="1438" w:type="dxa"/>
            <w:vAlign w:val="center"/>
          </w:tcPr>
          <w:p w14:paraId="17616401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072" w:type="dxa"/>
            <w:vAlign w:val="center"/>
          </w:tcPr>
          <w:p w14:paraId="0E462A8C" w14:textId="77777777" w:rsidR="00931BE3" w:rsidRPr="00931BE3" w:rsidRDefault="00931BE3" w:rsidP="00931BE3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>Itora</w:t>
            </w:r>
            <w:proofErr w:type="spellEnd"/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Miłosz </w:t>
            </w:r>
            <w:proofErr w:type="spellStart"/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>Mulczyk</w:t>
            </w:r>
            <w:proofErr w:type="spellEnd"/>
          </w:p>
          <w:p w14:paraId="34DAE878" w14:textId="77777777" w:rsidR="00931BE3" w:rsidRPr="00931BE3" w:rsidRDefault="00931BE3" w:rsidP="00931BE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Osiedle Słoneczne 23 </w:t>
            </w:r>
          </w:p>
          <w:p w14:paraId="4D15127E" w14:textId="77777777" w:rsidR="00931BE3" w:rsidRPr="00931BE3" w:rsidRDefault="00931BE3" w:rsidP="00931B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bCs/>
                <w:sz w:val="22"/>
                <w:szCs w:val="22"/>
              </w:rPr>
              <w:t>42-510 Tuliszów</w:t>
            </w:r>
          </w:p>
        </w:tc>
        <w:tc>
          <w:tcPr>
            <w:tcW w:w="1916" w:type="dxa"/>
            <w:vAlign w:val="center"/>
          </w:tcPr>
          <w:p w14:paraId="3C734FE1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t xml:space="preserve">  80,42</w:t>
            </w:r>
          </w:p>
        </w:tc>
        <w:tc>
          <w:tcPr>
            <w:tcW w:w="1916" w:type="dxa"/>
            <w:vAlign w:val="center"/>
          </w:tcPr>
          <w:p w14:paraId="67A56167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t xml:space="preserve">  80,42</w:t>
            </w:r>
          </w:p>
        </w:tc>
      </w:tr>
      <w:tr w:rsidR="00931BE3" w:rsidRPr="00931BE3" w14:paraId="77F98555" w14:textId="77777777" w:rsidTr="00931BE3">
        <w:trPr>
          <w:trHeight w:val="235"/>
        </w:trPr>
        <w:tc>
          <w:tcPr>
            <w:tcW w:w="1438" w:type="dxa"/>
            <w:vAlign w:val="center"/>
          </w:tcPr>
          <w:p w14:paraId="041030F5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072" w:type="dxa"/>
            <w:vAlign w:val="center"/>
          </w:tcPr>
          <w:p w14:paraId="7C32D5D5" w14:textId="77777777" w:rsidR="00931BE3" w:rsidRPr="00931BE3" w:rsidRDefault="00931BE3" w:rsidP="00931BE3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BC Remonty </w:t>
            </w:r>
            <w:proofErr w:type="spellStart"/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>Beauty</w:t>
            </w:r>
            <w:proofErr w:type="spellEnd"/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Bay Klaudia </w:t>
            </w:r>
            <w:proofErr w:type="spellStart"/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>Bałuszyńska</w:t>
            </w:r>
            <w:proofErr w:type="spellEnd"/>
          </w:p>
          <w:p w14:paraId="45423A60" w14:textId="77777777" w:rsidR="00931BE3" w:rsidRPr="00931BE3" w:rsidRDefault="00931BE3" w:rsidP="00931BE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Ropa 725 </w:t>
            </w:r>
          </w:p>
          <w:p w14:paraId="18C6413B" w14:textId="77777777" w:rsidR="00931BE3" w:rsidRPr="00931BE3" w:rsidRDefault="00931BE3" w:rsidP="00931B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bCs/>
                <w:sz w:val="22"/>
                <w:szCs w:val="22"/>
              </w:rPr>
              <w:t>38-312 Ropa</w:t>
            </w:r>
          </w:p>
        </w:tc>
        <w:tc>
          <w:tcPr>
            <w:tcW w:w="1916" w:type="dxa"/>
            <w:vAlign w:val="center"/>
          </w:tcPr>
          <w:p w14:paraId="08C12B6F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t xml:space="preserve">  68,55</w:t>
            </w:r>
          </w:p>
        </w:tc>
        <w:tc>
          <w:tcPr>
            <w:tcW w:w="1916" w:type="dxa"/>
            <w:vAlign w:val="center"/>
          </w:tcPr>
          <w:p w14:paraId="65A14C50" w14:textId="77777777" w:rsidR="00931BE3" w:rsidRPr="00931BE3" w:rsidRDefault="00931BE3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t xml:space="preserve">  68,55</w:t>
            </w:r>
          </w:p>
        </w:tc>
      </w:tr>
      <w:tr w:rsidR="007B67FD" w:rsidRPr="00931BE3" w14:paraId="75099F27" w14:textId="77777777" w:rsidTr="00D471FF">
        <w:trPr>
          <w:trHeight w:val="1081"/>
        </w:trPr>
        <w:tc>
          <w:tcPr>
            <w:tcW w:w="1438" w:type="dxa"/>
            <w:vAlign w:val="center"/>
          </w:tcPr>
          <w:p w14:paraId="3A7CF9C7" w14:textId="77777777" w:rsidR="007B67FD" w:rsidRPr="00931BE3" w:rsidRDefault="007B67FD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072" w:type="dxa"/>
            <w:vAlign w:val="center"/>
          </w:tcPr>
          <w:p w14:paraId="67871059" w14:textId="77777777" w:rsidR="007B67FD" w:rsidRPr="00931BE3" w:rsidRDefault="007B67FD" w:rsidP="00931BE3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Spółdzielnia Rzemieślnicza Zdunów Usług </w:t>
            </w:r>
            <w:proofErr w:type="spellStart"/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>Budowlaych</w:t>
            </w:r>
            <w:proofErr w:type="spellEnd"/>
            <w:r w:rsidRPr="00931BE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i Produkcji Różnej</w:t>
            </w:r>
          </w:p>
          <w:p w14:paraId="438B03FE" w14:textId="18F95A20" w:rsidR="007B67FD" w:rsidRPr="00931BE3" w:rsidRDefault="007B67FD" w:rsidP="00931BE3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931BE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Słowiańska 53C </w:t>
            </w:r>
          </w:p>
          <w:p w14:paraId="4725030F" w14:textId="77777777" w:rsidR="007B67FD" w:rsidRPr="00931BE3" w:rsidRDefault="007B67FD" w:rsidP="00931B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1BE3">
              <w:rPr>
                <w:rFonts w:ascii="Times New Roman" w:hAnsi="Times New Roman" w:cs="Times New Roman"/>
                <w:bCs/>
                <w:sz w:val="22"/>
                <w:szCs w:val="22"/>
              </w:rPr>
              <w:t>61-664 Poznań</w:t>
            </w:r>
          </w:p>
        </w:tc>
        <w:tc>
          <w:tcPr>
            <w:tcW w:w="3832" w:type="dxa"/>
            <w:gridSpan w:val="2"/>
            <w:vAlign w:val="center"/>
          </w:tcPr>
          <w:p w14:paraId="62D0884B" w14:textId="2901810E" w:rsidR="007B67FD" w:rsidRPr="00931BE3" w:rsidRDefault="007B67FD" w:rsidP="00931BE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Oferta podlega odrzuceniu </w:t>
            </w:r>
          </w:p>
        </w:tc>
      </w:tr>
    </w:tbl>
    <w:p w14:paraId="0D2B8951" w14:textId="77777777" w:rsidR="00906D1A" w:rsidRPr="00931BE3" w:rsidRDefault="00906D1A" w:rsidP="00931BE3">
      <w:pPr>
        <w:spacing w:before="120"/>
        <w:jc w:val="both"/>
        <w:rPr>
          <w:color w:val="000000"/>
        </w:rPr>
      </w:pPr>
    </w:p>
    <w:p w14:paraId="5A3F9C80" w14:textId="77777777" w:rsidR="00906D1A" w:rsidRPr="00931BE3" w:rsidRDefault="00906D1A" w:rsidP="00931BE3">
      <w:pPr>
        <w:spacing w:after="120"/>
        <w:jc w:val="both"/>
        <w:rPr>
          <w:color w:val="000000"/>
        </w:rPr>
      </w:pPr>
      <w:r w:rsidRPr="00931BE3">
        <w:rPr>
          <w:b/>
          <w:bCs/>
          <w:color w:val="000000"/>
        </w:rPr>
        <w:t>Informacja o wykonawcach, których oferty zostały odrzucone</w:t>
      </w:r>
      <w:r w:rsidRPr="00931BE3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931BE3" w14:paraId="3363423E" w14:textId="77777777" w:rsidTr="00EF318B">
        <w:tc>
          <w:tcPr>
            <w:tcW w:w="851" w:type="dxa"/>
            <w:shd w:val="clear" w:color="auto" w:fill="F2F2F2"/>
            <w:vAlign w:val="center"/>
          </w:tcPr>
          <w:p w14:paraId="5563BD8E" w14:textId="77777777" w:rsidR="00906D1A" w:rsidRPr="00931BE3" w:rsidRDefault="00906D1A" w:rsidP="00931BE3">
            <w:pPr>
              <w:spacing w:before="40" w:after="40"/>
              <w:jc w:val="center"/>
              <w:rPr>
                <w:bCs/>
              </w:rPr>
            </w:pPr>
            <w:r w:rsidRPr="00931BE3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E6BCF5E" w14:textId="77777777" w:rsidR="00906D1A" w:rsidRPr="00931BE3" w:rsidRDefault="00906D1A" w:rsidP="00931BE3">
            <w:pPr>
              <w:spacing w:before="40" w:after="40"/>
              <w:jc w:val="center"/>
              <w:rPr>
                <w:bCs/>
              </w:rPr>
            </w:pPr>
            <w:r w:rsidRPr="00931BE3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38FF40BC" w14:textId="77777777" w:rsidR="00906D1A" w:rsidRPr="00931BE3" w:rsidRDefault="00906D1A" w:rsidP="00931BE3">
            <w:pPr>
              <w:spacing w:before="40" w:after="40"/>
              <w:jc w:val="center"/>
              <w:rPr>
                <w:bCs/>
              </w:rPr>
            </w:pPr>
            <w:r w:rsidRPr="00931BE3">
              <w:rPr>
                <w:bCs/>
              </w:rPr>
              <w:t>Uzasadnienie odrzucenia</w:t>
            </w:r>
          </w:p>
        </w:tc>
      </w:tr>
      <w:tr w:rsidR="00842B62" w:rsidRPr="00931BE3" w14:paraId="29FCEF32" w14:textId="77777777" w:rsidTr="00675BEE">
        <w:tc>
          <w:tcPr>
            <w:tcW w:w="851" w:type="dxa"/>
            <w:vAlign w:val="center"/>
          </w:tcPr>
          <w:p w14:paraId="01F1051E" w14:textId="77777777" w:rsidR="00842B62" w:rsidRPr="00931BE3" w:rsidRDefault="00842B62" w:rsidP="00931BE3">
            <w:pPr>
              <w:jc w:val="center"/>
              <w:rPr>
                <w:sz w:val="22"/>
                <w:szCs w:val="22"/>
              </w:rPr>
            </w:pPr>
            <w:r w:rsidRPr="00931BE3">
              <w:rPr>
                <w:sz w:val="22"/>
                <w:szCs w:val="22"/>
              </w:rPr>
              <w:t>4</w:t>
            </w:r>
          </w:p>
          <w:p w14:paraId="165DF30B" w14:textId="77777777" w:rsidR="00842B62" w:rsidRPr="00931BE3" w:rsidRDefault="00842B62" w:rsidP="00931B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2D41A7BE" w14:textId="483A1375" w:rsidR="00842B62" w:rsidRPr="00931BE3" w:rsidRDefault="00842B62" w:rsidP="00931BE3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931BE3">
              <w:rPr>
                <w:b/>
                <w:bCs/>
                <w:sz w:val="22"/>
                <w:szCs w:val="22"/>
              </w:rPr>
              <w:t xml:space="preserve">Spółdzielnia Rzemieślnicza Zdunów Usług </w:t>
            </w:r>
            <w:r w:rsidR="007B67FD" w:rsidRPr="00931BE3">
              <w:rPr>
                <w:b/>
                <w:bCs/>
                <w:sz w:val="22"/>
                <w:szCs w:val="22"/>
              </w:rPr>
              <w:t>Budowlanych</w:t>
            </w:r>
            <w:r w:rsidRPr="00931BE3">
              <w:rPr>
                <w:b/>
                <w:bCs/>
                <w:sz w:val="22"/>
                <w:szCs w:val="22"/>
              </w:rPr>
              <w:t xml:space="preserve"> i Produkcji Różnej</w:t>
            </w:r>
          </w:p>
          <w:p w14:paraId="4ACCFE16" w14:textId="77777777" w:rsidR="00842B62" w:rsidRPr="00931BE3" w:rsidRDefault="00842B62" w:rsidP="00931BE3">
            <w:pPr>
              <w:rPr>
                <w:sz w:val="22"/>
                <w:szCs w:val="22"/>
              </w:rPr>
            </w:pPr>
            <w:r w:rsidRPr="00931BE3">
              <w:rPr>
                <w:sz w:val="22"/>
                <w:szCs w:val="22"/>
              </w:rPr>
              <w:t xml:space="preserve">Słowiańska 53C </w:t>
            </w:r>
          </w:p>
          <w:p w14:paraId="353C7892" w14:textId="77777777" w:rsidR="00842B62" w:rsidRPr="00931BE3" w:rsidRDefault="00842B62" w:rsidP="00931BE3">
            <w:pPr>
              <w:spacing w:after="60"/>
              <w:rPr>
                <w:sz w:val="22"/>
                <w:szCs w:val="22"/>
              </w:rPr>
            </w:pPr>
            <w:r w:rsidRPr="00931BE3">
              <w:rPr>
                <w:sz w:val="22"/>
                <w:szCs w:val="22"/>
              </w:rPr>
              <w:t>61-664 Poznań</w:t>
            </w:r>
          </w:p>
        </w:tc>
        <w:tc>
          <w:tcPr>
            <w:tcW w:w="6413" w:type="dxa"/>
            <w:vAlign w:val="center"/>
          </w:tcPr>
          <w:p w14:paraId="6BEA4610" w14:textId="2BA7C749" w:rsidR="00842B62" w:rsidRPr="002C199C" w:rsidRDefault="00842B62" w:rsidP="002C199C">
            <w:pPr>
              <w:spacing w:before="120" w:after="120"/>
              <w:rPr>
                <w:sz w:val="22"/>
                <w:szCs w:val="22"/>
                <w:u w:val="single"/>
              </w:rPr>
            </w:pPr>
            <w:r w:rsidRPr="007B67FD">
              <w:rPr>
                <w:sz w:val="22"/>
                <w:szCs w:val="22"/>
                <w:u w:val="single"/>
              </w:rPr>
              <w:t xml:space="preserve">Podstawa prawna: </w:t>
            </w:r>
            <w:r w:rsidR="002C199C" w:rsidRPr="002C199C">
              <w:rPr>
                <w:sz w:val="22"/>
                <w:szCs w:val="22"/>
                <w:u w:val="single"/>
              </w:rPr>
              <w:t xml:space="preserve">Art. 226 ust. 1 pkt 2 lit. c ustawy </w:t>
            </w:r>
            <w:proofErr w:type="spellStart"/>
            <w:r w:rsidR="002C199C" w:rsidRPr="002C199C">
              <w:rPr>
                <w:sz w:val="22"/>
                <w:szCs w:val="22"/>
                <w:u w:val="single"/>
              </w:rPr>
              <w:t>Pzp</w:t>
            </w:r>
            <w:proofErr w:type="spellEnd"/>
            <w:r w:rsidR="002C199C" w:rsidRPr="002C199C">
              <w:rPr>
                <w:sz w:val="22"/>
                <w:szCs w:val="22"/>
                <w:u w:val="single"/>
              </w:rPr>
              <w:t>.</w:t>
            </w:r>
          </w:p>
          <w:p w14:paraId="158EC987" w14:textId="77777777" w:rsidR="00842B62" w:rsidRPr="0001258A" w:rsidRDefault="00842B62" w:rsidP="00931BE3">
            <w:pPr>
              <w:spacing w:before="120" w:after="60"/>
              <w:jc w:val="both"/>
              <w:rPr>
                <w:b/>
                <w:bCs/>
                <w:sz w:val="22"/>
                <w:szCs w:val="22"/>
              </w:rPr>
            </w:pPr>
            <w:r w:rsidRPr="0001258A">
              <w:rPr>
                <w:b/>
                <w:bCs/>
                <w:sz w:val="22"/>
                <w:szCs w:val="22"/>
              </w:rPr>
              <w:t>Uzasadnienie:</w:t>
            </w:r>
          </w:p>
          <w:p w14:paraId="21D6014F" w14:textId="67481C1C" w:rsidR="00842B62" w:rsidRPr="00931BE3" w:rsidRDefault="00842B62" w:rsidP="00931BE3">
            <w:pPr>
              <w:spacing w:after="60"/>
              <w:jc w:val="both"/>
              <w:rPr>
                <w:sz w:val="22"/>
                <w:szCs w:val="22"/>
              </w:rPr>
            </w:pPr>
            <w:r w:rsidRPr="00931BE3">
              <w:rPr>
                <w:sz w:val="22"/>
                <w:szCs w:val="22"/>
              </w:rPr>
              <w:t xml:space="preserve">Zamawiający w treści SWZ określił, iż wymaga złożenia wraz z ofertą przedmiotowych środków dowodowych.  W związku z brakiem załączenia wymaganych dokumentów do oferty, wykonawca został wezwany przez zamawiającego do ich złożenia, na podstawie art. 107 ust. 2 ustawy </w:t>
            </w:r>
            <w:proofErr w:type="spellStart"/>
            <w:r w:rsidRPr="00931BE3">
              <w:rPr>
                <w:sz w:val="22"/>
                <w:szCs w:val="22"/>
              </w:rPr>
              <w:t>Pzp</w:t>
            </w:r>
            <w:proofErr w:type="spellEnd"/>
            <w:r w:rsidRPr="00931BE3">
              <w:rPr>
                <w:sz w:val="22"/>
                <w:szCs w:val="22"/>
              </w:rPr>
              <w:t xml:space="preserve">, pismem z dnia 04.06.2025 r.. Pomimo wezwania, wykonawca nie złożył wymaganych dokumentów </w:t>
            </w:r>
            <w:r w:rsidR="001A1343" w:rsidRPr="00931BE3">
              <w:rPr>
                <w:sz w:val="22"/>
                <w:szCs w:val="22"/>
              </w:rPr>
              <w:t xml:space="preserve">przedmiotowych </w:t>
            </w:r>
            <w:r w:rsidRPr="00931BE3">
              <w:rPr>
                <w:sz w:val="22"/>
                <w:szCs w:val="22"/>
              </w:rPr>
              <w:t>w wyznaczonym terminie, w związku z czym oferta ta podlega odrzuceniu w myśl art. jak na wstępie.</w:t>
            </w:r>
          </w:p>
        </w:tc>
      </w:tr>
    </w:tbl>
    <w:p w14:paraId="67710D2E" w14:textId="77777777" w:rsidR="00906D1A" w:rsidRPr="00931BE3" w:rsidRDefault="00906D1A" w:rsidP="00931BE3">
      <w:pPr>
        <w:jc w:val="both"/>
        <w:rPr>
          <w:color w:val="000000"/>
        </w:rPr>
      </w:pPr>
    </w:p>
    <w:p w14:paraId="77138A81" w14:textId="77777777" w:rsidR="009F0E5C" w:rsidRPr="00931BE3" w:rsidRDefault="009F0E5C" w:rsidP="00931BE3">
      <w:pPr>
        <w:spacing w:after="40"/>
        <w:jc w:val="both"/>
      </w:pPr>
      <w:r w:rsidRPr="00931BE3">
        <w:rPr>
          <w:b/>
          <w:bCs/>
        </w:rPr>
        <w:t xml:space="preserve">Informacja </w:t>
      </w:r>
      <w:r w:rsidR="00BD2174" w:rsidRPr="00931BE3">
        <w:rPr>
          <w:b/>
          <w:bCs/>
        </w:rPr>
        <w:t>o terminie zawarcia umowy</w:t>
      </w:r>
    </w:p>
    <w:p w14:paraId="43B56D2D" w14:textId="4937312B" w:rsidR="00F960D7" w:rsidRPr="00931BE3" w:rsidRDefault="00A029B8" w:rsidP="00931BE3">
      <w:pPr>
        <w:spacing w:after="120"/>
        <w:jc w:val="both"/>
      </w:pPr>
      <w:r w:rsidRPr="00931BE3">
        <w:t>U</w:t>
      </w:r>
      <w:r w:rsidR="00F960D7" w:rsidRPr="00931BE3">
        <w:t>mowa w sp</w:t>
      </w:r>
      <w:r w:rsidR="004C3459" w:rsidRPr="00931BE3">
        <w:t>r</w:t>
      </w:r>
      <w:r w:rsidR="00F960D7" w:rsidRPr="00931BE3">
        <w:t>awie zamówienia publicznego</w:t>
      </w:r>
      <w:r w:rsidR="00D8427E" w:rsidRPr="00931BE3">
        <w:t xml:space="preserve">, zgodnie z art. </w:t>
      </w:r>
      <w:r w:rsidR="009F18DC" w:rsidRPr="00931BE3">
        <w:t>308</w:t>
      </w:r>
      <w:r w:rsidR="00D8427E" w:rsidRPr="00931BE3">
        <w:t xml:space="preserve"> ust. </w:t>
      </w:r>
      <w:r w:rsidR="009F18DC" w:rsidRPr="00931BE3">
        <w:t>2</w:t>
      </w:r>
      <w:r w:rsidR="00D8427E" w:rsidRPr="00931BE3">
        <w:t xml:space="preserve"> ustawy </w:t>
      </w:r>
      <w:proofErr w:type="spellStart"/>
      <w:r w:rsidR="00D8427E" w:rsidRPr="00931BE3">
        <w:t>Pzp</w:t>
      </w:r>
      <w:proofErr w:type="spellEnd"/>
      <w:r w:rsidR="00D8427E" w:rsidRPr="00931BE3">
        <w:t>,</w:t>
      </w:r>
      <w:r w:rsidRPr="00931BE3">
        <w:t xml:space="preserve"> zostanie</w:t>
      </w:r>
      <w:r w:rsidR="00F960D7" w:rsidRPr="00931BE3">
        <w:t xml:space="preserve"> zawarta,</w:t>
      </w:r>
      <w:r w:rsidRPr="00931BE3">
        <w:t xml:space="preserve"> </w:t>
      </w:r>
      <w:r w:rsidR="00F960D7" w:rsidRPr="00931BE3">
        <w:t xml:space="preserve">z </w:t>
      </w:r>
      <w:r w:rsidRPr="00931BE3">
        <w:t xml:space="preserve">uwzględnieniem art. 577 ustawy </w:t>
      </w:r>
      <w:proofErr w:type="spellStart"/>
      <w:r w:rsidRPr="00931BE3">
        <w:t>Pzp</w:t>
      </w:r>
      <w:proofErr w:type="spellEnd"/>
      <w:r w:rsidRPr="00931BE3">
        <w:t xml:space="preserve">, </w:t>
      </w:r>
      <w:r w:rsidR="00F960D7" w:rsidRPr="00931BE3">
        <w:t>w terminie</w:t>
      </w:r>
      <w:r w:rsidR="00D8427E" w:rsidRPr="00931BE3">
        <w:t xml:space="preserve"> </w:t>
      </w:r>
      <w:r w:rsidR="00842B62" w:rsidRPr="00931BE3">
        <w:t xml:space="preserve">nie krótszym niż </w:t>
      </w:r>
      <w:r w:rsidR="00931BE3">
        <w:t xml:space="preserve">5 </w:t>
      </w:r>
      <w:r w:rsidR="00842B62" w:rsidRPr="00931BE3">
        <w:t>dni od dnia przesłania niniejszej informacji o wyborze najkorzystniejszej oferty.</w:t>
      </w:r>
    </w:p>
    <w:p w14:paraId="222A29FF" w14:textId="77777777" w:rsidR="00F960D7" w:rsidRPr="00931BE3" w:rsidRDefault="00D8427E" w:rsidP="00931BE3">
      <w:pPr>
        <w:spacing w:after="240"/>
        <w:jc w:val="both"/>
      </w:pPr>
      <w:r w:rsidRPr="00931BE3">
        <w:t xml:space="preserve">Umowa </w:t>
      </w:r>
      <w:r w:rsidR="00F960D7" w:rsidRPr="00931BE3">
        <w:t>w sprawie zamówienia publicznego</w:t>
      </w:r>
      <w:r w:rsidRPr="00931BE3">
        <w:t xml:space="preserve"> może być zawarta </w:t>
      </w:r>
      <w:r w:rsidR="00F960D7" w:rsidRPr="00931BE3">
        <w:t xml:space="preserve">przed upływem terminu, o którym mowa powyżej, jeżeli zachodzą okoliczności wymienione w </w:t>
      </w:r>
      <w:r w:rsidRPr="00931BE3">
        <w:t xml:space="preserve">art. </w:t>
      </w:r>
      <w:r w:rsidR="009F18DC" w:rsidRPr="00931BE3">
        <w:t>308</w:t>
      </w:r>
      <w:r w:rsidR="00F960D7" w:rsidRPr="00931BE3">
        <w:t xml:space="preserve"> ust. </w:t>
      </w:r>
      <w:r w:rsidR="009F18DC" w:rsidRPr="00931BE3">
        <w:t>3</w:t>
      </w:r>
      <w:r w:rsidR="00F960D7" w:rsidRPr="00931BE3">
        <w:t xml:space="preserve"> ustawy </w:t>
      </w:r>
      <w:proofErr w:type="spellStart"/>
      <w:r w:rsidR="00F960D7" w:rsidRPr="00931BE3">
        <w:t>P</w:t>
      </w:r>
      <w:r w:rsidR="004657DA" w:rsidRPr="00931BE3">
        <w:t>zp</w:t>
      </w:r>
      <w:proofErr w:type="spellEnd"/>
      <w:r w:rsidR="00F960D7" w:rsidRPr="00931BE3">
        <w:t>.</w:t>
      </w:r>
    </w:p>
    <w:p w14:paraId="4699DC86" w14:textId="77777777" w:rsidR="00906D1A" w:rsidRPr="00931BE3" w:rsidRDefault="00906D1A" w:rsidP="00931BE3">
      <w:pPr>
        <w:jc w:val="both"/>
        <w:rPr>
          <w:b/>
          <w:bCs/>
        </w:rPr>
      </w:pPr>
      <w:r w:rsidRPr="00931BE3">
        <w:rPr>
          <w:b/>
          <w:bCs/>
        </w:rPr>
        <w:t>Pouczenie</w:t>
      </w:r>
    </w:p>
    <w:p w14:paraId="17ADE60F" w14:textId="77777777" w:rsidR="00906D1A" w:rsidRPr="00931BE3" w:rsidRDefault="00906D1A" w:rsidP="00931BE3">
      <w:pPr>
        <w:spacing w:after="600"/>
        <w:jc w:val="both"/>
      </w:pPr>
      <w:r w:rsidRPr="00931BE3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931BE3">
        <w:t>Pzp</w:t>
      </w:r>
      <w:proofErr w:type="spellEnd"/>
      <w:r w:rsidRPr="00931BE3">
        <w:t>.</w:t>
      </w:r>
    </w:p>
    <w:bookmarkEnd w:id="0"/>
    <w:p w14:paraId="452175E4" w14:textId="77777777" w:rsidR="00B14FAC" w:rsidRDefault="00B14FAC" w:rsidP="00B14F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FB4745C" w14:textId="77777777" w:rsidR="00B14FAC" w:rsidRDefault="00B14FAC" w:rsidP="00B14F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8E0C0AB" w14:textId="77777777" w:rsidR="00B14FAC" w:rsidRDefault="00B14FAC" w:rsidP="00B14F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214C3265" w14:textId="77777777" w:rsidR="00B14FAC" w:rsidRDefault="00B14FAC" w:rsidP="00B14FAC">
      <w:pPr>
        <w:spacing w:after="480" w:line="360" w:lineRule="auto"/>
        <w:ind w:left="3119" w:firstLine="425"/>
        <w:jc w:val="center"/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40400376" w14:textId="6566299E" w:rsidR="008642B3" w:rsidRPr="00931BE3" w:rsidRDefault="008642B3" w:rsidP="00931BE3">
      <w:pPr>
        <w:jc w:val="right"/>
        <w:rPr>
          <w:vertAlign w:val="superscript"/>
        </w:rPr>
      </w:pPr>
    </w:p>
    <w:sectPr w:rsidR="008642B3" w:rsidRPr="00931BE3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AD5A8" w14:textId="77777777" w:rsidR="00885F09" w:rsidRDefault="00885F09">
      <w:r>
        <w:separator/>
      </w:r>
    </w:p>
  </w:endnote>
  <w:endnote w:type="continuationSeparator" w:id="0">
    <w:p w14:paraId="08B6273A" w14:textId="77777777" w:rsidR="00885F09" w:rsidRDefault="00885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40F66" w14:textId="77777777" w:rsidR="00842B62" w:rsidRDefault="00842B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DCFC2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1840BB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98D45" w14:textId="77777777" w:rsidR="00842B62" w:rsidRDefault="00842B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F2D08" w14:textId="77777777" w:rsidR="00885F09" w:rsidRDefault="00885F09">
      <w:r>
        <w:separator/>
      </w:r>
    </w:p>
  </w:footnote>
  <w:footnote w:type="continuationSeparator" w:id="0">
    <w:p w14:paraId="6B33200B" w14:textId="77777777" w:rsidR="00885F09" w:rsidRDefault="00885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41DDB" w14:textId="77777777" w:rsidR="00842B62" w:rsidRDefault="00842B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07BF8" w14:textId="77777777" w:rsidR="00842B62" w:rsidRDefault="00842B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F6BB6" w14:textId="77777777" w:rsidR="00842B62" w:rsidRDefault="00842B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F09"/>
    <w:rsid w:val="0001258A"/>
    <w:rsid w:val="00022322"/>
    <w:rsid w:val="00042497"/>
    <w:rsid w:val="000660E2"/>
    <w:rsid w:val="00074D88"/>
    <w:rsid w:val="000C1E6F"/>
    <w:rsid w:val="000E4E56"/>
    <w:rsid w:val="000E622A"/>
    <w:rsid w:val="0013291B"/>
    <w:rsid w:val="0017249F"/>
    <w:rsid w:val="001A1343"/>
    <w:rsid w:val="001A1468"/>
    <w:rsid w:val="001B7815"/>
    <w:rsid w:val="002B1E4F"/>
    <w:rsid w:val="002B6761"/>
    <w:rsid w:val="002C199C"/>
    <w:rsid w:val="002D788E"/>
    <w:rsid w:val="003445A0"/>
    <w:rsid w:val="003A0AFC"/>
    <w:rsid w:val="003D611C"/>
    <w:rsid w:val="004026A9"/>
    <w:rsid w:val="0041492C"/>
    <w:rsid w:val="00431C0B"/>
    <w:rsid w:val="00437CAD"/>
    <w:rsid w:val="004657DA"/>
    <w:rsid w:val="004B2665"/>
    <w:rsid w:val="004C3459"/>
    <w:rsid w:val="004E324A"/>
    <w:rsid w:val="004E3827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B35AB"/>
    <w:rsid w:val="007B67FD"/>
    <w:rsid w:val="007E2ACC"/>
    <w:rsid w:val="007E68C5"/>
    <w:rsid w:val="00832144"/>
    <w:rsid w:val="00842B62"/>
    <w:rsid w:val="008567C7"/>
    <w:rsid w:val="008642B3"/>
    <w:rsid w:val="00875E65"/>
    <w:rsid w:val="00885F09"/>
    <w:rsid w:val="008A6C10"/>
    <w:rsid w:val="008E5102"/>
    <w:rsid w:val="00906D1A"/>
    <w:rsid w:val="00915B9E"/>
    <w:rsid w:val="00931BE3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12B97"/>
    <w:rsid w:val="00B14FAC"/>
    <w:rsid w:val="00B32D12"/>
    <w:rsid w:val="00B464D3"/>
    <w:rsid w:val="00B57AF7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471FF"/>
    <w:rsid w:val="00D8427E"/>
    <w:rsid w:val="00DA1DDD"/>
    <w:rsid w:val="00DB3C77"/>
    <w:rsid w:val="00E0406C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DEC3B9"/>
  <w15:chartTrackingRefBased/>
  <w15:docId w15:val="{5EC32D55-B701-4D3F-B325-B3F57354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485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11</cp:revision>
  <cp:lastPrinted>1899-12-31T23:00:00Z</cp:lastPrinted>
  <dcterms:created xsi:type="dcterms:W3CDTF">2025-06-27T11:35:00Z</dcterms:created>
  <dcterms:modified xsi:type="dcterms:W3CDTF">2025-06-30T11:49:00Z</dcterms:modified>
</cp:coreProperties>
</file>