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D5EE8" w14:textId="77777777" w:rsidR="00986737" w:rsidRPr="002410DE" w:rsidRDefault="00433EB0" w:rsidP="002410DE">
      <w:pPr>
        <w:spacing w:after="600"/>
        <w:jc w:val="right"/>
        <w:rPr>
          <w:sz w:val="24"/>
          <w:szCs w:val="24"/>
        </w:rPr>
      </w:pPr>
      <w:bookmarkStart w:id="0" w:name="_Hlk52197885"/>
      <w:r w:rsidRPr="002410DE">
        <w:rPr>
          <w:sz w:val="24"/>
          <w:szCs w:val="24"/>
        </w:rPr>
        <w:t>Poznań</w:t>
      </w:r>
      <w:r w:rsidR="00986737" w:rsidRPr="002410DE">
        <w:rPr>
          <w:sz w:val="24"/>
          <w:szCs w:val="24"/>
        </w:rPr>
        <w:t xml:space="preserve"> dnia: </w:t>
      </w:r>
      <w:r w:rsidRPr="002410DE">
        <w:rPr>
          <w:sz w:val="24"/>
          <w:szCs w:val="24"/>
        </w:rPr>
        <w:t>2025-06-30</w:t>
      </w:r>
    </w:p>
    <w:p w14:paraId="6C4EEE87" w14:textId="77777777" w:rsidR="00433EB0" w:rsidRPr="002410DE" w:rsidRDefault="00433EB0" w:rsidP="002410DE">
      <w:pPr>
        <w:rPr>
          <w:b/>
          <w:bCs/>
          <w:sz w:val="24"/>
          <w:szCs w:val="24"/>
        </w:rPr>
      </w:pPr>
      <w:r w:rsidRPr="002410DE">
        <w:rPr>
          <w:b/>
          <w:bCs/>
          <w:sz w:val="24"/>
          <w:szCs w:val="24"/>
        </w:rPr>
        <w:t>Szpital Wojewódzki w Poznaniu</w:t>
      </w:r>
    </w:p>
    <w:p w14:paraId="2B21AD5A" w14:textId="77777777" w:rsidR="00986737" w:rsidRPr="002410DE" w:rsidRDefault="00433EB0" w:rsidP="002410DE">
      <w:pPr>
        <w:rPr>
          <w:b/>
          <w:bCs/>
          <w:sz w:val="24"/>
          <w:szCs w:val="24"/>
        </w:rPr>
      </w:pPr>
      <w:r w:rsidRPr="002410DE">
        <w:rPr>
          <w:b/>
          <w:bCs/>
          <w:sz w:val="24"/>
          <w:szCs w:val="24"/>
        </w:rPr>
        <w:t>Dział Zamówień Publicznych</w:t>
      </w:r>
    </w:p>
    <w:p w14:paraId="4604165C" w14:textId="77777777" w:rsidR="00986737" w:rsidRPr="002410DE" w:rsidRDefault="00433EB0" w:rsidP="002410DE">
      <w:pPr>
        <w:rPr>
          <w:sz w:val="24"/>
          <w:szCs w:val="24"/>
        </w:rPr>
      </w:pPr>
      <w:r w:rsidRPr="002410DE">
        <w:rPr>
          <w:sz w:val="24"/>
          <w:szCs w:val="24"/>
        </w:rPr>
        <w:t>Juraszów</w:t>
      </w:r>
      <w:r w:rsidR="00986737" w:rsidRPr="002410DE">
        <w:rPr>
          <w:sz w:val="24"/>
          <w:szCs w:val="24"/>
        </w:rPr>
        <w:t xml:space="preserve"> </w:t>
      </w:r>
      <w:r w:rsidRPr="002410DE">
        <w:rPr>
          <w:sz w:val="24"/>
          <w:szCs w:val="24"/>
        </w:rPr>
        <w:t>7/19</w:t>
      </w:r>
    </w:p>
    <w:p w14:paraId="25DA97E6" w14:textId="7F62342C" w:rsidR="00986737" w:rsidRPr="002410DE" w:rsidRDefault="00433EB0" w:rsidP="002410DE">
      <w:pPr>
        <w:rPr>
          <w:sz w:val="24"/>
          <w:szCs w:val="24"/>
        </w:rPr>
      </w:pPr>
      <w:r w:rsidRPr="002410DE">
        <w:rPr>
          <w:sz w:val="24"/>
          <w:szCs w:val="24"/>
        </w:rPr>
        <w:t>60-479</w:t>
      </w:r>
      <w:r w:rsidR="00986737" w:rsidRPr="002410DE">
        <w:rPr>
          <w:sz w:val="24"/>
          <w:szCs w:val="24"/>
        </w:rPr>
        <w:t xml:space="preserve"> </w:t>
      </w:r>
      <w:r w:rsidRPr="002410DE">
        <w:rPr>
          <w:sz w:val="24"/>
          <w:szCs w:val="24"/>
        </w:rPr>
        <w:t>Poznań</w:t>
      </w:r>
      <w:r w:rsidR="002410DE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2410DE" w14:paraId="540AC246" w14:textId="77777777" w:rsidTr="002410DE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649090" w14:textId="77777777" w:rsidR="00986737" w:rsidRPr="002410DE" w:rsidRDefault="00986737" w:rsidP="002410DE">
            <w:pPr>
              <w:keepNext/>
              <w:spacing w:before="240" w:after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410DE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3E0647C" w14:textId="155D746A" w:rsidR="00986737" w:rsidRPr="002410DE" w:rsidRDefault="002410DE" w:rsidP="00631A31">
      <w:pPr>
        <w:spacing w:before="240" w:after="24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986737" w:rsidRPr="002410DE">
        <w:rPr>
          <w:rFonts w:eastAsia="Calibri"/>
          <w:sz w:val="24"/>
          <w:szCs w:val="24"/>
          <w:lang w:eastAsia="en-US"/>
        </w:rPr>
        <w:t xml:space="preserve">Dotyczy </w:t>
      </w:r>
      <w:r w:rsidR="00986737" w:rsidRPr="002410DE">
        <w:rPr>
          <w:sz w:val="24"/>
          <w:szCs w:val="24"/>
        </w:rPr>
        <w:t>postępowania o udzielenie zamówienia publicznego</w:t>
      </w:r>
      <w:r w:rsidR="00986737" w:rsidRPr="002410D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410DE" w14:paraId="426D02F7" w14:textId="77777777" w:rsidTr="005A632E">
        <w:tc>
          <w:tcPr>
            <w:tcW w:w="2269" w:type="dxa"/>
            <w:shd w:val="clear" w:color="auto" w:fill="auto"/>
          </w:tcPr>
          <w:p w14:paraId="227BA584" w14:textId="77777777" w:rsidR="00986737" w:rsidRPr="002410DE" w:rsidRDefault="00986737" w:rsidP="002410D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8982D4" w14:textId="77777777" w:rsidR="00986737" w:rsidRPr="002410DE" w:rsidRDefault="00433EB0" w:rsidP="002410D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410DE">
              <w:rPr>
                <w:bCs/>
                <w:sz w:val="24"/>
                <w:szCs w:val="24"/>
              </w:rPr>
              <w:t>Zakup sprzętu na potrzeby zabiegów chirurgicznych oraz torakochirurgicznych w ramach realizacji zadania: Zakup sprzętu na potrzebę realizowanych zabiegów chirurgicznych  oraz nowego Pododdziału Torakochirurgii w Szpitalu Wojewódzkim w Poznaniu - 5 zadań</w:t>
            </w:r>
            <w:r w:rsidR="00986737" w:rsidRPr="002410DE">
              <w:rPr>
                <w:bCs/>
                <w:sz w:val="24"/>
                <w:szCs w:val="24"/>
              </w:rPr>
              <w:t>.</w:t>
            </w:r>
          </w:p>
        </w:tc>
      </w:tr>
      <w:tr w:rsidR="00433EB0" w:rsidRPr="002410DE" w14:paraId="58080BB9" w14:textId="77777777" w:rsidTr="00332351">
        <w:tc>
          <w:tcPr>
            <w:tcW w:w="2269" w:type="dxa"/>
            <w:shd w:val="clear" w:color="auto" w:fill="auto"/>
          </w:tcPr>
          <w:p w14:paraId="6B17929F" w14:textId="77777777" w:rsidR="00433EB0" w:rsidRPr="002410DE" w:rsidRDefault="00433EB0" w:rsidP="00631A31">
            <w:pPr>
              <w:tabs>
                <w:tab w:val="center" w:pos="4536"/>
                <w:tab w:val="right" w:pos="9072"/>
              </w:tabs>
              <w:spacing w:after="240"/>
              <w:ind w:left="-108" w:right="-113"/>
              <w:jc w:val="both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60D640" w14:textId="77777777" w:rsidR="00433EB0" w:rsidRPr="002410DE" w:rsidRDefault="00433EB0" w:rsidP="002410D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410DE">
              <w:rPr>
                <w:bCs/>
                <w:sz w:val="24"/>
                <w:szCs w:val="24"/>
              </w:rPr>
              <w:t>SZW/DZP/75/2025</w:t>
            </w:r>
          </w:p>
        </w:tc>
      </w:tr>
    </w:tbl>
    <w:p w14:paraId="425B5B8B" w14:textId="77777777" w:rsidR="00D665F5" w:rsidRDefault="00D665F5" w:rsidP="002410DE">
      <w:pPr>
        <w:spacing w:before="120"/>
        <w:jc w:val="both"/>
        <w:rPr>
          <w:sz w:val="24"/>
          <w:szCs w:val="24"/>
        </w:rPr>
      </w:pPr>
      <w:r w:rsidRPr="002410DE">
        <w:rPr>
          <w:sz w:val="24"/>
          <w:szCs w:val="24"/>
        </w:rPr>
        <w:t>Zamawiający, działając na podstawie art. 22</w:t>
      </w:r>
      <w:r w:rsidR="00FC7F5E" w:rsidRPr="002410DE">
        <w:rPr>
          <w:sz w:val="24"/>
          <w:szCs w:val="24"/>
        </w:rPr>
        <w:t>2</w:t>
      </w:r>
      <w:r w:rsidRPr="002410DE">
        <w:rPr>
          <w:sz w:val="24"/>
          <w:szCs w:val="24"/>
        </w:rPr>
        <w:t xml:space="preserve"> ust. 5 </w:t>
      </w:r>
      <w:r w:rsidRPr="002410DE">
        <w:rPr>
          <w:bCs/>
          <w:sz w:val="24"/>
          <w:szCs w:val="24"/>
        </w:rPr>
        <w:t>ustawy z dnia 11 września 2019 r. Prawo zamówień publicznych</w:t>
      </w:r>
      <w:r w:rsidRPr="002410DE">
        <w:rPr>
          <w:sz w:val="24"/>
          <w:szCs w:val="24"/>
        </w:rPr>
        <w:t xml:space="preserve"> </w:t>
      </w:r>
      <w:r w:rsidR="00433EB0" w:rsidRPr="002410DE">
        <w:rPr>
          <w:sz w:val="24"/>
          <w:szCs w:val="24"/>
        </w:rPr>
        <w:t>(</w:t>
      </w:r>
      <w:proofErr w:type="spellStart"/>
      <w:r w:rsidR="00433EB0" w:rsidRPr="002410DE">
        <w:rPr>
          <w:sz w:val="24"/>
          <w:szCs w:val="24"/>
        </w:rPr>
        <w:t>t.j</w:t>
      </w:r>
      <w:proofErr w:type="spellEnd"/>
      <w:r w:rsidR="00433EB0" w:rsidRPr="002410DE">
        <w:rPr>
          <w:sz w:val="24"/>
          <w:szCs w:val="24"/>
        </w:rPr>
        <w:t>. Dz. U. z 2024 poz. 1320)</w:t>
      </w:r>
      <w:r w:rsidR="00490DC0" w:rsidRPr="002410DE">
        <w:rPr>
          <w:sz w:val="24"/>
          <w:szCs w:val="24"/>
        </w:rPr>
        <w:t xml:space="preserve"> </w:t>
      </w:r>
      <w:r w:rsidRPr="002410DE">
        <w:rPr>
          <w:sz w:val="24"/>
          <w:szCs w:val="24"/>
        </w:rPr>
        <w:t>udostępnia</w:t>
      </w:r>
      <w:r w:rsidR="00F95C33" w:rsidRPr="002410DE">
        <w:rPr>
          <w:sz w:val="24"/>
          <w:szCs w:val="24"/>
        </w:rPr>
        <w:t xml:space="preserve"> </w:t>
      </w:r>
      <w:r w:rsidR="004C7E9B" w:rsidRPr="002410DE">
        <w:rPr>
          <w:sz w:val="24"/>
          <w:szCs w:val="24"/>
        </w:rPr>
        <w:t>informacj</w:t>
      </w:r>
      <w:r w:rsidR="00577BC6" w:rsidRPr="002410DE">
        <w:rPr>
          <w:sz w:val="24"/>
          <w:szCs w:val="24"/>
        </w:rPr>
        <w:t>ę</w:t>
      </w:r>
      <w:r w:rsidR="00035488" w:rsidRPr="002410DE">
        <w:rPr>
          <w:sz w:val="24"/>
          <w:szCs w:val="24"/>
        </w:rPr>
        <w:t xml:space="preserve"> z otwarcia ofert</w:t>
      </w:r>
      <w:r w:rsidR="00577BC6" w:rsidRPr="002410DE">
        <w:rPr>
          <w:sz w:val="24"/>
          <w:szCs w:val="24"/>
        </w:rPr>
        <w:t>.</w:t>
      </w:r>
    </w:p>
    <w:p w14:paraId="0EB99828" w14:textId="77777777" w:rsidR="002410DE" w:rsidRPr="002410DE" w:rsidRDefault="002410DE" w:rsidP="002410DE">
      <w:pPr>
        <w:spacing w:before="120"/>
        <w:jc w:val="both"/>
        <w:rPr>
          <w:i/>
          <w:iCs/>
          <w:sz w:val="24"/>
          <w:szCs w:val="24"/>
        </w:rPr>
      </w:pPr>
      <w:r w:rsidRPr="002410DE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75AC4BC" w14:textId="26F6FFA3" w:rsidR="002410DE" w:rsidRPr="002410DE" w:rsidRDefault="002410DE" w:rsidP="002410DE">
      <w:pPr>
        <w:spacing w:before="120"/>
        <w:jc w:val="both"/>
        <w:rPr>
          <w:i/>
          <w:iCs/>
          <w:sz w:val="24"/>
          <w:szCs w:val="24"/>
        </w:rPr>
      </w:pPr>
      <w:r w:rsidRPr="002410DE">
        <w:rPr>
          <w:i/>
          <w:iCs/>
          <w:sz w:val="24"/>
          <w:szCs w:val="24"/>
        </w:rPr>
        <w:t>Zadanie 1 – 123 000,00 zł brutto</w:t>
      </w:r>
    </w:p>
    <w:p w14:paraId="22683E53" w14:textId="35856250" w:rsidR="002410DE" w:rsidRPr="002410DE" w:rsidRDefault="002410DE" w:rsidP="002410DE">
      <w:pPr>
        <w:spacing w:before="120"/>
        <w:jc w:val="both"/>
        <w:rPr>
          <w:i/>
          <w:iCs/>
          <w:sz w:val="24"/>
          <w:szCs w:val="24"/>
        </w:rPr>
      </w:pPr>
      <w:r w:rsidRPr="002410DE">
        <w:rPr>
          <w:i/>
          <w:iCs/>
          <w:sz w:val="24"/>
          <w:szCs w:val="24"/>
        </w:rPr>
        <w:t>Zadanie 2 – 260 000,00 zł brutto</w:t>
      </w:r>
    </w:p>
    <w:p w14:paraId="6B310A7C" w14:textId="1FB85369" w:rsidR="002410DE" w:rsidRPr="002410DE" w:rsidRDefault="002410DE" w:rsidP="002410DE">
      <w:pPr>
        <w:spacing w:before="120"/>
        <w:jc w:val="both"/>
        <w:rPr>
          <w:i/>
          <w:iCs/>
          <w:sz w:val="24"/>
          <w:szCs w:val="24"/>
        </w:rPr>
      </w:pPr>
      <w:r w:rsidRPr="002410DE">
        <w:rPr>
          <w:i/>
          <w:iCs/>
          <w:sz w:val="24"/>
          <w:szCs w:val="24"/>
        </w:rPr>
        <w:t>Zadanie 3 – 182 000,00 zł brutto</w:t>
      </w:r>
    </w:p>
    <w:p w14:paraId="767707B0" w14:textId="6C8D5CAF" w:rsidR="002410DE" w:rsidRPr="002410DE" w:rsidRDefault="002410DE" w:rsidP="002410DE">
      <w:pPr>
        <w:spacing w:before="120"/>
        <w:jc w:val="both"/>
        <w:rPr>
          <w:i/>
          <w:iCs/>
          <w:sz w:val="24"/>
          <w:szCs w:val="24"/>
        </w:rPr>
      </w:pPr>
      <w:r w:rsidRPr="002410DE">
        <w:rPr>
          <w:i/>
          <w:iCs/>
          <w:sz w:val="24"/>
          <w:szCs w:val="24"/>
        </w:rPr>
        <w:t>Zadanie 4 – 200 000,00 zł brutto</w:t>
      </w:r>
    </w:p>
    <w:p w14:paraId="22EABDD4" w14:textId="2608AC88" w:rsidR="002410DE" w:rsidRPr="002410DE" w:rsidRDefault="002410DE" w:rsidP="002410DE">
      <w:pPr>
        <w:spacing w:before="120"/>
        <w:jc w:val="both"/>
        <w:rPr>
          <w:i/>
          <w:iCs/>
          <w:sz w:val="24"/>
          <w:szCs w:val="24"/>
        </w:rPr>
      </w:pPr>
      <w:r w:rsidRPr="002410DE">
        <w:rPr>
          <w:i/>
          <w:iCs/>
          <w:sz w:val="24"/>
          <w:szCs w:val="24"/>
        </w:rPr>
        <w:t>Zadanie 5 – 80 000,00 zł brutto</w:t>
      </w:r>
    </w:p>
    <w:p w14:paraId="45D3B7A4" w14:textId="77777777" w:rsidR="00A80738" w:rsidRPr="002410DE" w:rsidRDefault="00D665F5" w:rsidP="002410DE">
      <w:pPr>
        <w:spacing w:before="120" w:after="60"/>
        <w:jc w:val="both"/>
        <w:rPr>
          <w:sz w:val="24"/>
          <w:szCs w:val="24"/>
        </w:rPr>
      </w:pPr>
      <w:r w:rsidRPr="002410DE">
        <w:rPr>
          <w:sz w:val="24"/>
          <w:szCs w:val="24"/>
        </w:rPr>
        <w:t>Podczas otwarcia ofert, mającego miejsce</w:t>
      </w:r>
      <w:r w:rsidR="00FF4AB1" w:rsidRPr="002410DE">
        <w:rPr>
          <w:sz w:val="24"/>
          <w:szCs w:val="24"/>
        </w:rPr>
        <w:t xml:space="preserve"> w dniu </w:t>
      </w:r>
      <w:r w:rsidR="00433EB0" w:rsidRPr="002410DE">
        <w:rPr>
          <w:sz w:val="24"/>
          <w:szCs w:val="24"/>
        </w:rPr>
        <w:t>30/06/2025</w:t>
      </w:r>
      <w:r w:rsidR="00FF4AB1" w:rsidRPr="002410DE">
        <w:rPr>
          <w:sz w:val="24"/>
          <w:szCs w:val="24"/>
        </w:rPr>
        <w:t xml:space="preserve"> o godz. </w:t>
      </w:r>
      <w:r w:rsidR="00433EB0" w:rsidRPr="002410DE">
        <w:rPr>
          <w:sz w:val="24"/>
          <w:szCs w:val="24"/>
        </w:rPr>
        <w:t>11:00</w:t>
      </w:r>
      <w:r w:rsidRPr="002410D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2410DE" w14:paraId="098588BC" w14:textId="77777777" w:rsidTr="005A632E">
        <w:tc>
          <w:tcPr>
            <w:tcW w:w="1276" w:type="dxa"/>
            <w:shd w:val="clear" w:color="auto" w:fill="F2F2F2"/>
            <w:vAlign w:val="center"/>
          </w:tcPr>
          <w:p w14:paraId="6638E7BE" w14:textId="77777777" w:rsidR="006B27ED" w:rsidRPr="002410DE" w:rsidRDefault="00986737" w:rsidP="002410D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Oferta n</w:t>
            </w:r>
            <w:r w:rsidR="006B27ED" w:rsidRPr="002410DE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01F43B5" w14:textId="77777777" w:rsidR="006B27ED" w:rsidRPr="002410DE" w:rsidRDefault="00986737" w:rsidP="002410D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A754EDF" w14:textId="77777777" w:rsidR="006B27ED" w:rsidRPr="002410DE" w:rsidRDefault="006B27ED" w:rsidP="002410D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15F8BDE" w14:textId="77777777" w:rsidR="006B27ED" w:rsidRPr="002410DE" w:rsidRDefault="006B27ED" w:rsidP="002410D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Cena oferty</w:t>
            </w:r>
          </w:p>
        </w:tc>
      </w:tr>
      <w:tr w:rsidR="00433EB0" w:rsidRPr="002410DE" w14:paraId="6AC2CC12" w14:textId="77777777" w:rsidTr="00332351">
        <w:tc>
          <w:tcPr>
            <w:tcW w:w="1276" w:type="dxa"/>
            <w:shd w:val="clear" w:color="auto" w:fill="auto"/>
            <w:vAlign w:val="center"/>
          </w:tcPr>
          <w:p w14:paraId="62DB59E7" w14:textId="77777777" w:rsidR="00433EB0" w:rsidRPr="002410DE" w:rsidRDefault="00433EB0" w:rsidP="002410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14E94F" w14:textId="77777777" w:rsidR="00433EB0" w:rsidRPr="002410DE" w:rsidRDefault="00433EB0" w:rsidP="002410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1472EE1" w14:textId="6062B337" w:rsidR="00433EB0" w:rsidRPr="002410DE" w:rsidRDefault="00433EB0" w:rsidP="002410DE">
            <w:pPr>
              <w:spacing w:before="80" w:after="40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 xml:space="preserve">Magnus Medical Sp. z o. </w:t>
            </w:r>
            <w:proofErr w:type="spellStart"/>
            <w:r w:rsidRPr="002410DE">
              <w:rPr>
                <w:sz w:val="24"/>
                <w:szCs w:val="24"/>
              </w:rPr>
              <w:t>o.</w:t>
            </w:r>
            <w:r w:rsidR="002410DE">
              <w:rPr>
                <w:sz w:val="24"/>
                <w:szCs w:val="24"/>
              </w:rPr>
              <w:t>Sp.k</w:t>
            </w:r>
            <w:proofErr w:type="spellEnd"/>
            <w:r w:rsidR="002410DE">
              <w:rPr>
                <w:sz w:val="24"/>
                <w:szCs w:val="24"/>
              </w:rPr>
              <w:t>.</w:t>
            </w:r>
          </w:p>
          <w:p w14:paraId="22DE238A" w14:textId="053D768B" w:rsidR="00433EB0" w:rsidRPr="002410DE" w:rsidRDefault="002410DE" w:rsidP="00241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33EB0" w:rsidRPr="002410DE">
              <w:rPr>
                <w:sz w:val="24"/>
                <w:szCs w:val="24"/>
              </w:rPr>
              <w:t xml:space="preserve">Długa 37 </w:t>
            </w:r>
          </w:p>
          <w:p w14:paraId="3F0628A5" w14:textId="77777777" w:rsidR="00433EB0" w:rsidRPr="002410DE" w:rsidRDefault="00433EB0" w:rsidP="002410DE">
            <w:pPr>
              <w:spacing w:after="80"/>
              <w:jc w:val="both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55-320 Wilczków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521A2B" w14:textId="77777777" w:rsidR="00433EB0" w:rsidRPr="002410DE" w:rsidRDefault="00433EB0" w:rsidP="002410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132 418.03 zł</w:t>
            </w:r>
          </w:p>
        </w:tc>
      </w:tr>
      <w:tr w:rsidR="00433EB0" w:rsidRPr="002410DE" w14:paraId="0251DA18" w14:textId="77777777" w:rsidTr="00332351">
        <w:tc>
          <w:tcPr>
            <w:tcW w:w="1276" w:type="dxa"/>
            <w:shd w:val="clear" w:color="auto" w:fill="auto"/>
            <w:vAlign w:val="center"/>
          </w:tcPr>
          <w:p w14:paraId="4E1BB052" w14:textId="77777777" w:rsidR="00433EB0" w:rsidRPr="002410DE" w:rsidRDefault="00433EB0" w:rsidP="002410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481534" w14:textId="77777777" w:rsidR="00433EB0" w:rsidRPr="002410DE" w:rsidRDefault="00433EB0" w:rsidP="002410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3623672" w14:textId="77777777" w:rsidR="00433EB0" w:rsidRPr="002410DE" w:rsidRDefault="00433EB0" w:rsidP="002410DE">
            <w:pPr>
              <w:spacing w:before="80" w:after="40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Empireum Piotr Dopieralski</w:t>
            </w:r>
          </w:p>
          <w:p w14:paraId="29CF82FD" w14:textId="37A8834E" w:rsidR="00433EB0" w:rsidRPr="002410DE" w:rsidRDefault="00631A31" w:rsidP="00241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33EB0" w:rsidRPr="002410DE">
              <w:rPr>
                <w:sz w:val="24"/>
                <w:szCs w:val="24"/>
              </w:rPr>
              <w:t xml:space="preserve">Chotomowska 30 </w:t>
            </w:r>
          </w:p>
          <w:p w14:paraId="18E0FA01" w14:textId="77777777" w:rsidR="00433EB0" w:rsidRPr="002410DE" w:rsidRDefault="00433EB0" w:rsidP="002410DE">
            <w:pPr>
              <w:spacing w:after="80"/>
              <w:jc w:val="both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05-110 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E3C6E4" w14:textId="77777777" w:rsidR="00433EB0" w:rsidRPr="002410DE" w:rsidRDefault="00433EB0" w:rsidP="002410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71 297.71 zł</w:t>
            </w:r>
          </w:p>
        </w:tc>
      </w:tr>
      <w:tr w:rsidR="00433EB0" w:rsidRPr="002410DE" w14:paraId="53D891F0" w14:textId="77777777" w:rsidTr="00332351">
        <w:tc>
          <w:tcPr>
            <w:tcW w:w="1276" w:type="dxa"/>
            <w:shd w:val="clear" w:color="auto" w:fill="auto"/>
            <w:vAlign w:val="center"/>
          </w:tcPr>
          <w:p w14:paraId="19288637" w14:textId="77777777" w:rsidR="00433EB0" w:rsidRPr="002410DE" w:rsidRDefault="00433EB0" w:rsidP="002410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B1A800" w14:textId="77777777" w:rsidR="00433EB0" w:rsidRPr="002410DE" w:rsidRDefault="00433EB0" w:rsidP="002410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486E570" w14:textId="77777777" w:rsidR="00433EB0" w:rsidRPr="002410DE" w:rsidRDefault="00433EB0" w:rsidP="002410DE">
            <w:pPr>
              <w:spacing w:before="80" w:after="40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 xml:space="preserve">Inter </w:t>
            </w:r>
            <w:proofErr w:type="spellStart"/>
            <w:r w:rsidRPr="002410DE">
              <w:rPr>
                <w:sz w:val="24"/>
                <w:szCs w:val="24"/>
              </w:rPr>
              <w:t>Consult</w:t>
            </w:r>
            <w:proofErr w:type="spellEnd"/>
            <w:r w:rsidRPr="002410DE">
              <w:rPr>
                <w:sz w:val="24"/>
                <w:szCs w:val="24"/>
              </w:rPr>
              <w:t xml:space="preserve"> MD Sp. z o.o. Sp. k.</w:t>
            </w:r>
          </w:p>
          <w:p w14:paraId="361CC092" w14:textId="3883E916" w:rsidR="00433EB0" w:rsidRPr="002410DE" w:rsidRDefault="00631A31" w:rsidP="00241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33EB0" w:rsidRPr="002410DE">
              <w:rPr>
                <w:sz w:val="24"/>
                <w:szCs w:val="24"/>
              </w:rPr>
              <w:t xml:space="preserve">Księdza Brzóski 94/18 </w:t>
            </w:r>
          </w:p>
          <w:p w14:paraId="08147470" w14:textId="77777777" w:rsidR="00433EB0" w:rsidRPr="002410DE" w:rsidRDefault="00433EB0" w:rsidP="002410DE">
            <w:pPr>
              <w:spacing w:after="80"/>
              <w:jc w:val="both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91-347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C3A689" w14:textId="77777777" w:rsidR="00433EB0" w:rsidRPr="002410DE" w:rsidRDefault="00433EB0" w:rsidP="002410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204 600.00 zł</w:t>
            </w:r>
          </w:p>
        </w:tc>
      </w:tr>
      <w:tr w:rsidR="00433EB0" w:rsidRPr="002410DE" w14:paraId="46A83BA7" w14:textId="77777777" w:rsidTr="00332351">
        <w:tc>
          <w:tcPr>
            <w:tcW w:w="1276" w:type="dxa"/>
            <w:shd w:val="clear" w:color="auto" w:fill="auto"/>
            <w:vAlign w:val="center"/>
          </w:tcPr>
          <w:p w14:paraId="3663788F" w14:textId="77777777" w:rsidR="00433EB0" w:rsidRPr="002410DE" w:rsidRDefault="00433EB0" w:rsidP="002410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14CDA8" w14:textId="77777777" w:rsidR="00433EB0" w:rsidRPr="002410DE" w:rsidRDefault="00433EB0" w:rsidP="002410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622795A" w14:textId="72CFC8CC" w:rsidR="00433EB0" w:rsidRPr="002410DE" w:rsidRDefault="00631A31" w:rsidP="002410DE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„MARCZ”</w:t>
            </w:r>
            <w:r w:rsidR="00433EB0" w:rsidRPr="002410DE">
              <w:rPr>
                <w:sz w:val="24"/>
                <w:szCs w:val="24"/>
              </w:rPr>
              <w:t xml:space="preserve"> Zakład Narzędzi Medycznych Piotr Marciniak</w:t>
            </w:r>
          </w:p>
          <w:p w14:paraId="63964AEF" w14:textId="1259EEBC" w:rsidR="00433EB0" w:rsidRPr="002410DE" w:rsidRDefault="00631A31" w:rsidP="002410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33EB0" w:rsidRPr="002410DE">
              <w:rPr>
                <w:sz w:val="24"/>
                <w:szCs w:val="24"/>
              </w:rPr>
              <w:t xml:space="preserve">Warszawska 3 </w:t>
            </w:r>
          </w:p>
          <w:p w14:paraId="17C5997B" w14:textId="77777777" w:rsidR="00433EB0" w:rsidRPr="002410DE" w:rsidRDefault="00433EB0" w:rsidP="002410DE">
            <w:pPr>
              <w:spacing w:after="80"/>
              <w:jc w:val="both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64-361 Miedzichowo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9DB151" w14:textId="77777777" w:rsidR="00433EB0" w:rsidRPr="002410DE" w:rsidRDefault="00433EB0" w:rsidP="002410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410DE">
              <w:rPr>
                <w:sz w:val="24"/>
                <w:szCs w:val="24"/>
              </w:rPr>
              <w:t>177 176.52 zł</w:t>
            </w:r>
          </w:p>
        </w:tc>
      </w:tr>
      <w:bookmarkEnd w:id="0"/>
    </w:tbl>
    <w:p w14:paraId="118E7149" w14:textId="77777777" w:rsidR="005413A5" w:rsidRDefault="005413A5" w:rsidP="005413A5">
      <w:pPr>
        <w:jc w:val="right"/>
        <w:rPr>
          <w:i/>
          <w:sz w:val="24"/>
          <w:szCs w:val="24"/>
        </w:rPr>
      </w:pPr>
    </w:p>
    <w:p w14:paraId="36DFF111" w14:textId="77777777" w:rsidR="005413A5" w:rsidRDefault="005413A5" w:rsidP="005413A5">
      <w:pPr>
        <w:jc w:val="right"/>
        <w:rPr>
          <w:i/>
          <w:sz w:val="24"/>
          <w:szCs w:val="24"/>
        </w:rPr>
      </w:pPr>
    </w:p>
    <w:p w14:paraId="726273EF" w14:textId="77777777" w:rsidR="005413A5" w:rsidRDefault="005413A5" w:rsidP="005413A5">
      <w:pPr>
        <w:jc w:val="right"/>
        <w:rPr>
          <w:i/>
          <w:sz w:val="24"/>
          <w:szCs w:val="24"/>
        </w:rPr>
      </w:pPr>
    </w:p>
    <w:p w14:paraId="0CA79774" w14:textId="482FF1F7" w:rsidR="005413A5" w:rsidRPr="005413A5" w:rsidRDefault="005413A5" w:rsidP="005413A5">
      <w:pPr>
        <w:ind w:left="4956"/>
        <w:jc w:val="center"/>
        <w:rPr>
          <w:i/>
          <w:sz w:val="24"/>
          <w:szCs w:val="24"/>
        </w:rPr>
      </w:pPr>
      <w:r w:rsidRPr="005413A5">
        <w:rPr>
          <w:i/>
          <w:sz w:val="24"/>
          <w:szCs w:val="24"/>
        </w:rPr>
        <w:t>Zamawiający</w:t>
      </w:r>
    </w:p>
    <w:p w14:paraId="1469F51D" w14:textId="3FF769AB" w:rsidR="005413A5" w:rsidRPr="005413A5" w:rsidRDefault="005413A5" w:rsidP="005413A5">
      <w:pPr>
        <w:ind w:left="4956"/>
        <w:jc w:val="center"/>
        <w:rPr>
          <w:i/>
          <w:sz w:val="24"/>
          <w:szCs w:val="24"/>
        </w:rPr>
      </w:pPr>
      <w:r w:rsidRPr="005413A5">
        <w:rPr>
          <w:i/>
          <w:sz w:val="24"/>
          <w:szCs w:val="24"/>
        </w:rPr>
        <w:t>/-/ I Zastępca Dyrektora</w:t>
      </w:r>
    </w:p>
    <w:p w14:paraId="3FED2750" w14:textId="77777777" w:rsidR="005413A5" w:rsidRPr="005413A5" w:rsidRDefault="005413A5" w:rsidP="005413A5">
      <w:pPr>
        <w:ind w:left="4956"/>
        <w:jc w:val="center"/>
        <w:rPr>
          <w:i/>
          <w:sz w:val="24"/>
          <w:szCs w:val="24"/>
        </w:rPr>
      </w:pPr>
      <w:r w:rsidRPr="005413A5">
        <w:rPr>
          <w:i/>
          <w:sz w:val="24"/>
          <w:szCs w:val="24"/>
        </w:rPr>
        <w:t>ds. Administracyjnych</w:t>
      </w:r>
    </w:p>
    <w:p w14:paraId="0809F05F" w14:textId="6732E8AD" w:rsidR="005413A5" w:rsidRPr="005413A5" w:rsidRDefault="005413A5" w:rsidP="005413A5">
      <w:pPr>
        <w:ind w:left="4956"/>
        <w:jc w:val="center"/>
        <w:rPr>
          <w:i/>
          <w:sz w:val="24"/>
          <w:szCs w:val="24"/>
        </w:rPr>
      </w:pPr>
      <w:r w:rsidRPr="005413A5">
        <w:rPr>
          <w:i/>
          <w:sz w:val="24"/>
          <w:szCs w:val="24"/>
        </w:rPr>
        <w:t>Krystyna Piątkowska</w:t>
      </w:r>
    </w:p>
    <w:p w14:paraId="4BE46796" w14:textId="35311318" w:rsidR="00C236D3" w:rsidRPr="002410DE" w:rsidRDefault="00C236D3" w:rsidP="002410DE">
      <w:pPr>
        <w:jc w:val="right"/>
        <w:rPr>
          <w:sz w:val="22"/>
          <w:szCs w:val="22"/>
        </w:rPr>
      </w:pPr>
    </w:p>
    <w:sectPr w:rsidR="00C236D3" w:rsidRPr="002410DE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B61BD" w14:textId="77777777" w:rsidR="003E6F1E" w:rsidRDefault="003E6F1E">
      <w:r>
        <w:separator/>
      </w:r>
    </w:p>
  </w:endnote>
  <w:endnote w:type="continuationSeparator" w:id="0">
    <w:p w14:paraId="762B6974" w14:textId="77777777" w:rsidR="003E6F1E" w:rsidRDefault="003E6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4D5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3F42F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BCA0B" w14:textId="24E11617" w:rsidR="00986737" w:rsidRPr="00986737" w:rsidRDefault="007D3E4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954C686" wp14:editId="21C1DA5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290C88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D82E37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E56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572C40" w14:textId="77777777" w:rsidR="009F189D" w:rsidRDefault="009F189D">
    <w:pPr>
      <w:pStyle w:val="Stopka"/>
      <w:tabs>
        <w:tab w:val="clear" w:pos="4536"/>
      </w:tabs>
      <w:jc w:val="center"/>
    </w:pPr>
  </w:p>
  <w:p w14:paraId="344967B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012B4" w14:textId="77777777" w:rsidR="003E6F1E" w:rsidRDefault="003E6F1E">
      <w:r>
        <w:separator/>
      </w:r>
    </w:p>
  </w:footnote>
  <w:footnote w:type="continuationSeparator" w:id="0">
    <w:p w14:paraId="34B42042" w14:textId="77777777" w:rsidR="003E6F1E" w:rsidRDefault="003E6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E01E" w14:textId="77777777" w:rsidR="00433EB0" w:rsidRDefault="00433E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3EBAA" w14:textId="77777777" w:rsidR="00433EB0" w:rsidRDefault="00433E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9F57F" w14:textId="77777777" w:rsidR="00433EB0" w:rsidRDefault="00433E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1E"/>
    <w:rsid w:val="00007727"/>
    <w:rsid w:val="00017720"/>
    <w:rsid w:val="00035488"/>
    <w:rsid w:val="000D7F25"/>
    <w:rsid w:val="000E00E5"/>
    <w:rsid w:val="001732EA"/>
    <w:rsid w:val="00173B20"/>
    <w:rsid w:val="001C69FF"/>
    <w:rsid w:val="0023318D"/>
    <w:rsid w:val="002410DE"/>
    <w:rsid w:val="003D72FD"/>
    <w:rsid w:val="003E6F1E"/>
    <w:rsid w:val="00423179"/>
    <w:rsid w:val="00433EB0"/>
    <w:rsid w:val="00490DC0"/>
    <w:rsid w:val="00493F8C"/>
    <w:rsid w:val="004C7E9B"/>
    <w:rsid w:val="005413A5"/>
    <w:rsid w:val="005614F2"/>
    <w:rsid w:val="00577BC6"/>
    <w:rsid w:val="005A632E"/>
    <w:rsid w:val="00631A31"/>
    <w:rsid w:val="0069085C"/>
    <w:rsid w:val="006B27ED"/>
    <w:rsid w:val="007D3E4C"/>
    <w:rsid w:val="00843263"/>
    <w:rsid w:val="00861E75"/>
    <w:rsid w:val="00986737"/>
    <w:rsid w:val="009D19BD"/>
    <w:rsid w:val="009F189D"/>
    <w:rsid w:val="00A80738"/>
    <w:rsid w:val="00B23A5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A4BE66"/>
  <w15:chartTrackingRefBased/>
  <w15:docId w15:val="{D994C2F2-2891-4977-BE82-69D497DF8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1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241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2025-06-30T12:16:00Z</dcterms:created>
  <dcterms:modified xsi:type="dcterms:W3CDTF">2025-06-30T13:49:00Z</dcterms:modified>
</cp:coreProperties>
</file>