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F8104" w14:textId="77777777" w:rsidR="00DF47BE" w:rsidRDefault="00DF47B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14:paraId="23F65883" w14:textId="40E3FB4D" w:rsidR="00FB7F50" w:rsidRPr="00875F18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875F18">
        <w:rPr>
          <w:rFonts w:ascii="Arial Narrow" w:hAnsi="Arial Narrow"/>
          <w:sz w:val="22"/>
          <w:szCs w:val="22"/>
        </w:rPr>
        <w:t>Poznań</w:t>
      </w:r>
      <w:r w:rsidR="006E74C3" w:rsidRPr="00875F18">
        <w:rPr>
          <w:rFonts w:ascii="Arial Narrow" w:hAnsi="Arial Narrow"/>
          <w:sz w:val="22"/>
          <w:szCs w:val="22"/>
        </w:rPr>
        <w:t>,</w:t>
      </w:r>
      <w:r w:rsidR="00FB7F50" w:rsidRPr="00875F18">
        <w:rPr>
          <w:rFonts w:ascii="Arial Narrow" w:hAnsi="Arial Narrow"/>
          <w:sz w:val="22"/>
          <w:szCs w:val="22"/>
        </w:rPr>
        <w:t xml:space="preserve"> dnia: </w:t>
      </w:r>
      <w:r w:rsidR="001A523C">
        <w:rPr>
          <w:rFonts w:ascii="Arial Narrow" w:hAnsi="Arial Narrow"/>
          <w:sz w:val="22"/>
          <w:szCs w:val="22"/>
        </w:rPr>
        <w:t>01-07-</w:t>
      </w:r>
      <w:r w:rsidR="00192875">
        <w:rPr>
          <w:rFonts w:ascii="Arial Narrow" w:hAnsi="Arial Narrow"/>
          <w:sz w:val="22"/>
          <w:szCs w:val="22"/>
        </w:rPr>
        <w:t>202</w:t>
      </w:r>
      <w:r w:rsidR="002B7805">
        <w:rPr>
          <w:rFonts w:ascii="Arial Narrow" w:hAnsi="Arial Narrow"/>
          <w:sz w:val="22"/>
          <w:szCs w:val="22"/>
        </w:rPr>
        <w:t>5</w:t>
      </w:r>
      <w:r w:rsidR="005C1370">
        <w:rPr>
          <w:rFonts w:ascii="Arial Narrow" w:hAnsi="Arial Narrow"/>
          <w:sz w:val="22"/>
          <w:szCs w:val="22"/>
        </w:rPr>
        <w:t xml:space="preserve"> r.</w:t>
      </w:r>
    </w:p>
    <w:p w14:paraId="3CAE61D2" w14:textId="77777777"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08EB9307" w14:textId="77777777"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14:paraId="50742FEF" w14:textId="77777777"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14:paraId="145FCD1A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3A4C19CA" w14:textId="77777777"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245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12"/>
        <w:gridCol w:w="8733"/>
      </w:tblGrid>
      <w:tr w:rsidR="00C240F0" w:rsidRPr="00C84CAA" w14:paraId="177ADA81" w14:textId="77777777" w:rsidTr="007449F5">
        <w:trPr>
          <w:trHeight w:val="627"/>
        </w:trPr>
        <w:tc>
          <w:tcPr>
            <w:tcW w:w="1496" w:type="dxa"/>
            <w:shd w:val="clear" w:color="auto" w:fill="auto"/>
          </w:tcPr>
          <w:p w14:paraId="14862ED4" w14:textId="77777777"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8749" w:type="dxa"/>
            <w:shd w:val="clear" w:color="auto" w:fill="auto"/>
          </w:tcPr>
          <w:p w14:paraId="2E8806A2" w14:textId="77777777" w:rsidR="001A523C" w:rsidRPr="001A523C" w:rsidRDefault="00C240F0" w:rsidP="001A523C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13F05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 w:rsidRPr="00313F05">
              <w:rPr>
                <w:rFonts w:ascii="Arial Narrow" w:hAnsi="Arial Narrow"/>
                <w:sz w:val="22"/>
                <w:szCs w:val="22"/>
              </w:rPr>
              <w:t>ym</w:t>
            </w:r>
            <w:r w:rsidRPr="00313F05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313F0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13F0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="0000036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bookmarkStart w:id="1" w:name="_Hlk196227194"/>
            <w:r w:rsidR="001A523C" w:rsidRPr="001A523C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sukcesywną usługę sekwencjonowania wysokoprzepustowego </w:t>
            </w:r>
          </w:p>
          <w:p w14:paraId="7ABF49B0" w14:textId="68A05372" w:rsidR="00C240F0" w:rsidRPr="00313F05" w:rsidRDefault="001A523C" w:rsidP="001A523C">
            <w:pPr>
              <w:rPr>
                <w:rFonts w:ascii="Arial Narrow" w:hAnsi="Arial Narrow"/>
                <w:sz w:val="22"/>
                <w:szCs w:val="22"/>
              </w:rPr>
            </w:pPr>
            <w:r w:rsidRPr="001A523C">
              <w:rPr>
                <w:rFonts w:ascii="Arial Narrow" w:hAnsi="Arial Narrow"/>
                <w:b/>
                <w:bCs/>
                <w:sz w:val="22"/>
                <w:szCs w:val="22"/>
              </w:rPr>
              <w:t>dziesięciu pul bibliotek DNA</w:t>
            </w:r>
            <w:bookmarkEnd w:id="1"/>
            <w:r w:rsidRPr="001A523C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przez okres 24 miesięcy</w:t>
            </w:r>
            <w:r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C240F0" w:rsidRPr="00313F05">
              <w:rPr>
                <w:rFonts w:ascii="Arial Narrow" w:hAnsi="Arial Narrow"/>
                <w:bCs/>
                <w:sz w:val="22"/>
                <w:szCs w:val="22"/>
              </w:rPr>
              <w:t xml:space="preserve"> znak sprawy</w:t>
            </w:r>
            <w:r w:rsidR="00C240F0" w:rsidRPr="00313F05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192875" w:rsidRPr="00313F05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C240F0" w:rsidRPr="00313F05">
              <w:rPr>
                <w:rFonts w:ascii="Arial Narrow" w:hAnsi="Arial Narrow"/>
                <w:b/>
                <w:sz w:val="22"/>
                <w:szCs w:val="22"/>
              </w:rPr>
              <w:t>/</w:t>
            </w:r>
            <w:r>
              <w:rPr>
                <w:rFonts w:ascii="Arial Narrow" w:hAnsi="Arial Narrow"/>
                <w:b/>
                <w:sz w:val="22"/>
                <w:szCs w:val="22"/>
              </w:rPr>
              <w:t>5117</w:t>
            </w:r>
            <w:r w:rsidR="00C240F0" w:rsidRPr="00313F05">
              <w:rPr>
                <w:rFonts w:ascii="Arial Narrow" w:hAnsi="Arial Narrow"/>
                <w:b/>
                <w:sz w:val="22"/>
                <w:szCs w:val="22"/>
              </w:rPr>
              <w:t>/2</w:t>
            </w:r>
            <w:r w:rsidR="00EA174C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="00C240F0" w:rsidRPr="00313F0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14:paraId="5F1D3A30" w14:textId="77777777" w:rsidR="008642B3" w:rsidRPr="00C84CAA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CA3ECF">
        <w:rPr>
          <w:rFonts w:ascii="Arial Narrow" w:hAnsi="Arial Narrow"/>
          <w:sz w:val="22"/>
          <w:szCs w:val="22"/>
        </w:rPr>
        <w:t>.</w:t>
      </w:r>
      <w:r w:rsidR="00C84CAA">
        <w:rPr>
          <w:rFonts w:ascii="Arial Narrow" w:hAnsi="Arial Narrow"/>
          <w:sz w:val="22"/>
          <w:szCs w:val="22"/>
        </w:rPr>
        <w:t>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27775DAD" w14:textId="2F83085C" w:rsidR="00953BF3" w:rsidRPr="00953BF3" w:rsidRDefault="001A523C" w:rsidP="00953BF3">
      <w:pPr>
        <w:ind w:firstLine="709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Macrogen Rurope B.V</w:t>
      </w:r>
      <w:r w:rsidR="00953BF3" w:rsidRPr="00953BF3">
        <w:rPr>
          <w:rFonts w:ascii="Arial Narrow" w:hAnsi="Arial Narrow"/>
          <w:b/>
        </w:rPr>
        <w:t>.</w:t>
      </w:r>
    </w:p>
    <w:p w14:paraId="5D215118" w14:textId="77777777" w:rsidR="001A523C" w:rsidRDefault="001A523C" w:rsidP="00953BF3">
      <w:pPr>
        <w:ind w:firstLine="709"/>
        <w:jc w:val="both"/>
        <w:rPr>
          <w:rFonts w:ascii="Arial Narrow" w:hAnsi="Arial Narrow"/>
          <w:b/>
        </w:rPr>
      </w:pPr>
      <w:r w:rsidRPr="001A523C">
        <w:rPr>
          <w:rFonts w:ascii="Arial Narrow" w:hAnsi="Arial Narrow"/>
          <w:b/>
        </w:rPr>
        <w:t>Meibergdreef 57, Amsterdam 1105 BA,</w:t>
      </w:r>
    </w:p>
    <w:p w14:paraId="2A6FB6F8" w14:textId="583AA6E4" w:rsidR="002C427C" w:rsidRPr="00875F18" w:rsidRDefault="001A523C" w:rsidP="00953BF3">
      <w:pPr>
        <w:ind w:firstLine="709"/>
        <w:jc w:val="both"/>
        <w:rPr>
          <w:rFonts w:ascii="Arial Narrow" w:hAnsi="Arial Narrow"/>
          <w:b/>
        </w:rPr>
      </w:pPr>
      <w:r w:rsidRPr="001A523C">
        <w:rPr>
          <w:rFonts w:ascii="Arial Narrow" w:hAnsi="Arial Narrow"/>
          <w:b/>
        </w:rPr>
        <w:t>The Netherlands</w:t>
      </w:r>
    </w:p>
    <w:p w14:paraId="1ACB21EF" w14:textId="77777777" w:rsidR="00CA3ECF" w:rsidRDefault="00CA3ECF" w:rsidP="004E7234">
      <w:pPr>
        <w:spacing w:before="120"/>
        <w:ind w:firstLine="709"/>
        <w:jc w:val="both"/>
        <w:rPr>
          <w:rFonts w:ascii="Arial Narrow" w:hAnsi="Arial Narrow"/>
        </w:rPr>
      </w:pPr>
    </w:p>
    <w:p w14:paraId="7DE19F7E" w14:textId="0D161D5B" w:rsidR="00311D9F" w:rsidRPr="00313F05" w:rsidRDefault="00311D9F" w:rsidP="004E7234">
      <w:pPr>
        <w:spacing w:before="120"/>
        <w:ind w:firstLine="709"/>
        <w:jc w:val="both"/>
        <w:rPr>
          <w:rFonts w:ascii="Arial Narrow" w:hAnsi="Arial Narrow"/>
          <w:b/>
        </w:rPr>
      </w:pPr>
      <w:r w:rsidRPr="00313F05">
        <w:rPr>
          <w:rFonts w:ascii="Arial Narrow" w:hAnsi="Arial Narrow"/>
        </w:rPr>
        <w:t xml:space="preserve">cena </w:t>
      </w:r>
      <w:r w:rsidR="001A523C">
        <w:rPr>
          <w:rFonts w:ascii="Arial Narrow" w:hAnsi="Arial Narrow"/>
        </w:rPr>
        <w:t>netto</w:t>
      </w:r>
      <w:r w:rsidRPr="00313F05">
        <w:rPr>
          <w:rFonts w:ascii="Arial Narrow" w:hAnsi="Arial Narrow"/>
        </w:rPr>
        <w:t xml:space="preserve">: </w:t>
      </w:r>
      <w:r w:rsidR="001A523C">
        <w:rPr>
          <w:rFonts w:ascii="Arial Narrow" w:hAnsi="Arial Narrow"/>
          <w:b/>
        </w:rPr>
        <w:t>17.030,00 Euro</w:t>
      </w:r>
    </w:p>
    <w:p w14:paraId="53B0A486" w14:textId="77777777" w:rsidR="00F960D7" w:rsidRPr="00875F18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14:paraId="3AA49D58" w14:textId="77777777"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7449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A06B7" w14:textId="77777777" w:rsidR="00EE002C" w:rsidRDefault="00EE002C">
      <w:r>
        <w:separator/>
      </w:r>
    </w:p>
  </w:endnote>
  <w:endnote w:type="continuationSeparator" w:id="0">
    <w:p w14:paraId="6368352D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62392" w14:textId="77777777" w:rsidR="00BE614E" w:rsidRDefault="00BE61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4D2C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6C45A" w14:textId="77777777" w:rsidR="00BE614E" w:rsidRDefault="00BE61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50BB0" w14:textId="77777777" w:rsidR="00EE002C" w:rsidRDefault="00EE002C">
      <w:r>
        <w:separator/>
      </w:r>
    </w:p>
  </w:footnote>
  <w:footnote w:type="continuationSeparator" w:id="0">
    <w:p w14:paraId="6DB2D8C9" w14:textId="77777777"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0D3CF" w14:textId="77777777" w:rsidR="00BE614E" w:rsidRDefault="00BE61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59F34" w14:textId="17E4E6DD" w:rsidR="00713DF2" w:rsidRPr="00713DF2" w:rsidRDefault="00713DF2">
    <w:pPr>
      <w:pStyle w:val="Nagwek"/>
      <w:rPr>
        <w:rFonts w:asciiTheme="minorHAnsi" w:hAnsiTheme="minorHAnsi"/>
        <w:i/>
      </w:rPr>
    </w:pPr>
    <w:r w:rsidRPr="00713DF2">
      <w:rPr>
        <w:rFonts w:asciiTheme="minorHAnsi" w:hAnsiTheme="minorHAnsi"/>
        <w:i/>
      </w:rPr>
      <w:t>ZP3/</w:t>
    </w:r>
    <w:r w:rsidR="001A523C">
      <w:rPr>
        <w:rFonts w:asciiTheme="minorHAnsi" w:hAnsiTheme="minorHAnsi"/>
        <w:i/>
      </w:rPr>
      <w:t>511</w:t>
    </w:r>
    <w:r w:rsidR="00BE614E">
      <w:rPr>
        <w:rFonts w:asciiTheme="minorHAnsi" w:hAnsiTheme="minorHAnsi"/>
        <w:i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1531A" w14:textId="77777777" w:rsidR="00BE614E" w:rsidRDefault="00BE61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036B"/>
    <w:rsid w:val="00005838"/>
    <w:rsid w:val="00022322"/>
    <w:rsid w:val="00042497"/>
    <w:rsid w:val="000C1E6F"/>
    <w:rsid w:val="000C3C3D"/>
    <w:rsid w:val="000E4E56"/>
    <w:rsid w:val="00164622"/>
    <w:rsid w:val="0017414F"/>
    <w:rsid w:val="00174BA8"/>
    <w:rsid w:val="00191D7A"/>
    <w:rsid w:val="00192875"/>
    <w:rsid w:val="001A1468"/>
    <w:rsid w:val="001A523C"/>
    <w:rsid w:val="001B7815"/>
    <w:rsid w:val="002B1E4F"/>
    <w:rsid w:val="002B6761"/>
    <w:rsid w:val="002B7805"/>
    <w:rsid w:val="002C427C"/>
    <w:rsid w:val="002F2EA2"/>
    <w:rsid w:val="00311D9F"/>
    <w:rsid w:val="00313F05"/>
    <w:rsid w:val="00334AB7"/>
    <w:rsid w:val="003445A0"/>
    <w:rsid w:val="003A0AFC"/>
    <w:rsid w:val="003D611C"/>
    <w:rsid w:val="003F3CA0"/>
    <w:rsid w:val="00431C0B"/>
    <w:rsid w:val="00437CAD"/>
    <w:rsid w:val="00460A68"/>
    <w:rsid w:val="004657DA"/>
    <w:rsid w:val="004B2665"/>
    <w:rsid w:val="004C3459"/>
    <w:rsid w:val="004C6001"/>
    <w:rsid w:val="004E324A"/>
    <w:rsid w:val="004E7234"/>
    <w:rsid w:val="0054734E"/>
    <w:rsid w:val="00596FD7"/>
    <w:rsid w:val="005B20D4"/>
    <w:rsid w:val="005B59E1"/>
    <w:rsid w:val="005C1370"/>
    <w:rsid w:val="005D6501"/>
    <w:rsid w:val="005E5BFF"/>
    <w:rsid w:val="00607F9B"/>
    <w:rsid w:val="00644DCB"/>
    <w:rsid w:val="00657C1E"/>
    <w:rsid w:val="006678C5"/>
    <w:rsid w:val="006E3089"/>
    <w:rsid w:val="006E74C3"/>
    <w:rsid w:val="006F6F14"/>
    <w:rsid w:val="00712C39"/>
    <w:rsid w:val="00713DF2"/>
    <w:rsid w:val="007449F5"/>
    <w:rsid w:val="0075025B"/>
    <w:rsid w:val="00756CDA"/>
    <w:rsid w:val="00763C68"/>
    <w:rsid w:val="0078529B"/>
    <w:rsid w:val="0079007C"/>
    <w:rsid w:val="007B5313"/>
    <w:rsid w:val="007E2ACC"/>
    <w:rsid w:val="007E68C5"/>
    <w:rsid w:val="00832144"/>
    <w:rsid w:val="008567C7"/>
    <w:rsid w:val="008642B3"/>
    <w:rsid w:val="00875F18"/>
    <w:rsid w:val="008A6C10"/>
    <w:rsid w:val="008B0DD1"/>
    <w:rsid w:val="008E5102"/>
    <w:rsid w:val="00905D4C"/>
    <w:rsid w:val="00915B9E"/>
    <w:rsid w:val="00952256"/>
    <w:rsid w:val="00953BF3"/>
    <w:rsid w:val="0097748A"/>
    <w:rsid w:val="009F0E5C"/>
    <w:rsid w:val="009F37F3"/>
    <w:rsid w:val="00A029B8"/>
    <w:rsid w:val="00A17CDB"/>
    <w:rsid w:val="00A23B7D"/>
    <w:rsid w:val="00A847B6"/>
    <w:rsid w:val="00AA02AC"/>
    <w:rsid w:val="00AA4131"/>
    <w:rsid w:val="00AC3D0D"/>
    <w:rsid w:val="00AD52CC"/>
    <w:rsid w:val="00B018EA"/>
    <w:rsid w:val="00B32D12"/>
    <w:rsid w:val="00B464D3"/>
    <w:rsid w:val="00B8185B"/>
    <w:rsid w:val="00BD2174"/>
    <w:rsid w:val="00BE614E"/>
    <w:rsid w:val="00C240F0"/>
    <w:rsid w:val="00C423DD"/>
    <w:rsid w:val="00C60D7B"/>
    <w:rsid w:val="00C65E53"/>
    <w:rsid w:val="00C84CAA"/>
    <w:rsid w:val="00CA0B33"/>
    <w:rsid w:val="00CA3511"/>
    <w:rsid w:val="00CA3ECF"/>
    <w:rsid w:val="00CA726A"/>
    <w:rsid w:val="00D01E5B"/>
    <w:rsid w:val="00D02F15"/>
    <w:rsid w:val="00D04203"/>
    <w:rsid w:val="00D26ED6"/>
    <w:rsid w:val="00D42C90"/>
    <w:rsid w:val="00D8427E"/>
    <w:rsid w:val="00DB742B"/>
    <w:rsid w:val="00DF47BE"/>
    <w:rsid w:val="00E30B2D"/>
    <w:rsid w:val="00E62859"/>
    <w:rsid w:val="00E85D70"/>
    <w:rsid w:val="00EA174C"/>
    <w:rsid w:val="00EC69BA"/>
    <w:rsid w:val="00EE002C"/>
    <w:rsid w:val="00EF61BA"/>
    <w:rsid w:val="00F152C3"/>
    <w:rsid w:val="00F33C66"/>
    <w:rsid w:val="00F960D7"/>
    <w:rsid w:val="00FB7F50"/>
    <w:rsid w:val="00FC4258"/>
    <w:rsid w:val="00FE612B"/>
    <w:rsid w:val="00FF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B50482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97</Words>
  <Characters>745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4</cp:revision>
  <cp:lastPrinted>2025-07-01T07:38:00Z</cp:lastPrinted>
  <dcterms:created xsi:type="dcterms:W3CDTF">2025-06-27T07:07:00Z</dcterms:created>
  <dcterms:modified xsi:type="dcterms:W3CDTF">2025-07-01T07:40:00Z</dcterms:modified>
</cp:coreProperties>
</file>