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FFA70" w14:textId="77777777" w:rsidR="00986737" w:rsidRPr="009432A1" w:rsidRDefault="0001631E" w:rsidP="00894D42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01631E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01631E">
        <w:rPr>
          <w:rFonts w:ascii="Arial" w:hAnsi="Arial" w:cs="Arial"/>
          <w:sz w:val="24"/>
          <w:szCs w:val="24"/>
        </w:rPr>
        <w:t>2025-07-01</w:t>
      </w:r>
    </w:p>
    <w:p w14:paraId="7F0763AA" w14:textId="77777777" w:rsidR="0001631E" w:rsidRPr="0001631E" w:rsidRDefault="0001631E" w:rsidP="00894D42">
      <w:pPr>
        <w:rPr>
          <w:rFonts w:ascii="Arial" w:hAnsi="Arial" w:cs="Arial"/>
          <w:b/>
          <w:bCs/>
          <w:sz w:val="24"/>
          <w:szCs w:val="24"/>
        </w:rPr>
      </w:pPr>
      <w:r w:rsidRPr="0001631E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59876DD0" w14:textId="77777777" w:rsidR="00986737" w:rsidRPr="009432A1" w:rsidRDefault="0001631E" w:rsidP="00894D42">
      <w:pPr>
        <w:rPr>
          <w:rFonts w:ascii="Arial" w:hAnsi="Arial" w:cs="Arial"/>
          <w:b/>
          <w:bCs/>
          <w:sz w:val="24"/>
          <w:szCs w:val="24"/>
        </w:rPr>
      </w:pPr>
      <w:r w:rsidRPr="0001631E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3B8CA48C" w14:textId="77777777" w:rsidR="00986737" w:rsidRPr="009432A1" w:rsidRDefault="0001631E" w:rsidP="00894D42">
      <w:pPr>
        <w:rPr>
          <w:rFonts w:ascii="Arial" w:hAnsi="Arial" w:cs="Arial"/>
          <w:sz w:val="24"/>
          <w:szCs w:val="24"/>
        </w:rPr>
      </w:pPr>
      <w:r w:rsidRPr="0001631E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01631E">
        <w:rPr>
          <w:rFonts w:ascii="Arial" w:hAnsi="Arial" w:cs="Arial"/>
          <w:sz w:val="24"/>
          <w:szCs w:val="24"/>
        </w:rPr>
        <w:t>7/19</w:t>
      </w:r>
    </w:p>
    <w:p w14:paraId="1D915C7D" w14:textId="77777777" w:rsidR="00986737" w:rsidRPr="009432A1" w:rsidRDefault="0001631E" w:rsidP="00894D42">
      <w:pPr>
        <w:rPr>
          <w:rFonts w:ascii="Arial" w:hAnsi="Arial" w:cs="Arial"/>
          <w:sz w:val="24"/>
          <w:szCs w:val="24"/>
        </w:rPr>
      </w:pPr>
      <w:r w:rsidRPr="0001631E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01631E">
        <w:rPr>
          <w:rFonts w:ascii="Arial" w:hAnsi="Arial" w:cs="Arial"/>
          <w:sz w:val="24"/>
          <w:szCs w:val="24"/>
        </w:rPr>
        <w:t>Poznań</w:t>
      </w:r>
    </w:p>
    <w:p w14:paraId="4D037C3D" w14:textId="5A95EA2F" w:rsidR="00986737" w:rsidRDefault="00986737" w:rsidP="00894D42">
      <w:pPr>
        <w:jc w:val="both"/>
        <w:rPr>
          <w:rFonts w:ascii="Arial" w:hAnsi="Arial" w:cs="Arial"/>
          <w:bCs/>
          <w:sz w:val="18"/>
          <w:szCs w:val="18"/>
        </w:rPr>
      </w:pPr>
    </w:p>
    <w:p w14:paraId="4C16C9E2" w14:textId="77777777" w:rsidR="005F34A2" w:rsidRPr="009432A1" w:rsidRDefault="005F34A2" w:rsidP="00894D42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44A76C6E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9C20E33" w14:textId="77777777" w:rsidR="00986737" w:rsidRPr="00CF7835" w:rsidRDefault="00986737" w:rsidP="00894D42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65F790C0" w14:textId="77777777" w:rsidR="00986737" w:rsidRPr="00382A4A" w:rsidRDefault="00986737" w:rsidP="00894D42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578F8F4" w14:textId="77777777" w:rsidR="00986737" w:rsidRPr="004E4B64" w:rsidRDefault="00986737" w:rsidP="00894D42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76700B0B" w14:textId="77777777" w:rsidTr="005A632E">
        <w:tc>
          <w:tcPr>
            <w:tcW w:w="2269" w:type="dxa"/>
            <w:shd w:val="clear" w:color="auto" w:fill="auto"/>
          </w:tcPr>
          <w:p w14:paraId="6CF3955C" w14:textId="77777777" w:rsidR="00986737" w:rsidRPr="004E4B64" w:rsidRDefault="00986737" w:rsidP="00894D42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7B5D9C4" w14:textId="77777777" w:rsidR="00986737" w:rsidRPr="004E4B64" w:rsidRDefault="0001631E" w:rsidP="00894D4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1631E">
              <w:rPr>
                <w:rFonts w:ascii="Arial" w:hAnsi="Arial" w:cs="Arial"/>
                <w:bCs/>
                <w:sz w:val="24"/>
                <w:szCs w:val="24"/>
              </w:rPr>
              <w:t>Programy lekowe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1631E" w:rsidRPr="004E4B64" w14:paraId="44805172" w14:textId="77777777" w:rsidTr="00305E93">
        <w:tc>
          <w:tcPr>
            <w:tcW w:w="2269" w:type="dxa"/>
            <w:shd w:val="clear" w:color="auto" w:fill="auto"/>
          </w:tcPr>
          <w:p w14:paraId="436492D7" w14:textId="77777777" w:rsidR="0001631E" w:rsidRPr="004E4B64" w:rsidRDefault="0001631E" w:rsidP="00894D42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462270A" w14:textId="77777777" w:rsidR="0001631E" w:rsidRPr="004E4B64" w:rsidRDefault="0001631E" w:rsidP="00894D4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1631E">
              <w:rPr>
                <w:rFonts w:ascii="Arial" w:hAnsi="Arial" w:cs="Arial"/>
                <w:bCs/>
                <w:sz w:val="24"/>
                <w:szCs w:val="24"/>
              </w:rPr>
              <w:t>SZW/DZP/55/2025</w:t>
            </w:r>
          </w:p>
        </w:tc>
      </w:tr>
    </w:tbl>
    <w:p w14:paraId="09C15FB4" w14:textId="77777777" w:rsidR="00A80738" w:rsidRPr="00986737" w:rsidRDefault="00A80738" w:rsidP="00894D42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5A813556" w14:textId="4E2AC34E" w:rsidR="00D665F5" w:rsidRPr="00493B57" w:rsidRDefault="00D665F5" w:rsidP="00493B57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01631E" w:rsidRPr="0001631E">
        <w:rPr>
          <w:rFonts w:ascii="Arial" w:hAnsi="Arial" w:cs="Arial"/>
          <w:sz w:val="24"/>
          <w:szCs w:val="24"/>
        </w:rPr>
        <w:t>(</w:t>
      </w:r>
      <w:proofErr w:type="spellStart"/>
      <w:r w:rsidR="0001631E" w:rsidRPr="0001631E">
        <w:rPr>
          <w:rFonts w:ascii="Arial" w:hAnsi="Arial" w:cs="Arial"/>
          <w:sz w:val="24"/>
          <w:szCs w:val="24"/>
        </w:rPr>
        <w:t>t.j</w:t>
      </w:r>
      <w:proofErr w:type="spellEnd"/>
      <w:r w:rsidR="0001631E" w:rsidRPr="0001631E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493B57">
        <w:rPr>
          <w:rFonts w:ascii="Arial" w:hAnsi="Arial" w:cs="Arial"/>
          <w:sz w:val="24"/>
          <w:szCs w:val="24"/>
        </w:rPr>
        <w:t>informacj</w:t>
      </w:r>
      <w:r w:rsidR="00577BC6" w:rsidRPr="00493B57">
        <w:rPr>
          <w:rFonts w:ascii="Arial" w:hAnsi="Arial" w:cs="Arial"/>
          <w:sz w:val="24"/>
          <w:szCs w:val="24"/>
        </w:rPr>
        <w:t>ę</w:t>
      </w:r>
      <w:r w:rsidR="00035488" w:rsidRPr="00493B57">
        <w:rPr>
          <w:rFonts w:ascii="Arial" w:hAnsi="Arial" w:cs="Arial"/>
          <w:sz w:val="24"/>
          <w:szCs w:val="24"/>
        </w:rPr>
        <w:t xml:space="preserve"> z otwarcia ofert</w:t>
      </w:r>
      <w:r w:rsidR="00577BC6" w:rsidRPr="00493B57">
        <w:rPr>
          <w:rFonts w:ascii="Arial" w:hAnsi="Arial" w:cs="Arial"/>
          <w:sz w:val="24"/>
          <w:szCs w:val="24"/>
        </w:rPr>
        <w:t>.</w:t>
      </w:r>
    </w:p>
    <w:p w14:paraId="0E47F782" w14:textId="77777777" w:rsidR="00493B57" w:rsidRDefault="00493B57" w:rsidP="00493B57">
      <w:pPr>
        <w:rPr>
          <w:rFonts w:ascii="Arial" w:hAnsi="Arial" w:cs="Arial"/>
          <w:sz w:val="24"/>
          <w:szCs w:val="24"/>
        </w:rPr>
      </w:pPr>
    </w:p>
    <w:p w14:paraId="736CF17B" w14:textId="1F3D508D" w:rsidR="00493B57" w:rsidRPr="00493B57" w:rsidRDefault="00493B57" w:rsidP="00493B57">
      <w:pPr>
        <w:jc w:val="both"/>
        <w:rPr>
          <w:rFonts w:ascii="Arial" w:hAnsi="Arial" w:cs="Arial"/>
          <w:sz w:val="24"/>
          <w:szCs w:val="24"/>
        </w:rPr>
      </w:pPr>
      <w:r w:rsidRPr="00493B57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7A282A74" w14:textId="5FB616F9" w:rsidR="00493B57" w:rsidRPr="00493B57" w:rsidRDefault="00493B57" w:rsidP="00493B57">
      <w:pPr>
        <w:rPr>
          <w:rFonts w:ascii="Arial" w:hAnsi="Arial" w:cs="Arial"/>
          <w:sz w:val="24"/>
          <w:szCs w:val="24"/>
        </w:rPr>
      </w:pPr>
      <w:r w:rsidRPr="00493B57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493B57">
        <w:rPr>
          <w:rFonts w:ascii="Arial" w:hAnsi="Arial" w:cs="Arial"/>
          <w:sz w:val="24"/>
          <w:szCs w:val="24"/>
        </w:rPr>
        <w:t>1026323,03 zł brutto</w:t>
      </w:r>
    </w:p>
    <w:p w14:paraId="5ED8AEAD" w14:textId="6D9D3373" w:rsidR="00493B57" w:rsidRPr="00493B57" w:rsidRDefault="00493B57" w:rsidP="00493B57">
      <w:pPr>
        <w:rPr>
          <w:rFonts w:ascii="Arial" w:hAnsi="Arial" w:cs="Arial"/>
          <w:sz w:val="24"/>
          <w:szCs w:val="24"/>
        </w:rPr>
      </w:pPr>
      <w:r w:rsidRPr="00493B57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493B57">
        <w:rPr>
          <w:rFonts w:ascii="Arial" w:hAnsi="Arial" w:cs="Arial"/>
          <w:sz w:val="24"/>
          <w:szCs w:val="24"/>
        </w:rPr>
        <w:t>77090,13 zł brutto</w:t>
      </w:r>
    </w:p>
    <w:p w14:paraId="7EC7201F" w14:textId="1D013492" w:rsidR="00493B57" w:rsidRPr="00493B57" w:rsidRDefault="00493B57" w:rsidP="00493B57">
      <w:pPr>
        <w:rPr>
          <w:rFonts w:ascii="Arial" w:hAnsi="Arial" w:cs="Arial"/>
          <w:sz w:val="24"/>
          <w:szCs w:val="24"/>
        </w:rPr>
      </w:pPr>
      <w:r w:rsidRPr="00493B57">
        <w:rPr>
          <w:rFonts w:ascii="Arial" w:hAnsi="Arial" w:cs="Arial"/>
          <w:sz w:val="24"/>
          <w:szCs w:val="24"/>
        </w:rPr>
        <w:t>Zadanie 3 -</w:t>
      </w:r>
      <w:r>
        <w:rPr>
          <w:rFonts w:ascii="Arial" w:hAnsi="Arial" w:cs="Arial"/>
          <w:sz w:val="24"/>
          <w:szCs w:val="24"/>
        </w:rPr>
        <w:t xml:space="preserve"> </w:t>
      </w:r>
      <w:r w:rsidRPr="00493B57">
        <w:rPr>
          <w:rFonts w:ascii="Arial" w:hAnsi="Arial" w:cs="Arial"/>
          <w:sz w:val="24"/>
          <w:szCs w:val="24"/>
        </w:rPr>
        <w:t>226035,04 zł brutto</w:t>
      </w:r>
    </w:p>
    <w:p w14:paraId="79181957" w14:textId="12CF5A26" w:rsidR="00493B57" w:rsidRPr="00493B57" w:rsidRDefault="00493B57" w:rsidP="00493B57">
      <w:pPr>
        <w:rPr>
          <w:rFonts w:ascii="Arial" w:hAnsi="Arial" w:cs="Arial"/>
          <w:sz w:val="24"/>
          <w:szCs w:val="24"/>
        </w:rPr>
      </w:pPr>
      <w:r w:rsidRPr="00493B57">
        <w:rPr>
          <w:rFonts w:ascii="Arial" w:hAnsi="Arial" w:cs="Arial"/>
          <w:sz w:val="24"/>
          <w:szCs w:val="24"/>
        </w:rPr>
        <w:t>Zadanie 4 -</w:t>
      </w:r>
      <w:r>
        <w:rPr>
          <w:rFonts w:ascii="Arial" w:hAnsi="Arial" w:cs="Arial"/>
          <w:sz w:val="24"/>
          <w:szCs w:val="24"/>
        </w:rPr>
        <w:t xml:space="preserve"> </w:t>
      </w:r>
      <w:r w:rsidRPr="00493B57">
        <w:rPr>
          <w:rFonts w:ascii="Arial" w:hAnsi="Arial" w:cs="Arial"/>
          <w:sz w:val="24"/>
          <w:szCs w:val="24"/>
        </w:rPr>
        <w:t>53360,75 zł brutto</w:t>
      </w:r>
    </w:p>
    <w:p w14:paraId="55AE2480" w14:textId="2B771D2B" w:rsidR="00493B57" w:rsidRPr="00493B57" w:rsidRDefault="00493B57" w:rsidP="00493B57">
      <w:pPr>
        <w:rPr>
          <w:rFonts w:ascii="Arial" w:hAnsi="Arial" w:cs="Arial"/>
          <w:sz w:val="24"/>
          <w:szCs w:val="24"/>
        </w:rPr>
      </w:pPr>
      <w:r w:rsidRPr="00493B57">
        <w:rPr>
          <w:rFonts w:ascii="Arial" w:hAnsi="Arial" w:cs="Arial"/>
          <w:sz w:val="24"/>
          <w:szCs w:val="24"/>
        </w:rPr>
        <w:t>Zadanie 5 -</w:t>
      </w:r>
      <w:r>
        <w:rPr>
          <w:rFonts w:ascii="Arial" w:hAnsi="Arial" w:cs="Arial"/>
          <w:sz w:val="24"/>
          <w:szCs w:val="24"/>
        </w:rPr>
        <w:t xml:space="preserve"> </w:t>
      </w:r>
      <w:r w:rsidRPr="00493B57">
        <w:rPr>
          <w:rFonts w:ascii="Arial" w:hAnsi="Arial" w:cs="Arial"/>
          <w:sz w:val="24"/>
          <w:szCs w:val="24"/>
        </w:rPr>
        <w:t>6609,60 zł brutto</w:t>
      </w:r>
    </w:p>
    <w:p w14:paraId="6B1B11AD" w14:textId="7DE49611" w:rsidR="00493B57" w:rsidRPr="00493B57" w:rsidRDefault="00493B57" w:rsidP="00493B57">
      <w:pPr>
        <w:rPr>
          <w:rFonts w:ascii="Arial" w:hAnsi="Arial" w:cs="Arial"/>
          <w:sz w:val="24"/>
          <w:szCs w:val="24"/>
        </w:rPr>
      </w:pPr>
      <w:r w:rsidRPr="00493B57">
        <w:rPr>
          <w:rFonts w:ascii="Arial" w:hAnsi="Arial" w:cs="Arial"/>
          <w:sz w:val="24"/>
          <w:szCs w:val="24"/>
        </w:rPr>
        <w:t>Zadanie 6 -</w:t>
      </w:r>
      <w:r>
        <w:rPr>
          <w:rFonts w:ascii="Arial" w:hAnsi="Arial" w:cs="Arial"/>
          <w:sz w:val="24"/>
          <w:szCs w:val="24"/>
        </w:rPr>
        <w:t xml:space="preserve"> </w:t>
      </w:r>
      <w:r w:rsidRPr="00493B57">
        <w:rPr>
          <w:rFonts w:ascii="Arial" w:hAnsi="Arial" w:cs="Arial"/>
          <w:sz w:val="24"/>
          <w:szCs w:val="24"/>
        </w:rPr>
        <w:t>80557,42 zł brutto</w:t>
      </w:r>
    </w:p>
    <w:p w14:paraId="0276132A" w14:textId="44819465" w:rsidR="00493B57" w:rsidRPr="00493B57" w:rsidRDefault="00493B57" w:rsidP="00493B57">
      <w:pPr>
        <w:rPr>
          <w:rFonts w:ascii="Arial" w:hAnsi="Arial" w:cs="Arial"/>
          <w:sz w:val="24"/>
          <w:szCs w:val="24"/>
        </w:rPr>
      </w:pPr>
      <w:r w:rsidRPr="00493B57">
        <w:rPr>
          <w:rFonts w:ascii="Arial" w:hAnsi="Arial" w:cs="Arial"/>
          <w:sz w:val="24"/>
          <w:szCs w:val="24"/>
        </w:rPr>
        <w:t>Zadanie 7 -</w:t>
      </w:r>
      <w:r>
        <w:rPr>
          <w:rFonts w:ascii="Arial" w:hAnsi="Arial" w:cs="Arial"/>
          <w:sz w:val="24"/>
          <w:szCs w:val="24"/>
        </w:rPr>
        <w:t xml:space="preserve"> </w:t>
      </w:r>
      <w:r w:rsidRPr="00493B57">
        <w:rPr>
          <w:rFonts w:ascii="Arial" w:hAnsi="Arial" w:cs="Arial"/>
          <w:sz w:val="24"/>
          <w:szCs w:val="24"/>
        </w:rPr>
        <w:t>23473,80 zł brutto</w:t>
      </w:r>
    </w:p>
    <w:p w14:paraId="0C3CBAEE" w14:textId="7C9808DC" w:rsidR="00493B57" w:rsidRPr="00493B57" w:rsidRDefault="00493B57" w:rsidP="00493B57">
      <w:pPr>
        <w:rPr>
          <w:rFonts w:ascii="Arial" w:hAnsi="Arial" w:cs="Arial"/>
          <w:sz w:val="24"/>
          <w:szCs w:val="24"/>
        </w:rPr>
      </w:pPr>
      <w:r w:rsidRPr="00493B57">
        <w:rPr>
          <w:rFonts w:ascii="Arial" w:hAnsi="Arial" w:cs="Arial"/>
          <w:sz w:val="24"/>
          <w:szCs w:val="24"/>
        </w:rPr>
        <w:t>Zadanie 8 -</w:t>
      </w:r>
      <w:r>
        <w:rPr>
          <w:rFonts w:ascii="Arial" w:hAnsi="Arial" w:cs="Arial"/>
          <w:sz w:val="24"/>
          <w:szCs w:val="24"/>
        </w:rPr>
        <w:t xml:space="preserve"> </w:t>
      </w:r>
      <w:r w:rsidRPr="00493B57">
        <w:rPr>
          <w:rFonts w:ascii="Arial" w:hAnsi="Arial" w:cs="Arial"/>
          <w:sz w:val="24"/>
          <w:szCs w:val="24"/>
        </w:rPr>
        <w:t>170775,11 zł brutto</w:t>
      </w:r>
    </w:p>
    <w:p w14:paraId="60344403" w14:textId="53FDFE46" w:rsidR="00493B57" w:rsidRPr="00493B57" w:rsidRDefault="00493B57" w:rsidP="00493B57">
      <w:pPr>
        <w:rPr>
          <w:rFonts w:ascii="Arial" w:hAnsi="Arial" w:cs="Arial"/>
          <w:sz w:val="24"/>
          <w:szCs w:val="24"/>
        </w:rPr>
      </w:pPr>
      <w:r w:rsidRPr="00493B57">
        <w:rPr>
          <w:rFonts w:ascii="Arial" w:hAnsi="Arial" w:cs="Arial"/>
          <w:sz w:val="24"/>
          <w:szCs w:val="24"/>
        </w:rPr>
        <w:t>Zadanie 9 -</w:t>
      </w:r>
      <w:r>
        <w:rPr>
          <w:rFonts w:ascii="Arial" w:hAnsi="Arial" w:cs="Arial"/>
          <w:sz w:val="24"/>
          <w:szCs w:val="24"/>
        </w:rPr>
        <w:t xml:space="preserve"> </w:t>
      </w:r>
      <w:r w:rsidRPr="00493B57">
        <w:rPr>
          <w:rFonts w:ascii="Arial" w:hAnsi="Arial" w:cs="Arial"/>
          <w:sz w:val="24"/>
          <w:szCs w:val="24"/>
        </w:rPr>
        <w:t>336200,11 zł brutto</w:t>
      </w:r>
    </w:p>
    <w:p w14:paraId="46C936C2" w14:textId="64A19863" w:rsidR="00493B57" w:rsidRPr="00493B57" w:rsidRDefault="00493B57" w:rsidP="00493B57">
      <w:pPr>
        <w:rPr>
          <w:rFonts w:ascii="Arial" w:hAnsi="Arial" w:cs="Arial"/>
          <w:sz w:val="24"/>
          <w:szCs w:val="24"/>
        </w:rPr>
      </w:pPr>
      <w:r w:rsidRPr="00493B57">
        <w:rPr>
          <w:rFonts w:ascii="Arial" w:hAnsi="Arial" w:cs="Arial"/>
          <w:sz w:val="24"/>
          <w:szCs w:val="24"/>
        </w:rPr>
        <w:t>Zadanie 10 -</w:t>
      </w:r>
      <w:r>
        <w:rPr>
          <w:rFonts w:ascii="Arial" w:hAnsi="Arial" w:cs="Arial"/>
          <w:sz w:val="24"/>
          <w:szCs w:val="24"/>
        </w:rPr>
        <w:t xml:space="preserve"> </w:t>
      </w:r>
      <w:r w:rsidRPr="00493B57">
        <w:rPr>
          <w:rFonts w:ascii="Arial" w:hAnsi="Arial" w:cs="Arial"/>
          <w:sz w:val="24"/>
          <w:szCs w:val="24"/>
        </w:rPr>
        <w:t>7938,00 zł brutto</w:t>
      </w:r>
    </w:p>
    <w:p w14:paraId="065A0925" w14:textId="626D738B" w:rsidR="005F34A2" w:rsidRPr="00493B57" w:rsidRDefault="00493B57" w:rsidP="00493B57">
      <w:pPr>
        <w:rPr>
          <w:rFonts w:ascii="Arial" w:hAnsi="Arial" w:cs="Arial"/>
          <w:sz w:val="24"/>
          <w:szCs w:val="24"/>
        </w:rPr>
      </w:pPr>
      <w:r w:rsidRPr="00493B57">
        <w:rPr>
          <w:rFonts w:ascii="Arial" w:hAnsi="Arial" w:cs="Arial"/>
          <w:sz w:val="24"/>
          <w:szCs w:val="24"/>
        </w:rPr>
        <w:t>Zadanie 11 -</w:t>
      </w:r>
      <w:r>
        <w:rPr>
          <w:rFonts w:ascii="Arial" w:hAnsi="Arial" w:cs="Arial"/>
          <w:sz w:val="24"/>
          <w:szCs w:val="24"/>
        </w:rPr>
        <w:t xml:space="preserve"> </w:t>
      </w:r>
      <w:r w:rsidRPr="00493B57">
        <w:rPr>
          <w:rFonts w:ascii="Arial" w:hAnsi="Arial" w:cs="Arial"/>
          <w:sz w:val="24"/>
          <w:szCs w:val="24"/>
        </w:rPr>
        <w:t>140400,00 zł brutto</w:t>
      </w:r>
      <w:r>
        <w:rPr>
          <w:rFonts w:ascii="Arial" w:hAnsi="Arial" w:cs="Arial"/>
          <w:sz w:val="24"/>
          <w:szCs w:val="24"/>
        </w:rPr>
        <w:t>.</w:t>
      </w:r>
    </w:p>
    <w:p w14:paraId="5101AF90" w14:textId="77777777" w:rsidR="005F34A2" w:rsidRPr="00493B57" w:rsidRDefault="005F34A2" w:rsidP="00493B57">
      <w:pPr>
        <w:jc w:val="both"/>
        <w:rPr>
          <w:rFonts w:ascii="Arial" w:hAnsi="Arial" w:cs="Arial"/>
          <w:sz w:val="24"/>
          <w:szCs w:val="24"/>
        </w:rPr>
      </w:pPr>
    </w:p>
    <w:p w14:paraId="29E7FFE2" w14:textId="77777777" w:rsidR="00A80738" w:rsidRPr="00BB547B" w:rsidRDefault="00D665F5" w:rsidP="00493B57">
      <w:pPr>
        <w:jc w:val="both"/>
        <w:rPr>
          <w:rFonts w:ascii="Arial" w:hAnsi="Arial" w:cs="Arial"/>
          <w:sz w:val="24"/>
          <w:szCs w:val="24"/>
        </w:rPr>
      </w:pPr>
      <w:r w:rsidRPr="00493B57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493B57">
        <w:rPr>
          <w:rFonts w:ascii="Arial" w:hAnsi="Arial" w:cs="Arial"/>
          <w:sz w:val="24"/>
          <w:szCs w:val="24"/>
        </w:rPr>
        <w:t xml:space="preserve"> w dniu </w:t>
      </w:r>
      <w:r w:rsidR="0001631E" w:rsidRPr="00493B57">
        <w:rPr>
          <w:rFonts w:ascii="Arial" w:hAnsi="Arial" w:cs="Arial"/>
          <w:sz w:val="24"/>
          <w:szCs w:val="24"/>
        </w:rPr>
        <w:t>01/07/2025</w:t>
      </w:r>
      <w:r w:rsidR="00FF4AB1" w:rsidRPr="00493B57">
        <w:rPr>
          <w:rFonts w:ascii="Arial" w:hAnsi="Arial" w:cs="Arial"/>
          <w:sz w:val="24"/>
          <w:szCs w:val="24"/>
        </w:rPr>
        <w:t xml:space="preserve"> o godz. </w:t>
      </w:r>
      <w:r w:rsidR="0001631E" w:rsidRPr="00493B57">
        <w:rPr>
          <w:rFonts w:ascii="Arial" w:hAnsi="Arial" w:cs="Arial"/>
          <w:sz w:val="24"/>
          <w:szCs w:val="24"/>
        </w:rPr>
        <w:t>10:00</w:t>
      </w:r>
      <w:r w:rsidRPr="00493B57">
        <w:rPr>
          <w:rFonts w:ascii="Arial" w:hAnsi="Arial" w:cs="Arial"/>
          <w:sz w:val="24"/>
          <w:szCs w:val="24"/>
        </w:rPr>
        <w:t>, otwarte</w:t>
      </w:r>
      <w:r w:rsidRPr="00BB547B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134"/>
        <w:gridCol w:w="4253"/>
        <w:gridCol w:w="2551"/>
      </w:tblGrid>
      <w:tr w:rsidR="006B27ED" w:rsidRPr="005F34A2" w14:paraId="5895E033" w14:textId="77777777" w:rsidTr="005F34A2">
        <w:tc>
          <w:tcPr>
            <w:tcW w:w="1134" w:type="dxa"/>
            <w:shd w:val="clear" w:color="auto" w:fill="F2F2F2"/>
            <w:vAlign w:val="center"/>
          </w:tcPr>
          <w:p w14:paraId="44503A32" w14:textId="77777777" w:rsidR="006B27ED" w:rsidRPr="005F34A2" w:rsidRDefault="00986737" w:rsidP="00894D42">
            <w:pPr>
              <w:jc w:val="center"/>
              <w:rPr>
                <w:rFonts w:ascii="Arial" w:hAnsi="Arial" w:cs="Arial"/>
              </w:rPr>
            </w:pPr>
            <w:r w:rsidRPr="005F34A2">
              <w:rPr>
                <w:rFonts w:ascii="Arial" w:hAnsi="Arial" w:cs="Arial"/>
              </w:rPr>
              <w:t>Oferta n</w:t>
            </w:r>
            <w:r w:rsidR="006B27ED" w:rsidRPr="005F34A2">
              <w:rPr>
                <w:rFonts w:ascii="Arial" w:hAnsi="Arial" w:cs="Arial"/>
              </w:rPr>
              <w:t>r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54D579BD" w14:textId="6104BC02" w:rsidR="006B27ED" w:rsidRPr="005F34A2" w:rsidRDefault="005F34A2" w:rsidP="00894D4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Pakiet</w:t>
            </w:r>
            <w:r w:rsidR="00986737" w:rsidRPr="005F34A2">
              <w:rPr>
                <w:rFonts w:ascii="Arial" w:hAnsi="Arial" w:cs="Arial"/>
              </w:rPr>
              <w:t xml:space="preserve"> nr</w:t>
            </w:r>
          </w:p>
        </w:tc>
        <w:tc>
          <w:tcPr>
            <w:tcW w:w="4253" w:type="dxa"/>
            <w:shd w:val="clear" w:color="auto" w:fill="F2F2F2"/>
            <w:vAlign w:val="center"/>
          </w:tcPr>
          <w:p w14:paraId="1CAC1EE1" w14:textId="77777777" w:rsidR="006B27ED" w:rsidRPr="005F34A2" w:rsidRDefault="006B27ED" w:rsidP="00894D42">
            <w:pPr>
              <w:jc w:val="center"/>
              <w:rPr>
                <w:rFonts w:ascii="Arial" w:hAnsi="Arial" w:cs="Arial"/>
              </w:rPr>
            </w:pPr>
            <w:r w:rsidRPr="005F34A2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122961B4" w14:textId="77777777" w:rsidR="006B27ED" w:rsidRPr="005F34A2" w:rsidRDefault="006B27ED" w:rsidP="00894D42">
            <w:pPr>
              <w:jc w:val="center"/>
              <w:rPr>
                <w:rFonts w:ascii="Arial" w:hAnsi="Arial" w:cs="Arial"/>
              </w:rPr>
            </w:pPr>
            <w:r w:rsidRPr="005F34A2">
              <w:rPr>
                <w:rFonts w:ascii="Arial" w:hAnsi="Arial" w:cs="Arial"/>
              </w:rPr>
              <w:t>Cena oferty</w:t>
            </w:r>
          </w:p>
        </w:tc>
      </w:tr>
      <w:tr w:rsidR="0001631E" w:rsidRPr="00BB547B" w14:paraId="0B81BB8A" w14:textId="77777777" w:rsidTr="005F34A2">
        <w:tc>
          <w:tcPr>
            <w:tcW w:w="1134" w:type="dxa"/>
            <w:shd w:val="clear" w:color="auto" w:fill="auto"/>
            <w:vAlign w:val="center"/>
          </w:tcPr>
          <w:p w14:paraId="08C6EC02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58B648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3" w:type="dxa"/>
            <w:shd w:val="clear" w:color="auto" w:fill="auto"/>
          </w:tcPr>
          <w:p w14:paraId="3055D2C8" w14:textId="77777777" w:rsidR="0001631E" w:rsidRPr="00986737" w:rsidRDefault="0001631E" w:rsidP="00894D42">
            <w:pPr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Lek S.A.</w:t>
            </w:r>
          </w:p>
          <w:p w14:paraId="67840856" w14:textId="77777777" w:rsidR="0001631E" w:rsidRPr="00986737" w:rsidRDefault="0001631E" w:rsidP="00894D42">
            <w:pPr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Podlipie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631E">
              <w:rPr>
                <w:rFonts w:ascii="Arial" w:hAnsi="Arial" w:cs="Arial"/>
                <w:sz w:val="24"/>
                <w:szCs w:val="24"/>
              </w:rPr>
              <w:t>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F40C899" w14:textId="77777777" w:rsidR="0001631E" w:rsidRPr="00986737" w:rsidRDefault="0001631E" w:rsidP="00894D4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95-010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631E">
              <w:rPr>
                <w:rFonts w:ascii="Arial" w:hAnsi="Arial" w:cs="Arial"/>
                <w:sz w:val="24"/>
                <w:szCs w:val="24"/>
              </w:rPr>
              <w:t>Stryków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35C6B01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83 916.00 zł</w:t>
            </w:r>
          </w:p>
        </w:tc>
      </w:tr>
      <w:tr w:rsidR="0001631E" w:rsidRPr="00BB547B" w14:paraId="3C530146" w14:textId="77777777" w:rsidTr="005F34A2">
        <w:tc>
          <w:tcPr>
            <w:tcW w:w="1134" w:type="dxa"/>
            <w:shd w:val="clear" w:color="auto" w:fill="auto"/>
            <w:vAlign w:val="center"/>
          </w:tcPr>
          <w:p w14:paraId="0B045D20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754CBF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3" w:type="dxa"/>
            <w:shd w:val="clear" w:color="auto" w:fill="auto"/>
          </w:tcPr>
          <w:p w14:paraId="4C0E1719" w14:textId="77777777" w:rsidR="0001631E" w:rsidRPr="00986737" w:rsidRDefault="0001631E" w:rsidP="00894D4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1631E">
              <w:rPr>
                <w:rFonts w:ascii="Arial" w:hAnsi="Arial" w:cs="Arial"/>
                <w:sz w:val="24"/>
                <w:szCs w:val="24"/>
              </w:rPr>
              <w:t>Amgen</w:t>
            </w:r>
            <w:proofErr w:type="spellEnd"/>
            <w:r w:rsidRPr="0001631E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53990082" w14:textId="77777777" w:rsidR="0001631E" w:rsidRPr="00986737" w:rsidRDefault="0001631E" w:rsidP="00894D42">
            <w:pPr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Puławska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631E">
              <w:rPr>
                <w:rFonts w:ascii="Arial" w:hAnsi="Arial" w:cs="Arial"/>
                <w:sz w:val="24"/>
                <w:szCs w:val="24"/>
              </w:rPr>
              <w:t>145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FB560AE" w14:textId="77777777" w:rsidR="0001631E" w:rsidRPr="00986737" w:rsidRDefault="0001631E" w:rsidP="00894D4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02-715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631E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C4ACACD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9 914.40 zł</w:t>
            </w:r>
          </w:p>
        </w:tc>
      </w:tr>
      <w:tr w:rsidR="0001631E" w:rsidRPr="00BB547B" w14:paraId="17BDA39D" w14:textId="77777777" w:rsidTr="005F34A2">
        <w:tc>
          <w:tcPr>
            <w:tcW w:w="1134" w:type="dxa"/>
            <w:shd w:val="clear" w:color="auto" w:fill="auto"/>
            <w:vAlign w:val="center"/>
          </w:tcPr>
          <w:p w14:paraId="5764BC5C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9AFEC5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3" w:type="dxa"/>
            <w:shd w:val="clear" w:color="auto" w:fill="auto"/>
          </w:tcPr>
          <w:p w14:paraId="2B2CB43E" w14:textId="77777777" w:rsidR="0001631E" w:rsidRPr="00986737" w:rsidRDefault="0001631E" w:rsidP="00894D42">
            <w:pPr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Roche Polska Sp. z o.o.</w:t>
            </w:r>
          </w:p>
          <w:p w14:paraId="6D0B7ED8" w14:textId="77777777" w:rsidR="0001631E" w:rsidRPr="00986737" w:rsidRDefault="0001631E" w:rsidP="00894D42">
            <w:pPr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Domaniewska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631E">
              <w:rPr>
                <w:rFonts w:ascii="Arial" w:hAnsi="Arial" w:cs="Arial"/>
                <w:sz w:val="24"/>
                <w:szCs w:val="24"/>
              </w:rPr>
              <w:t>39B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D0E19E1" w14:textId="77777777" w:rsidR="0001631E" w:rsidRPr="00986737" w:rsidRDefault="0001631E" w:rsidP="00894D4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02-672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631E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103BEDA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77 090.00 zł</w:t>
            </w:r>
          </w:p>
        </w:tc>
      </w:tr>
      <w:tr w:rsidR="0001631E" w:rsidRPr="00BB547B" w14:paraId="6BF9F66C" w14:textId="77777777" w:rsidTr="005F34A2">
        <w:tc>
          <w:tcPr>
            <w:tcW w:w="1134" w:type="dxa"/>
            <w:shd w:val="clear" w:color="auto" w:fill="auto"/>
            <w:vAlign w:val="center"/>
          </w:tcPr>
          <w:p w14:paraId="613A7F85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3B0815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3" w:type="dxa"/>
            <w:shd w:val="clear" w:color="auto" w:fill="auto"/>
          </w:tcPr>
          <w:p w14:paraId="1FB1BD49" w14:textId="77777777" w:rsidR="0001631E" w:rsidRPr="00986737" w:rsidRDefault="0001631E" w:rsidP="00894D42">
            <w:pPr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Roche Polska Sp. z o.o.</w:t>
            </w:r>
          </w:p>
          <w:p w14:paraId="00B76115" w14:textId="77777777" w:rsidR="0001631E" w:rsidRPr="00986737" w:rsidRDefault="0001631E" w:rsidP="00894D42">
            <w:pPr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Domaniewska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631E">
              <w:rPr>
                <w:rFonts w:ascii="Arial" w:hAnsi="Arial" w:cs="Arial"/>
                <w:sz w:val="24"/>
                <w:szCs w:val="24"/>
              </w:rPr>
              <w:t>39B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61401A7" w14:textId="77777777" w:rsidR="0001631E" w:rsidRPr="00986737" w:rsidRDefault="0001631E" w:rsidP="00894D4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02-672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631E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8901ECA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286 940.00 zł</w:t>
            </w:r>
          </w:p>
        </w:tc>
      </w:tr>
      <w:tr w:rsidR="0001631E" w:rsidRPr="00BB547B" w14:paraId="6531857F" w14:textId="77777777" w:rsidTr="005F34A2">
        <w:tc>
          <w:tcPr>
            <w:tcW w:w="1134" w:type="dxa"/>
            <w:shd w:val="clear" w:color="auto" w:fill="auto"/>
            <w:vAlign w:val="center"/>
          </w:tcPr>
          <w:p w14:paraId="6F6F76EB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320A56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3" w:type="dxa"/>
            <w:shd w:val="clear" w:color="auto" w:fill="auto"/>
          </w:tcPr>
          <w:p w14:paraId="74C34D8C" w14:textId="77777777" w:rsidR="0001631E" w:rsidRPr="00986737" w:rsidRDefault="0001631E" w:rsidP="00894D42">
            <w:pPr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NEUCA S.A.</w:t>
            </w:r>
          </w:p>
          <w:p w14:paraId="0382D891" w14:textId="03B55BD3" w:rsidR="0001631E" w:rsidRPr="00986737" w:rsidRDefault="008B7C81" w:rsidP="00894D4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Forteczna 35-37</w:t>
            </w:r>
          </w:p>
          <w:p w14:paraId="4DBAEAF2" w14:textId="77777777" w:rsidR="0001631E" w:rsidRPr="00986737" w:rsidRDefault="0001631E" w:rsidP="00894D4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631E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6D42F91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40 434.25 zł</w:t>
            </w:r>
          </w:p>
        </w:tc>
      </w:tr>
      <w:tr w:rsidR="0001631E" w:rsidRPr="00BB547B" w14:paraId="48809CA0" w14:textId="77777777" w:rsidTr="005F34A2">
        <w:tc>
          <w:tcPr>
            <w:tcW w:w="1134" w:type="dxa"/>
            <w:shd w:val="clear" w:color="auto" w:fill="auto"/>
            <w:vAlign w:val="center"/>
          </w:tcPr>
          <w:p w14:paraId="37DB3F57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19BD27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3" w:type="dxa"/>
            <w:shd w:val="clear" w:color="auto" w:fill="auto"/>
          </w:tcPr>
          <w:p w14:paraId="037A6520" w14:textId="77777777" w:rsidR="0001631E" w:rsidRPr="00986737" w:rsidRDefault="0001631E" w:rsidP="00894D42">
            <w:pPr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NEUCA S.A.</w:t>
            </w:r>
          </w:p>
          <w:p w14:paraId="404CE7C6" w14:textId="77777777" w:rsidR="008B7C81" w:rsidRPr="00986737" w:rsidRDefault="008B7C81" w:rsidP="008B7C8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Forteczna 35-37</w:t>
            </w:r>
          </w:p>
          <w:p w14:paraId="7DBC126C" w14:textId="77777777" w:rsidR="0001631E" w:rsidRPr="00986737" w:rsidRDefault="0001631E" w:rsidP="00894D4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631E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31BB1CC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29 203.20 zł</w:t>
            </w:r>
          </w:p>
        </w:tc>
      </w:tr>
      <w:tr w:rsidR="0001631E" w:rsidRPr="00BB547B" w14:paraId="14ED0169" w14:textId="77777777" w:rsidTr="005F34A2">
        <w:tc>
          <w:tcPr>
            <w:tcW w:w="1134" w:type="dxa"/>
            <w:shd w:val="clear" w:color="auto" w:fill="auto"/>
            <w:vAlign w:val="center"/>
          </w:tcPr>
          <w:p w14:paraId="090584D7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C5CFFF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3" w:type="dxa"/>
            <w:shd w:val="clear" w:color="auto" w:fill="auto"/>
          </w:tcPr>
          <w:p w14:paraId="46C943B3" w14:textId="77777777" w:rsidR="0001631E" w:rsidRPr="00986737" w:rsidRDefault="0001631E" w:rsidP="00894D42">
            <w:pPr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Takeda Pharma Sp. z o.o.</w:t>
            </w:r>
          </w:p>
          <w:p w14:paraId="3237109B" w14:textId="77777777" w:rsidR="0001631E" w:rsidRPr="00986737" w:rsidRDefault="0001631E" w:rsidP="00894D42">
            <w:pPr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Prosta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631E">
              <w:rPr>
                <w:rFonts w:ascii="Arial" w:hAnsi="Arial" w:cs="Arial"/>
                <w:sz w:val="24"/>
                <w:szCs w:val="24"/>
              </w:rPr>
              <w:t>68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584D757" w14:textId="77777777" w:rsidR="0001631E" w:rsidRPr="00986737" w:rsidRDefault="0001631E" w:rsidP="00894D4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00-838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631E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445CD97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372 060.00 zł</w:t>
            </w:r>
          </w:p>
        </w:tc>
      </w:tr>
      <w:tr w:rsidR="0001631E" w:rsidRPr="00BB547B" w14:paraId="105589B8" w14:textId="77777777" w:rsidTr="005F34A2">
        <w:tc>
          <w:tcPr>
            <w:tcW w:w="1134" w:type="dxa"/>
            <w:shd w:val="clear" w:color="auto" w:fill="auto"/>
            <w:vAlign w:val="center"/>
          </w:tcPr>
          <w:p w14:paraId="635BCDAB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EDFF9F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3" w:type="dxa"/>
            <w:shd w:val="clear" w:color="auto" w:fill="auto"/>
          </w:tcPr>
          <w:p w14:paraId="6C74632E" w14:textId="77777777" w:rsidR="0001631E" w:rsidRPr="00986737" w:rsidRDefault="0001631E" w:rsidP="00894D4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1631E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01631E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480DD58B" w14:textId="77777777" w:rsidR="0001631E" w:rsidRPr="00986737" w:rsidRDefault="0001631E" w:rsidP="00894D42">
            <w:pPr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631E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5C61CD2" w14:textId="77777777" w:rsidR="0001631E" w:rsidRPr="00986737" w:rsidRDefault="0001631E" w:rsidP="00894D4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631E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C4C90A3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27 926.60 zł</w:t>
            </w:r>
          </w:p>
        </w:tc>
      </w:tr>
      <w:tr w:rsidR="0001631E" w:rsidRPr="00BB547B" w14:paraId="2EACBE3F" w14:textId="77777777" w:rsidTr="005F34A2">
        <w:tc>
          <w:tcPr>
            <w:tcW w:w="1134" w:type="dxa"/>
            <w:shd w:val="clear" w:color="auto" w:fill="auto"/>
            <w:vAlign w:val="center"/>
          </w:tcPr>
          <w:p w14:paraId="3C911CC7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09DC54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3" w:type="dxa"/>
            <w:shd w:val="clear" w:color="auto" w:fill="auto"/>
          </w:tcPr>
          <w:p w14:paraId="63565AC8" w14:textId="77777777" w:rsidR="0001631E" w:rsidRPr="00986737" w:rsidRDefault="0001631E" w:rsidP="00894D42">
            <w:pPr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 xml:space="preserve">AstraZeneca </w:t>
            </w:r>
            <w:proofErr w:type="spellStart"/>
            <w:r w:rsidRPr="0001631E">
              <w:rPr>
                <w:rFonts w:ascii="Arial" w:hAnsi="Arial" w:cs="Arial"/>
                <w:sz w:val="24"/>
                <w:szCs w:val="24"/>
              </w:rPr>
              <w:t>Kft</w:t>
            </w:r>
            <w:proofErr w:type="spellEnd"/>
            <w:r w:rsidRPr="0001631E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F0D5823" w14:textId="77777777" w:rsidR="0001631E" w:rsidRDefault="0001631E" w:rsidP="00D27DA2">
            <w:pPr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 xml:space="preserve">1117 </w:t>
            </w:r>
            <w:proofErr w:type="spellStart"/>
            <w:r w:rsidRPr="0001631E">
              <w:rPr>
                <w:rFonts w:ascii="Arial" w:hAnsi="Arial" w:cs="Arial"/>
                <w:sz w:val="24"/>
                <w:szCs w:val="24"/>
              </w:rPr>
              <w:t>Budapest</w:t>
            </w:r>
            <w:proofErr w:type="spellEnd"/>
            <w:r w:rsidRPr="0001631E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01631E">
              <w:rPr>
                <w:rFonts w:ascii="Arial" w:hAnsi="Arial" w:cs="Arial"/>
                <w:sz w:val="24"/>
                <w:szCs w:val="24"/>
              </w:rPr>
              <w:t>Alíz</w:t>
            </w:r>
            <w:proofErr w:type="spellEnd"/>
            <w:r w:rsidRPr="0001631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1631E">
              <w:rPr>
                <w:rFonts w:ascii="Arial" w:hAnsi="Arial" w:cs="Arial"/>
                <w:sz w:val="24"/>
                <w:szCs w:val="24"/>
              </w:rPr>
              <w:t>utca</w:t>
            </w:r>
            <w:proofErr w:type="spellEnd"/>
            <w:r w:rsidRPr="0001631E">
              <w:rPr>
                <w:rFonts w:ascii="Arial" w:hAnsi="Arial" w:cs="Arial"/>
                <w:sz w:val="24"/>
                <w:szCs w:val="24"/>
              </w:rPr>
              <w:t xml:space="preserve"> 4. B. </w:t>
            </w:r>
            <w:proofErr w:type="spellStart"/>
            <w:r w:rsidRPr="0001631E">
              <w:rPr>
                <w:rFonts w:ascii="Arial" w:hAnsi="Arial" w:cs="Arial"/>
                <w:sz w:val="24"/>
                <w:szCs w:val="24"/>
              </w:rPr>
              <w:t>ép</w:t>
            </w:r>
            <w:proofErr w:type="spellEnd"/>
            <w:r w:rsidRPr="0001631E">
              <w:rPr>
                <w:rFonts w:ascii="Arial" w:hAnsi="Arial" w:cs="Arial"/>
                <w:sz w:val="24"/>
                <w:szCs w:val="24"/>
              </w:rPr>
              <w:t>.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9F08F9F" w14:textId="22B7758B" w:rsidR="00D27DA2" w:rsidRPr="00986737" w:rsidRDefault="00D27DA2" w:rsidP="00D27D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Węgry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CC28D1F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168 084.72 zł</w:t>
            </w:r>
          </w:p>
        </w:tc>
      </w:tr>
      <w:tr w:rsidR="0001631E" w:rsidRPr="00BB547B" w14:paraId="3CF0B13C" w14:textId="77777777" w:rsidTr="005F34A2">
        <w:tc>
          <w:tcPr>
            <w:tcW w:w="1134" w:type="dxa"/>
            <w:shd w:val="clear" w:color="auto" w:fill="auto"/>
            <w:vAlign w:val="center"/>
          </w:tcPr>
          <w:p w14:paraId="340B4483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503653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3" w:type="dxa"/>
            <w:shd w:val="clear" w:color="auto" w:fill="auto"/>
          </w:tcPr>
          <w:p w14:paraId="3340D4BC" w14:textId="77777777" w:rsidR="0001631E" w:rsidRPr="00986737" w:rsidRDefault="0001631E" w:rsidP="00894D4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1631E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01631E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592E0E2E" w14:textId="77777777" w:rsidR="0001631E" w:rsidRPr="00986737" w:rsidRDefault="0001631E" w:rsidP="00894D42">
            <w:pPr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631E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6E2EB67" w14:textId="77777777" w:rsidR="0001631E" w:rsidRPr="00986737" w:rsidRDefault="0001631E" w:rsidP="00894D4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631E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A6DAF73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51 546.45 zł</w:t>
            </w:r>
          </w:p>
        </w:tc>
      </w:tr>
      <w:tr w:rsidR="0001631E" w:rsidRPr="00BB547B" w14:paraId="72C17285" w14:textId="77777777" w:rsidTr="005F34A2">
        <w:tc>
          <w:tcPr>
            <w:tcW w:w="1134" w:type="dxa"/>
            <w:shd w:val="clear" w:color="auto" w:fill="auto"/>
            <w:vAlign w:val="center"/>
          </w:tcPr>
          <w:p w14:paraId="78CC1832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C9285B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3" w:type="dxa"/>
            <w:shd w:val="clear" w:color="auto" w:fill="auto"/>
          </w:tcPr>
          <w:p w14:paraId="681DFE01" w14:textId="77777777" w:rsidR="0001631E" w:rsidRPr="00986737" w:rsidRDefault="0001631E" w:rsidP="00894D4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1631E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01631E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61A6491F" w14:textId="77777777" w:rsidR="0001631E" w:rsidRPr="00986737" w:rsidRDefault="0001631E" w:rsidP="00894D42">
            <w:pPr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631E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3502585" w14:textId="77777777" w:rsidR="0001631E" w:rsidRPr="00986737" w:rsidRDefault="0001631E" w:rsidP="00894D4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631E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4BC316F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40 119.25 zł</w:t>
            </w:r>
          </w:p>
        </w:tc>
      </w:tr>
      <w:tr w:rsidR="0001631E" w:rsidRPr="00BB547B" w14:paraId="4A2E1296" w14:textId="77777777" w:rsidTr="005F34A2">
        <w:tc>
          <w:tcPr>
            <w:tcW w:w="1134" w:type="dxa"/>
            <w:shd w:val="clear" w:color="auto" w:fill="auto"/>
            <w:vAlign w:val="center"/>
          </w:tcPr>
          <w:p w14:paraId="02535A9F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C83471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3" w:type="dxa"/>
            <w:shd w:val="clear" w:color="auto" w:fill="auto"/>
          </w:tcPr>
          <w:p w14:paraId="6590B31C" w14:textId="77777777" w:rsidR="0001631E" w:rsidRPr="00986737" w:rsidRDefault="0001631E" w:rsidP="00894D4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1631E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01631E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7B3424C4" w14:textId="77777777" w:rsidR="0001631E" w:rsidRPr="00986737" w:rsidRDefault="0001631E" w:rsidP="00894D42">
            <w:pPr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631E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A736D1D" w14:textId="77777777" w:rsidR="0001631E" w:rsidRPr="00986737" w:rsidRDefault="0001631E" w:rsidP="00894D4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631E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92DB964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7 335.00 zł</w:t>
            </w:r>
          </w:p>
        </w:tc>
      </w:tr>
      <w:tr w:rsidR="0001631E" w:rsidRPr="00BB547B" w14:paraId="24B93C53" w14:textId="77777777" w:rsidTr="005F34A2">
        <w:tc>
          <w:tcPr>
            <w:tcW w:w="1134" w:type="dxa"/>
            <w:shd w:val="clear" w:color="auto" w:fill="auto"/>
            <w:vAlign w:val="center"/>
          </w:tcPr>
          <w:p w14:paraId="648BD57D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8A03CF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3" w:type="dxa"/>
            <w:shd w:val="clear" w:color="auto" w:fill="auto"/>
          </w:tcPr>
          <w:p w14:paraId="40C10F84" w14:textId="77777777" w:rsidR="0001631E" w:rsidRPr="00986737" w:rsidRDefault="0001631E" w:rsidP="00894D4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1631E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01631E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497D0355" w14:textId="77777777" w:rsidR="0001631E" w:rsidRPr="00986737" w:rsidRDefault="0001631E" w:rsidP="00894D42">
            <w:pPr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631E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BF5BF8D" w14:textId="77777777" w:rsidR="0001631E" w:rsidRPr="00986737" w:rsidRDefault="0001631E" w:rsidP="00894D4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631E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DC25EBC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27 731.60 zł</w:t>
            </w:r>
          </w:p>
        </w:tc>
      </w:tr>
      <w:tr w:rsidR="0001631E" w:rsidRPr="00BB547B" w14:paraId="685CC357" w14:textId="77777777" w:rsidTr="005F34A2">
        <w:tc>
          <w:tcPr>
            <w:tcW w:w="1134" w:type="dxa"/>
            <w:shd w:val="clear" w:color="auto" w:fill="auto"/>
            <w:vAlign w:val="center"/>
          </w:tcPr>
          <w:p w14:paraId="714BF086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57439D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3" w:type="dxa"/>
            <w:shd w:val="clear" w:color="auto" w:fill="auto"/>
          </w:tcPr>
          <w:p w14:paraId="72E69B4F" w14:textId="77777777" w:rsidR="00D27DA2" w:rsidRDefault="0001631E" w:rsidP="00894D42">
            <w:pPr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 xml:space="preserve">Konsorcjum firm: </w:t>
            </w:r>
          </w:p>
          <w:p w14:paraId="73C9861E" w14:textId="13E129CD" w:rsidR="0001631E" w:rsidRPr="00986737" w:rsidRDefault="0001631E" w:rsidP="00894D42">
            <w:pPr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 xml:space="preserve">Bayer Sp. z </w:t>
            </w:r>
            <w:proofErr w:type="spellStart"/>
            <w:r w:rsidRPr="0001631E">
              <w:rPr>
                <w:rFonts w:ascii="Arial" w:hAnsi="Arial" w:cs="Arial"/>
                <w:sz w:val="24"/>
                <w:szCs w:val="24"/>
              </w:rPr>
              <w:t>o.o</w:t>
            </w:r>
            <w:proofErr w:type="spellEnd"/>
            <w:r w:rsidRPr="0001631E">
              <w:rPr>
                <w:rFonts w:ascii="Arial" w:hAnsi="Arial" w:cs="Arial"/>
                <w:sz w:val="24"/>
                <w:szCs w:val="24"/>
              </w:rPr>
              <w:t xml:space="preserve"> i </w:t>
            </w:r>
            <w:proofErr w:type="spellStart"/>
            <w:r w:rsidRPr="0001631E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01631E">
              <w:rPr>
                <w:rFonts w:ascii="Arial" w:hAnsi="Arial" w:cs="Arial"/>
                <w:sz w:val="24"/>
                <w:szCs w:val="24"/>
              </w:rPr>
              <w:t xml:space="preserve"> Sp.</w:t>
            </w:r>
            <w:r w:rsidR="00D27DA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631E">
              <w:rPr>
                <w:rFonts w:ascii="Arial" w:hAnsi="Arial" w:cs="Arial"/>
                <w:sz w:val="24"/>
                <w:szCs w:val="24"/>
              </w:rPr>
              <w:t>z o.o.</w:t>
            </w:r>
          </w:p>
          <w:p w14:paraId="152B33EC" w14:textId="77777777" w:rsidR="0001631E" w:rsidRDefault="0001631E" w:rsidP="00894D42">
            <w:pPr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Aleje Jerozolimskie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631E">
              <w:rPr>
                <w:rFonts w:ascii="Arial" w:hAnsi="Arial" w:cs="Arial"/>
                <w:sz w:val="24"/>
                <w:szCs w:val="24"/>
              </w:rPr>
              <w:t>158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B403C6E" w14:textId="594E8051" w:rsidR="00D27DA2" w:rsidRPr="00986737" w:rsidRDefault="00D27DA2" w:rsidP="00894D4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Krzemieniecka 120</w:t>
            </w:r>
          </w:p>
          <w:p w14:paraId="3573A480" w14:textId="77777777" w:rsidR="0001631E" w:rsidRPr="00986737" w:rsidRDefault="0001631E" w:rsidP="00894D4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02-326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631E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07A8C15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946 512.43 zł</w:t>
            </w:r>
          </w:p>
        </w:tc>
      </w:tr>
      <w:tr w:rsidR="0001631E" w:rsidRPr="00BB547B" w14:paraId="1B90B503" w14:textId="77777777" w:rsidTr="005F34A2">
        <w:tc>
          <w:tcPr>
            <w:tcW w:w="1134" w:type="dxa"/>
            <w:shd w:val="clear" w:color="auto" w:fill="auto"/>
            <w:vAlign w:val="center"/>
          </w:tcPr>
          <w:p w14:paraId="49BEC5E9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BB454D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3" w:type="dxa"/>
            <w:shd w:val="clear" w:color="auto" w:fill="auto"/>
          </w:tcPr>
          <w:p w14:paraId="495E63A7" w14:textId="339D7FBD" w:rsidR="0001631E" w:rsidRPr="00986737" w:rsidRDefault="0001631E" w:rsidP="00894D42">
            <w:pPr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SALUS INTERNATIONAL Sp. z</w:t>
            </w:r>
            <w:r w:rsidR="00D27DA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631E">
              <w:rPr>
                <w:rFonts w:ascii="Arial" w:hAnsi="Arial" w:cs="Arial"/>
                <w:sz w:val="24"/>
                <w:szCs w:val="24"/>
              </w:rPr>
              <w:t>o.o.</w:t>
            </w:r>
          </w:p>
          <w:p w14:paraId="4521DEDA" w14:textId="77777777" w:rsidR="0001631E" w:rsidRPr="00986737" w:rsidRDefault="0001631E" w:rsidP="00894D42">
            <w:pPr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631E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F6F1B3A" w14:textId="77777777" w:rsidR="0001631E" w:rsidRPr="00986737" w:rsidRDefault="0001631E" w:rsidP="00894D4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631E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474453B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40 045.45 zł</w:t>
            </w:r>
          </w:p>
        </w:tc>
      </w:tr>
      <w:tr w:rsidR="0001631E" w:rsidRPr="00BB547B" w14:paraId="3F397809" w14:textId="77777777" w:rsidTr="005F34A2">
        <w:tc>
          <w:tcPr>
            <w:tcW w:w="1134" w:type="dxa"/>
            <w:shd w:val="clear" w:color="auto" w:fill="auto"/>
            <w:vAlign w:val="center"/>
          </w:tcPr>
          <w:p w14:paraId="197CFFFF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758D2F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3" w:type="dxa"/>
            <w:shd w:val="clear" w:color="auto" w:fill="auto"/>
          </w:tcPr>
          <w:p w14:paraId="17B64315" w14:textId="3C3A471C" w:rsidR="0001631E" w:rsidRPr="00986737" w:rsidRDefault="0001631E" w:rsidP="00894D42">
            <w:pPr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SALUS INTERNATIONAL Sp. z</w:t>
            </w:r>
            <w:r w:rsidR="00D27DA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631E">
              <w:rPr>
                <w:rFonts w:ascii="Arial" w:hAnsi="Arial" w:cs="Arial"/>
                <w:sz w:val="24"/>
                <w:szCs w:val="24"/>
              </w:rPr>
              <w:t>o.o.</w:t>
            </w:r>
          </w:p>
          <w:p w14:paraId="46382B9C" w14:textId="77777777" w:rsidR="0001631E" w:rsidRPr="00986737" w:rsidRDefault="0001631E" w:rsidP="00894D42">
            <w:pPr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631E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3EDD53D" w14:textId="77777777" w:rsidR="0001631E" w:rsidRPr="00986737" w:rsidRDefault="0001631E" w:rsidP="00894D4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631E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61A6FA3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7 352.85 zł</w:t>
            </w:r>
          </w:p>
        </w:tc>
      </w:tr>
      <w:tr w:rsidR="0001631E" w:rsidRPr="00BB547B" w14:paraId="77677776" w14:textId="77777777" w:rsidTr="005F34A2">
        <w:tc>
          <w:tcPr>
            <w:tcW w:w="1134" w:type="dxa"/>
            <w:shd w:val="clear" w:color="auto" w:fill="auto"/>
            <w:vAlign w:val="center"/>
          </w:tcPr>
          <w:p w14:paraId="1ABED779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5D0D82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3" w:type="dxa"/>
            <w:shd w:val="clear" w:color="auto" w:fill="auto"/>
          </w:tcPr>
          <w:p w14:paraId="5ADBF1D1" w14:textId="22C6C1A9" w:rsidR="0001631E" w:rsidRPr="00986737" w:rsidRDefault="0001631E" w:rsidP="00894D42">
            <w:pPr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SALUS INTERNATIONAL Sp. z</w:t>
            </w:r>
            <w:r w:rsidR="00D27DA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631E">
              <w:rPr>
                <w:rFonts w:ascii="Arial" w:hAnsi="Arial" w:cs="Arial"/>
                <w:sz w:val="24"/>
                <w:szCs w:val="24"/>
              </w:rPr>
              <w:t>o.o.</w:t>
            </w:r>
          </w:p>
          <w:p w14:paraId="42D8C49B" w14:textId="77777777" w:rsidR="0001631E" w:rsidRPr="00986737" w:rsidRDefault="0001631E" w:rsidP="00894D42">
            <w:pPr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631E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0FB3472" w14:textId="77777777" w:rsidR="0001631E" w:rsidRPr="00986737" w:rsidRDefault="0001631E" w:rsidP="00894D4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631E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017AD7E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27 765.40 zł</w:t>
            </w:r>
          </w:p>
        </w:tc>
      </w:tr>
      <w:tr w:rsidR="0001631E" w:rsidRPr="00BB547B" w14:paraId="37A6BAFF" w14:textId="77777777" w:rsidTr="005F34A2">
        <w:tc>
          <w:tcPr>
            <w:tcW w:w="1134" w:type="dxa"/>
            <w:shd w:val="clear" w:color="auto" w:fill="auto"/>
            <w:vAlign w:val="center"/>
          </w:tcPr>
          <w:p w14:paraId="575EEF03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043DBF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3" w:type="dxa"/>
            <w:shd w:val="clear" w:color="auto" w:fill="auto"/>
          </w:tcPr>
          <w:p w14:paraId="6DC1CBA9" w14:textId="77777777" w:rsidR="0001631E" w:rsidRPr="00986737" w:rsidRDefault="0001631E" w:rsidP="00894D42">
            <w:pPr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ASCLEPIOS S.A.</w:t>
            </w:r>
          </w:p>
          <w:p w14:paraId="3EAEF53A" w14:textId="77777777" w:rsidR="0001631E" w:rsidRPr="00986737" w:rsidRDefault="0001631E" w:rsidP="00894D4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1631E">
              <w:rPr>
                <w:rFonts w:ascii="Arial" w:hAnsi="Arial" w:cs="Arial"/>
                <w:sz w:val="24"/>
                <w:szCs w:val="24"/>
              </w:rPr>
              <w:t>Hubska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631E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9027C06" w14:textId="77777777" w:rsidR="0001631E" w:rsidRPr="00986737" w:rsidRDefault="0001631E" w:rsidP="00894D4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631E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F5CD6BC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50 996.74 zł</w:t>
            </w:r>
          </w:p>
        </w:tc>
      </w:tr>
      <w:tr w:rsidR="0001631E" w:rsidRPr="00BB547B" w14:paraId="3673128D" w14:textId="77777777" w:rsidTr="005F34A2">
        <w:tc>
          <w:tcPr>
            <w:tcW w:w="1134" w:type="dxa"/>
            <w:shd w:val="clear" w:color="auto" w:fill="auto"/>
            <w:vAlign w:val="center"/>
          </w:tcPr>
          <w:p w14:paraId="1260942B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20ECB2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3" w:type="dxa"/>
            <w:shd w:val="clear" w:color="auto" w:fill="auto"/>
          </w:tcPr>
          <w:p w14:paraId="70252F8B" w14:textId="77777777" w:rsidR="0001631E" w:rsidRPr="00986737" w:rsidRDefault="0001631E" w:rsidP="00894D42">
            <w:pPr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ASCLEPIOS S.A.</w:t>
            </w:r>
          </w:p>
          <w:p w14:paraId="5D9DE141" w14:textId="77777777" w:rsidR="0001631E" w:rsidRPr="00986737" w:rsidRDefault="0001631E" w:rsidP="00894D4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1631E">
              <w:rPr>
                <w:rFonts w:ascii="Arial" w:hAnsi="Arial" w:cs="Arial"/>
                <w:sz w:val="24"/>
                <w:szCs w:val="24"/>
              </w:rPr>
              <w:t>Hubska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631E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CD75AE6" w14:textId="77777777" w:rsidR="0001631E" w:rsidRPr="00986737" w:rsidRDefault="0001631E" w:rsidP="00894D4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631E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CC6ECB1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28 574.21 zł</w:t>
            </w:r>
          </w:p>
        </w:tc>
      </w:tr>
      <w:tr w:rsidR="0001631E" w:rsidRPr="00BB547B" w14:paraId="2BDAF993" w14:textId="77777777" w:rsidTr="005F34A2">
        <w:tc>
          <w:tcPr>
            <w:tcW w:w="1134" w:type="dxa"/>
            <w:shd w:val="clear" w:color="auto" w:fill="auto"/>
            <w:vAlign w:val="center"/>
          </w:tcPr>
          <w:p w14:paraId="779B734D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A34723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3" w:type="dxa"/>
            <w:shd w:val="clear" w:color="auto" w:fill="auto"/>
          </w:tcPr>
          <w:p w14:paraId="0FECCE6D" w14:textId="77777777" w:rsidR="0001631E" w:rsidRPr="00986737" w:rsidRDefault="0001631E" w:rsidP="00894D42">
            <w:pPr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0AB7F4BB" w14:textId="77777777" w:rsidR="0001631E" w:rsidRPr="00986737" w:rsidRDefault="0001631E" w:rsidP="00894D42">
            <w:pPr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631E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E346833" w14:textId="77777777" w:rsidR="0001631E" w:rsidRPr="00986737" w:rsidRDefault="0001631E" w:rsidP="00894D4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631E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B8E4431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39 288.29 zł</w:t>
            </w:r>
          </w:p>
        </w:tc>
      </w:tr>
      <w:tr w:rsidR="0001631E" w:rsidRPr="00BB547B" w14:paraId="1AA4EDD0" w14:textId="77777777" w:rsidTr="005F34A2">
        <w:tc>
          <w:tcPr>
            <w:tcW w:w="1134" w:type="dxa"/>
            <w:shd w:val="clear" w:color="auto" w:fill="auto"/>
            <w:vAlign w:val="center"/>
          </w:tcPr>
          <w:p w14:paraId="0AA533DA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C2F58D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3" w:type="dxa"/>
            <w:shd w:val="clear" w:color="auto" w:fill="auto"/>
          </w:tcPr>
          <w:p w14:paraId="18532DBE" w14:textId="77777777" w:rsidR="0001631E" w:rsidRPr="00986737" w:rsidRDefault="0001631E" w:rsidP="00894D42">
            <w:pPr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4A0E8DE4" w14:textId="77777777" w:rsidR="0001631E" w:rsidRPr="00986737" w:rsidRDefault="0001631E" w:rsidP="00894D42">
            <w:pPr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631E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B6642B0" w14:textId="77777777" w:rsidR="0001631E" w:rsidRPr="00986737" w:rsidRDefault="0001631E" w:rsidP="00894D4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631E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D193222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7 170.77 zł</w:t>
            </w:r>
          </w:p>
        </w:tc>
      </w:tr>
      <w:tr w:rsidR="0001631E" w:rsidRPr="00BB547B" w14:paraId="57DCC64B" w14:textId="77777777" w:rsidTr="005F34A2">
        <w:tc>
          <w:tcPr>
            <w:tcW w:w="1134" w:type="dxa"/>
            <w:shd w:val="clear" w:color="auto" w:fill="auto"/>
            <w:vAlign w:val="center"/>
          </w:tcPr>
          <w:p w14:paraId="44440587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lastRenderedPageBreak/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94D208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3" w:type="dxa"/>
            <w:shd w:val="clear" w:color="auto" w:fill="auto"/>
          </w:tcPr>
          <w:p w14:paraId="684A230B" w14:textId="77777777" w:rsidR="0001631E" w:rsidRPr="00986737" w:rsidRDefault="0001631E" w:rsidP="00894D42">
            <w:pPr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7F2F484B" w14:textId="77777777" w:rsidR="0001631E" w:rsidRPr="00986737" w:rsidRDefault="0001631E" w:rsidP="00894D42">
            <w:pPr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631E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3F54EBF" w14:textId="77777777" w:rsidR="0001631E" w:rsidRPr="00986737" w:rsidRDefault="0001631E" w:rsidP="00894D4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631E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4DAC5A4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27 043.85 zł</w:t>
            </w:r>
          </w:p>
        </w:tc>
      </w:tr>
      <w:tr w:rsidR="0001631E" w:rsidRPr="00BB547B" w14:paraId="7D3A01A5" w14:textId="77777777" w:rsidTr="005F34A2">
        <w:tc>
          <w:tcPr>
            <w:tcW w:w="1134" w:type="dxa"/>
            <w:shd w:val="clear" w:color="auto" w:fill="auto"/>
            <w:vAlign w:val="center"/>
          </w:tcPr>
          <w:p w14:paraId="4BB02168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FE7DC7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3" w:type="dxa"/>
            <w:shd w:val="clear" w:color="auto" w:fill="auto"/>
          </w:tcPr>
          <w:p w14:paraId="442C23D1" w14:textId="77777777" w:rsidR="0001631E" w:rsidRPr="00986737" w:rsidRDefault="0001631E" w:rsidP="00894D4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1631E">
              <w:rPr>
                <w:rFonts w:ascii="Arial" w:hAnsi="Arial" w:cs="Arial"/>
                <w:sz w:val="24"/>
                <w:szCs w:val="24"/>
              </w:rPr>
              <w:t>Tramco</w:t>
            </w:r>
            <w:proofErr w:type="spellEnd"/>
            <w:r w:rsidRPr="0001631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1631E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01631E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6C66F1AC" w14:textId="4C9829A1" w:rsidR="0001631E" w:rsidRPr="00986737" w:rsidRDefault="0001631E" w:rsidP="00894D42">
            <w:pPr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Wolskie, ul.</w:t>
            </w:r>
            <w:r w:rsidR="000338F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631E">
              <w:rPr>
                <w:rFonts w:ascii="Arial" w:hAnsi="Arial" w:cs="Arial"/>
                <w:sz w:val="24"/>
                <w:szCs w:val="24"/>
              </w:rPr>
              <w:t>Wolska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631E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4525124" w14:textId="77777777" w:rsidR="0001631E" w:rsidRPr="00986737" w:rsidRDefault="0001631E" w:rsidP="00894D4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631E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4FF9D15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39 849.95 zł</w:t>
            </w:r>
          </w:p>
        </w:tc>
      </w:tr>
      <w:tr w:rsidR="0001631E" w:rsidRPr="00BB547B" w14:paraId="1CBC52A3" w14:textId="77777777" w:rsidTr="005F34A2">
        <w:tc>
          <w:tcPr>
            <w:tcW w:w="1134" w:type="dxa"/>
            <w:shd w:val="clear" w:color="auto" w:fill="auto"/>
            <w:vAlign w:val="center"/>
          </w:tcPr>
          <w:p w14:paraId="355E2109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26271D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3" w:type="dxa"/>
            <w:shd w:val="clear" w:color="auto" w:fill="auto"/>
          </w:tcPr>
          <w:p w14:paraId="0DB7835E" w14:textId="77777777" w:rsidR="0001631E" w:rsidRPr="00986737" w:rsidRDefault="0001631E" w:rsidP="00894D4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1631E">
              <w:rPr>
                <w:rFonts w:ascii="Arial" w:hAnsi="Arial" w:cs="Arial"/>
                <w:sz w:val="24"/>
                <w:szCs w:val="24"/>
              </w:rPr>
              <w:t>Tramco</w:t>
            </w:r>
            <w:proofErr w:type="spellEnd"/>
            <w:r w:rsidRPr="0001631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1631E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01631E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54375C21" w14:textId="1752551E" w:rsidR="0001631E" w:rsidRPr="00986737" w:rsidRDefault="0001631E" w:rsidP="00894D42">
            <w:pPr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Wolskie, ul.</w:t>
            </w:r>
            <w:r w:rsidR="000338F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631E">
              <w:rPr>
                <w:rFonts w:ascii="Arial" w:hAnsi="Arial" w:cs="Arial"/>
                <w:sz w:val="24"/>
                <w:szCs w:val="24"/>
              </w:rPr>
              <w:t>Wolska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631E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AD6338E" w14:textId="77777777" w:rsidR="0001631E" w:rsidRPr="00986737" w:rsidRDefault="0001631E" w:rsidP="00894D4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631E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684B90F" w14:textId="77777777" w:rsidR="0001631E" w:rsidRPr="00986737" w:rsidRDefault="0001631E" w:rsidP="00894D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31E">
              <w:rPr>
                <w:rFonts w:ascii="Arial" w:hAnsi="Arial" w:cs="Arial"/>
                <w:sz w:val="24"/>
                <w:szCs w:val="24"/>
              </w:rPr>
              <w:t>27 700.92 zł</w:t>
            </w:r>
          </w:p>
        </w:tc>
      </w:tr>
    </w:tbl>
    <w:p w14:paraId="03DA7CC8" w14:textId="77777777" w:rsidR="000338F4" w:rsidRDefault="000338F4" w:rsidP="00894D4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7FBAF70D" w14:textId="0481D524" w:rsidR="00A80738" w:rsidRDefault="00A80738" w:rsidP="00894D4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0F4BD499" w14:textId="77777777" w:rsidR="000338F4" w:rsidRDefault="000338F4" w:rsidP="00894D4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0D323E54" w14:textId="77777777" w:rsidR="000338F4" w:rsidRPr="00994609" w:rsidRDefault="000338F4" w:rsidP="000338F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iCs/>
          <w:sz w:val="22"/>
          <w:szCs w:val="22"/>
        </w:rPr>
      </w:pPr>
      <w:r w:rsidRPr="00994609">
        <w:rPr>
          <w:rFonts w:ascii="Arial" w:hAnsi="Arial" w:cs="Arial"/>
          <w:i/>
          <w:iCs/>
          <w:sz w:val="22"/>
          <w:szCs w:val="22"/>
        </w:rPr>
        <w:t>/-/ I Z-ca Dyrektora ds. Administracyjnych</w:t>
      </w:r>
    </w:p>
    <w:p w14:paraId="5B8DCF77" w14:textId="77777777" w:rsidR="000338F4" w:rsidRPr="00994609" w:rsidRDefault="000338F4" w:rsidP="000338F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iCs/>
          <w:sz w:val="22"/>
          <w:szCs w:val="22"/>
        </w:rPr>
      </w:pPr>
      <w:r w:rsidRPr="00994609">
        <w:rPr>
          <w:rFonts w:ascii="Arial" w:hAnsi="Arial" w:cs="Arial"/>
          <w:i/>
          <w:iCs/>
          <w:sz w:val="22"/>
          <w:szCs w:val="22"/>
        </w:rPr>
        <w:t>Krystyna Piątkowska</w:t>
      </w:r>
    </w:p>
    <w:p w14:paraId="2AA3DC25" w14:textId="77777777" w:rsidR="000338F4" w:rsidRDefault="000338F4" w:rsidP="00894D4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34E1F9DA" w14:textId="77777777" w:rsidR="000338F4" w:rsidRDefault="000338F4" w:rsidP="00894D4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5C66D1AC" w14:textId="77777777" w:rsidR="000338F4" w:rsidRPr="00BB547B" w:rsidRDefault="000338F4" w:rsidP="00894D4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0338F4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6A6425" w14:textId="77777777" w:rsidR="00C02C1C" w:rsidRDefault="00C02C1C">
      <w:r>
        <w:separator/>
      </w:r>
    </w:p>
  </w:endnote>
  <w:endnote w:type="continuationSeparator" w:id="0">
    <w:p w14:paraId="66FFAE75" w14:textId="77777777" w:rsidR="00C02C1C" w:rsidRDefault="00C02C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31C1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69A45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B077BC" w14:textId="69667476" w:rsidR="00986737" w:rsidRPr="00986737" w:rsidRDefault="000338F4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0B74DAD1" wp14:editId="5AB19322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B00664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4EE2C02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F619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1029F7" w14:textId="77777777" w:rsidR="009F189D" w:rsidRDefault="009F189D">
    <w:pPr>
      <w:pStyle w:val="Stopka"/>
      <w:tabs>
        <w:tab w:val="clear" w:pos="4536"/>
      </w:tabs>
      <w:jc w:val="center"/>
    </w:pPr>
  </w:p>
  <w:p w14:paraId="5726941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C82ED9" w14:textId="77777777" w:rsidR="00C02C1C" w:rsidRDefault="00C02C1C">
      <w:r>
        <w:separator/>
      </w:r>
    </w:p>
  </w:footnote>
  <w:footnote w:type="continuationSeparator" w:id="0">
    <w:p w14:paraId="5602EFD0" w14:textId="77777777" w:rsidR="00C02C1C" w:rsidRDefault="00C02C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C06F1" w14:textId="77777777" w:rsidR="0001631E" w:rsidRDefault="000163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184A0" w14:textId="77777777" w:rsidR="0001631E" w:rsidRDefault="000163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8E330" w14:textId="77777777" w:rsidR="0001631E" w:rsidRDefault="000163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C1C"/>
    <w:rsid w:val="00007727"/>
    <w:rsid w:val="0001631E"/>
    <w:rsid w:val="00017720"/>
    <w:rsid w:val="000338F4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B57"/>
    <w:rsid w:val="00493F8C"/>
    <w:rsid w:val="004C7E9B"/>
    <w:rsid w:val="005614F2"/>
    <w:rsid w:val="00577BC6"/>
    <w:rsid w:val="005A632E"/>
    <w:rsid w:val="005F34A2"/>
    <w:rsid w:val="0069085C"/>
    <w:rsid w:val="006B27ED"/>
    <w:rsid w:val="00843263"/>
    <w:rsid w:val="00861E75"/>
    <w:rsid w:val="00894D42"/>
    <w:rsid w:val="008B7C81"/>
    <w:rsid w:val="00986737"/>
    <w:rsid w:val="009D19BD"/>
    <w:rsid w:val="009F189D"/>
    <w:rsid w:val="00A80738"/>
    <w:rsid w:val="00AE014F"/>
    <w:rsid w:val="00BB547B"/>
    <w:rsid w:val="00C02C1C"/>
    <w:rsid w:val="00C236D3"/>
    <w:rsid w:val="00C659E2"/>
    <w:rsid w:val="00C82837"/>
    <w:rsid w:val="00CA3D66"/>
    <w:rsid w:val="00CB0802"/>
    <w:rsid w:val="00D27DA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D33C93"/>
  <w15:chartTrackingRefBased/>
  <w15:docId w15:val="{37F16CCC-82BC-48CE-B7BF-C106952EA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1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70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58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556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2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210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125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733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0927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569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471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4693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005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513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5388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782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08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6152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785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1369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9509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05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739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56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387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8308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3545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502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7235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6258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287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42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340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485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4411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512</Words>
  <Characters>2511</Characters>
  <Application>Microsoft Office Word</Application>
  <DocSecurity>0</DocSecurity>
  <Lines>20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2025-07-01T11:03:00Z</cp:lastPrinted>
  <dcterms:created xsi:type="dcterms:W3CDTF">2025-07-01T11:04:00Z</dcterms:created>
  <dcterms:modified xsi:type="dcterms:W3CDTF">2025-07-01T11:04:00Z</dcterms:modified>
</cp:coreProperties>
</file>