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A11BF5" w:rsidRDefault="002B23AD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A11BF5">
        <w:rPr>
          <w:rFonts w:ascii="Arial Narrow" w:hAnsi="Arial Narrow" w:cs="Arial"/>
          <w:sz w:val="22"/>
          <w:szCs w:val="22"/>
        </w:rPr>
        <w:t>Bydgoszcz</w:t>
      </w:r>
      <w:r w:rsidR="00081D13" w:rsidRPr="00A11BF5">
        <w:rPr>
          <w:rFonts w:ascii="Arial Narrow" w:hAnsi="Arial Narrow" w:cs="Arial"/>
          <w:sz w:val="22"/>
          <w:szCs w:val="22"/>
        </w:rPr>
        <w:t xml:space="preserve"> dnia: </w:t>
      </w:r>
      <w:r w:rsidRPr="00A11BF5">
        <w:rPr>
          <w:rFonts w:ascii="Arial Narrow" w:hAnsi="Arial Narrow" w:cs="Arial"/>
          <w:sz w:val="22"/>
          <w:szCs w:val="22"/>
        </w:rPr>
        <w:t>2025-07-02</w:t>
      </w:r>
    </w:p>
    <w:p w:rsidR="00081D13" w:rsidRPr="00A11BF5" w:rsidRDefault="002B23AD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A11BF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081D13" w:rsidRPr="00A11BF5" w:rsidRDefault="002B23AD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A11BF5">
        <w:rPr>
          <w:rFonts w:ascii="Arial Narrow" w:hAnsi="Arial Narrow" w:cs="Arial"/>
          <w:sz w:val="22"/>
          <w:szCs w:val="22"/>
        </w:rPr>
        <w:t>Powstańców Warszawy</w:t>
      </w:r>
      <w:r w:rsidR="00081D13" w:rsidRPr="00A11BF5">
        <w:rPr>
          <w:rFonts w:ascii="Arial Narrow" w:hAnsi="Arial Narrow" w:cs="Arial"/>
          <w:sz w:val="22"/>
          <w:szCs w:val="22"/>
        </w:rPr>
        <w:t xml:space="preserve"> </w:t>
      </w:r>
      <w:r w:rsidRPr="00A11BF5">
        <w:rPr>
          <w:rFonts w:ascii="Arial Narrow" w:hAnsi="Arial Narrow" w:cs="Arial"/>
          <w:sz w:val="22"/>
          <w:szCs w:val="22"/>
        </w:rPr>
        <w:t>5</w:t>
      </w:r>
    </w:p>
    <w:p w:rsidR="00081D13" w:rsidRPr="00A11BF5" w:rsidRDefault="002B23AD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A11BF5">
        <w:rPr>
          <w:rFonts w:ascii="Arial Narrow" w:hAnsi="Arial Narrow" w:cs="Arial"/>
          <w:sz w:val="22"/>
          <w:szCs w:val="22"/>
        </w:rPr>
        <w:t>85-681</w:t>
      </w:r>
      <w:r w:rsidR="00081D13" w:rsidRPr="00A11BF5">
        <w:rPr>
          <w:rFonts w:ascii="Arial Narrow" w:hAnsi="Arial Narrow" w:cs="Arial"/>
          <w:sz w:val="22"/>
          <w:szCs w:val="22"/>
        </w:rPr>
        <w:t xml:space="preserve"> </w:t>
      </w:r>
      <w:r w:rsidRPr="00A11BF5">
        <w:rPr>
          <w:rFonts w:ascii="Arial Narrow" w:hAnsi="Arial Narrow" w:cs="Arial"/>
          <w:sz w:val="22"/>
          <w:szCs w:val="22"/>
        </w:rPr>
        <w:t>Bydgoszcz</w:t>
      </w:r>
    </w:p>
    <w:p w:rsidR="00081D13" w:rsidRPr="00A11BF5" w:rsidRDefault="00081D13" w:rsidP="00081D13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A11BF5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081D13" w:rsidRPr="00A11BF5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A11BF5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081D13" w:rsidRPr="00A11BF5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A11BF5" w:rsidTr="00C13EA9">
        <w:tc>
          <w:tcPr>
            <w:tcW w:w="10065" w:type="dxa"/>
            <w:shd w:val="clear" w:color="auto" w:fill="F2F2F2"/>
            <w:hideMark/>
          </w:tcPr>
          <w:p w:rsidR="00081D13" w:rsidRPr="00A11BF5" w:rsidRDefault="00A11BF5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081D13" w:rsidRPr="00A11BF5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081D13" w:rsidRPr="00A11BF5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081D13" w:rsidRPr="00A11BF5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11BF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11BF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11BF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A11BF5" w:rsidTr="00081D13">
        <w:tc>
          <w:tcPr>
            <w:tcW w:w="2269" w:type="dxa"/>
            <w:shd w:val="clear" w:color="auto" w:fill="auto"/>
          </w:tcPr>
          <w:p w:rsidR="00081D13" w:rsidRPr="00A11BF5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A11BF5" w:rsidRDefault="002B23A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Przeglądy okresowe obiektów budowlanych znajdujących się na terenie posesji przy ul. Powstańców Warszawy 5 i Skromnej 5 w Bydgoszczy</w:t>
            </w:r>
          </w:p>
        </w:tc>
      </w:tr>
      <w:tr w:rsidR="002B23AD" w:rsidRPr="00A11BF5" w:rsidTr="00C92D04">
        <w:tc>
          <w:tcPr>
            <w:tcW w:w="2269" w:type="dxa"/>
            <w:shd w:val="clear" w:color="auto" w:fill="auto"/>
          </w:tcPr>
          <w:p w:rsidR="002B23AD" w:rsidRPr="00A11BF5" w:rsidRDefault="002B23AD" w:rsidP="00C92D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2B23AD" w:rsidRPr="00A11BF5" w:rsidRDefault="002B23AD" w:rsidP="00C92D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55/2025</w:t>
            </w:r>
          </w:p>
        </w:tc>
      </w:tr>
    </w:tbl>
    <w:p w:rsidR="00081D13" w:rsidRPr="00A11BF5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:rsidR="00081D13" w:rsidRPr="00A11BF5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A11BF5">
        <w:rPr>
          <w:rFonts w:ascii="Arial Narrow" w:hAnsi="Arial Narrow" w:cs="Arial"/>
          <w:sz w:val="22"/>
          <w:szCs w:val="22"/>
        </w:rPr>
        <w:t xml:space="preserve">Zamawiający, </w:t>
      </w:r>
      <w:r w:rsidR="002B23AD" w:rsidRPr="00A11BF5">
        <w:rPr>
          <w:rFonts w:ascii="Arial Narrow" w:hAnsi="Arial Narrow" w:cs="Arial"/>
          <w:b/>
          <w:sz w:val="22"/>
          <w:szCs w:val="22"/>
        </w:rPr>
        <w:t>10WSzKzP SPZOZ</w:t>
      </w:r>
      <w:r w:rsidRPr="00A11BF5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A11BF5">
        <w:rPr>
          <w:rFonts w:ascii="Arial Narrow" w:hAnsi="Arial Narrow" w:cs="Arial"/>
          <w:sz w:val="22"/>
          <w:szCs w:val="22"/>
        </w:rPr>
        <w:t xml:space="preserve">ust. 1 pkt. 1 i </w:t>
      </w:r>
      <w:r w:rsidRPr="00A11BF5">
        <w:rPr>
          <w:rFonts w:ascii="Arial Narrow" w:hAnsi="Arial Narrow" w:cs="Arial"/>
          <w:sz w:val="22"/>
          <w:szCs w:val="22"/>
        </w:rPr>
        <w:t xml:space="preserve">ust. </w:t>
      </w:r>
      <w:r w:rsidR="00A17CDB" w:rsidRPr="00A11BF5">
        <w:rPr>
          <w:rFonts w:ascii="Arial Narrow" w:hAnsi="Arial Narrow" w:cs="Arial"/>
          <w:sz w:val="22"/>
          <w:szCs w:val="22"/>
        </w:rPr>
        <w:t>2</w:t>
      </w:r>
      <w:r w:rsidRPr="00A11BF5">
        <w:rPr>
          <w:rFonts w:ascii="Arial Narrow" w:hAnsi="Arial Narrow" w:cs="Arial"/>
          <w:sz w:val="22"/>
          <w:szCs w:val="22"/>
        </w:rPr>
        <w:t xml:space="preserve"> </w:t>
      </w:r>
      <w:r w:rsidR="00081D13" w:rsidRPr="00A11BF5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2B23AD" w:rsidRPr="00A11BF5">
        <w:rPr>
          <w:rFonts w:ascii="Arial Narrow" w:hAnsi="Arial Narrow" w:cs="Arial"/>
          <w:sz w:val="22"/>
          <w:szCs w:val="22"/>
        </w:rPr>
        <w:t>(</w:t>
      </w:r>
      <w:proofErr w:type="spellStart"/>
      <w:r w:rsidR="002B23AD" w:rsidRPr="00A11BF5">
        <w:rPr>
          <w:rFonts w:ascii="Arial Narrow" w:hAnsi="Arial Narrow" w:cs="Arial"/>
          <w:sz w:val="22"/>
          <w:szCs w:val="22"/>
        </w:rPr>
        <w:t>t.j</w:t>
      </w:r>
      <w:proofErr w:type="spellEnd"/>
      <w:r w:rsidR="002B23AD" w:rsidRPr="00A11BF5">
        <w:rPr>
          <w:rFonts w:ascii="Arial Narrow" w:hAnsi="Arial Narrow" w:cs="Arial"/>
          <w:sz w:val="22"/>
          <w:szCs w:val="22"/>
        </w:rPr>
        <w:t>. Dz. U. z 2024 poz. 1320)</w:t>
      </w:r>
      <w:r w:rsidR="00081D13" w:rsidRPr="00A11BF5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081D13" w:rsidRPr="00A11BF5">
        <w:rPr>
          <w:rFonts w:ascii="Arial Narrow" w:hAnsi="Arial Narrow" w:cs="Arial"/>
          <w:sz w:val="22"/>
          <w:szCs w:val="22"/>
        </w:rPr>
        <w:t>Pzp</w:t>
      </w:r>
      <w:proofErr w:type="spellEnd"/>
      <w:r w:rsidR="00081D13" w:rsidRPr="00A11BF5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2B23AD" w:rsidRPr="00A11BF5" w:rsidTr="00C92D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2B23AD" w:rsidRPr="00A11BF5" w:rsidRDefault="002B23AD" w:rsidP="00C92D04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/>
                <w:sz w:val="22"/>
                <w:szCs w:val="22"/>
              </w:rPr>
              <w:t>BASTION Sebastian Pilch</w:t>
            </w:r>
          </w:p>
          <w:p w:rsidR="002B23AD" w:rsidRPr="00A11BF5" w:rsidRDefault="002B23AD" w:rsidP="00C92D04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Ogrodowa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25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2B23AD" w:rsidRPr="00A11BF5" w:rsidRDefault="002B23AD" w:rsidP="00C92D04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86-010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Koronowo</w:t>
            </w:r>
          </w:p>
          <w:p w:rsidR="002B23AD" w:rsidRPr="00A11BF5" w:rsidRDefault="002B23AD" w:rsidP="00C92D04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A11BF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A11BF5">
              <w:rPr>
                <w:rFonts w:ascii="Arial Narrow" w:hAnsi="Arial Narrow" w:cs="Arial"/>
                <w:b/>
                <w:sz w:val="22"/>
                <w:szCs w:val="22"/>
              </w:rPr>
              <w:t>17 900.00 zł</w:t>
            </w:r>
            <w:r w:rsidRPr="00A11BF5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2B23AD" w:rsidRPr="00A11BF5" w:rsidRDefault="002B23AD" w:rsidP="00C92D04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:rsidR="002B23AD" w:rsidRPr="00A11BF5" w:rsidRDefault="002B23AD" w:rsidP="00C92D0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081D13" w:rsidRPr="00A11BF5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A11BF5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A11BF5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103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3685"/>
        <w:gridCol w:w="1418"/>
        <w:gridCol w:w="1417"/>
        <w:gridCol w:w="2930"/>
      </w:tblGrid>
      <w:tr w:rsidR="00A11BF5" w:rsidRPr="00A11BF5" w:rsidTr="00A11BF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A11BF5" w:rsidRPr="00A11BF5" w:rsidRDefault="00A11BF5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A11BF5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3685" w:type="dxa"/>
            <w:shd w:val="clear" w:color="auto" w:fill="F2F2F2"/>
            <w:vAlign w:val="center"/>
          </w:tcPr>
          <w:p w:rsidR="00A11BF5" w:rsidRPr="00A11BF5" w:rsidRDefault="00A11BF5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A11BF5" w:rsidRPr="00A11BF5" w:rsidRDefault="00A11BF5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A11BF5" w:rsidRPr="00A11BF5" w:rsidRDefault="00A11BF5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Termin realizacji</w:t>
            </w:r>
          </w:p>
        </w:tc>
        <w:tc>
          <w:tcPr>
            <w:tcW w:w="2930" w:type="dxa"/>
            <w:shd w:val="clear" w:color="auto" w:fill="F2F2F2"/>
            <w:vAlign w:val="center"/>
          </w:tcPr>
          <w:p w:rsidR="00A11BF5" w:rsidRPr="00A11BF5" w:rsidRDefault="00A11BF5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A11BF5" w:rsidRPr="00A11BF5" w:rsidTr="00A11BF5">
        <w:tc>
          <w:tcPr>
            <w:tcW w:w="851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685" w:type="dxa"/>
            <w:vAlign w:val="center"/>
          </w:tcPr>
          <w:p w:rsidR="00A11BF5" w:rsidRPr="00A11BF5" w:rsidRDefault="00A11BF5" w:rsidP="00C92D04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/>
                <w:sz w:val="22"/>
                <w:szCs w:val="22"/>
              </w:rPr>
              <w:t>BASTION Sebastian Pilch</w:t>
            </w:r>
          </w:p>
          <w:p w:rsidR="00A11BF5" w:rsidRPr="00A11BF5" w:rsidRDefault="00A11BF5" w:rsidP="00C92D04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Ogrodowa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25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A11BF5" w:rsidRPr="00A11BF5" w:rsidRDefault="00A11BF5" w:rsidP="00C92D04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86-010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Koronowo</w:t>
            </w:r>
          </w:p>
        </w:tc>
        <w:tc>
          <w:tcPr>
            <w:tcW w:w="1418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 xml:space="preserve">  40,00</w:t>
            </w:r>
          </w:p>
        </w:tc>
        <w:tc>
          <w:tcPr>
            <w:tcW w:w="2930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11BF5" w:rsidRPr="00A11BF5" w:rsidTr="00A11BF5">
        <w:tc>
          <w:tcPr>
            <w:tcW w:w="851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685" w:type="dxa"/>
            <w:vAlign w:val="center"/>
          </w:tcPr>
          <w:p w:rsidR="00A11BF5" w:rsidRPr="00A11BF5" w:rsidRDefault="00A11BF5" w:rsidP="00C92D04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/>
                <w:sz w:val="22"/>
                <w:szCs w:val="22"/>
              </w:rPr>
              <w:t>Przedsiębiorstwo Produkcyjno Handlowo Usługowe CORDEX Krzysztof Stępniak</w:t>
            </w:r>
          </w:p>
          <w:p w:rsidR="00A11BF5" w:rsidRPr="00A11BF5" w:rsidRDefault="00A11BF5" w:rsidP="00C92D04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lastRenderedPageBreak/>
              <w:t>Biedaszkowo</w:t>
            </w:r>
            <w:proofErr w:type="spellEnd"/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17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A11BF5" w:rsidRPr="00A11BF5" w:rsidRDefault="00A11BF5" w:rsidP="00C92D04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85-157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</w:tc>
        <w:tc>
          <w:tcPr>
            <w:tcW w:w="1418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36,53</w:t>
            </w:r>
          </w:p>
        </w:tc>
        <w:tc>
          <w:tcPr>
            <w:tcW w:w="1417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 xml:space="preserve">  40,00</w:t>
            </w:r>
          </w:p>
        </w:tc>
        <w:tc>
          <w:tcPr>
            <w:tcW w:w="2930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 xml:space="preserve">  76,53</w:t>
            </w:r>
          </w:p>
        </w:tc>
      </w:tr>
      <w:tr w:rsidR="00A11BF5" w:rsidRPr="00A11BF5" w:rsidTr="00A11BF5">
        <w:tc>
          <w:tcPr>
            <w:tcW w:w="851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lastRenderedPageBreak/>
              <w:t>1</w:t>
            </w:r>
          </w:p>
        </w:tc>
        <w:tc>
          <w:tcPr>
            <w:tcW w:w="3685" w:type="dxa"/>
            <w:vAlign w:val="center"/>
          </w:tcPr>
          <w:p w:rsidR="00A11BF5" w:rsidRPr="00A11BF5" w:rsidRDefault="00A11BF5" w:rsidP="00C92D04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/>
                <w:sz w:val="22"/>
                <w:szCs w:val="22"/>
              </w:rPr>
              <w:t>GRAFIKO SP. Z O.O.</w:t>
            </w:r>
          </w:p>
          <w:p w:rsidR="00A11BF5" w:rsidRPr="00A11BF5" w:rsidRDefault="00A11BF5" w:rsidP="00C92D04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Aleja Jana Pawła II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27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A11BF5" w:rsidRPr="00A11BF5" w:rsidRDefault="00A11BF5" w:rsidP="00C92D04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00-867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418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2930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A11BF5" w:rsidRPr="00A11BF5" w:rsidTr="00A11BF5">
        <w:tc>
          <w:tcPr>
            <w:tcW w:w="851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685" w:type="dxa"/>
            <w:vAlign w:val="center"/>
          </w:tcPr>
          <w:p w:rsidR="00A11BF5" w:rsidRPr="00A11BF5" w:rsidRDefault="00A11BF5" w:rsidP="00C92D04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/>
                <w:sz w:val="22"/>
                <w:szCs w:val="22"/>
              </w:rPr>
              <w:t>M2 Marcin Chojnacki</w:t>
            </w:r>
          </w:p>
          <w:p w:rsidR="00A11BF5" w:rsidRPr="00A11BF5" w:rsidRDefault="00A11BF5" w:rsidP="00C92D04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Kościuszki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17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/2</w:t>
            </w:r>
          </w:p>
          <w:p w:rsidR="00A11BF5" w:rsidRPr="00A11BF5" w:rsidRDefault="00A11BF5" w:rsidP="00C92D04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14-200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Iława</w:t>
            </w:r>
          </w:p>
        </w:tc>
        <w:tc>
          <w:tcPr>
            <w:tcW w:w="1418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2930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A11BF5" w:rsidRPr="00A11BF5" w:rsidTr="00A11BF5">
        <w:tc>
          <w:tcPr>
            <w:tcW w:w="851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685" w:type="dxa"/>
            <w:vAlign w:val="center"/>
          </w:tcPr>
          <w:p w:rsidR="00A11BF5" w:rsidRPr="00A11BF5" w:rsidRDefault="00A11BF5" w:rsidP="00C92D04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/>
                <w:sz w:val="22"/>
                <w:szCs w:val="22"/>
              </w:rPr>
              <w:t>Inżynieria Paweł Skibiński</w:t>
            </w:r>
          </w:p>
          <w:p w:rsidR="00A11BF5" w:rsidRPr="00A11BF5" w:rsidRDefault="00A11BF5" w:rsidP="00C92D04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ks. Turka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23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/14</w:t>
            </w:r>
          </w:p>
          <w:p w:rsidR="00A11BF5" w:rsidRPr="00A11BF5" w:rsidRDefault="00A11BF5" w:rsidP="00C92D04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30-717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418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2930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A11BF5" w:rsidRPr="00A11BF5" w:rsidTr="00A11BF5">
        <w:tc>
          <w:tcPr>
            <w:tcW w:w="851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685" w:type="dxa"/>
            <w:vAlign w:val="center"/>
          </w:tcPr>
          <w:p w:rsidR="00A11BF5" w:rsidRPr="00A11BF5" w:rsidRDefault="00A11BF5" w:rsidP="00C92D04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/>
                <w:sz w:val="22"/>
                <w:szCs w:val="22"/>
              </w:rPr>
              <w:t>ADREM Witold Janeczko</w:t>
            </w:r>
          </w:p>
          <w:p w:rsidR="00A11BF5" w:rsidRPr="00A11BF5" w:rsidRDefault="00A11BF5" w:rsidP="00C92D04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63. Pułku Piechoty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71B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/27</w:t>
            </w:r>
          </w:p>
          <w:p w:rsidR="00A11BF5" w:rsidRPr="00A11BF5" w:rsidRDefault="00A11BF5" w:rsidP="00C92D04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87-100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Toruń</w:t>
            </w:r>
          </w:p>
        </w:tc>
        <w:tc>
          <w:tcPr>
            <w:tcW w:w="1418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2930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A11BF5" w:rsidRPr="00A11BF5" w:rsidTr="00A11BF5">
        <w:tc>
          <w:tcPr>
            <w:tcW w:w="851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685" w:type="dxa"/>
            <w:vAlign w:val="center"/>
          </w:tcPr>
          <w:p w:rsidR="00A11BF5" w:rsidRPr="00A11BF5" w:rsidRDefault="00A11BF5" w:rsidP="00C92D04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/>
                <w:sz w:val="22"/>
                <w:szCs w:val="22"/>
              </w:rPr>
              <w:t>KABIS CONSULTING ENGINEERS</w:t>
            </w:r>
          </w:p>
          <w:p w:rsidR="00A11BF5" w:rsidRPr="00A11BF5" w:rsidRDefault="00A11BF5" w:rsidP="00C92D04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Wały Dwernickiego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117/121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A11BF5" w:rsidRPr="00A11BF5" w:rsidRDefault="00A11BF5" w:rsidP="00C92D04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42-202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11BF5">
              <w:rPr>
                <w:rFonts w:ascii="Arial Narrow" w:hAnsi="Arial Narrow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418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2930" w:type="dxa"/>
            <w:vAlign w:val="center"/>
          </w:tcPr>
          <w:p w:rsidR="00A11BF5" w:rsidRPr="00A11BF5" w:rsidRDefault="00A11BF5" w:rsidP="00C92D0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1BF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:rsidR="00E85D70" w:rsidRPr="00A11BF5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F960D7" w:rsidRPr="00A11BF5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11BF5">
        <w:rPr>
          <w:rFonts w:ascii="Arial Narrow" w:hAnsi="Arial Narrow" w:cs="Arial"/>
          <w:i/>
          <w:sz w:val="22"/>
          <w:szCs w:val="22"/>
        </w:rPr>
        <w:t>Zamawiający</w:t>
      </w:r>
    </w:p>
    <w:p w:rsidR="00A11BF5" w:rsidRDefault="00A11BF5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A11BF5" w:rsidRDefault="00A11BF5" w:rsidP="00A11BF5">
      <w:pPr>
        <w:rPr>
          <w:rFonts w:ascii="Arial Narrow" w:hAnsi="Arial Narrow"/>
          <w:sz w:val="18"/>
          <w:szCs w:val="18"/>
        </w:rPr>
      </w:pPr>
    </w:p>
    <w:p w:rsidR="00A11BF5" w:rsidRDefault="00A11BF5" w:rsidP="00A11BF5">
      <w:pPr>
        <w:rPr>
          <w:rFonts w:ascii="Arial Narrow" w:hAnsi="Arial Narrow"/>
          <w:sz w:val="18"/>
          <w:szCs w:val="18"/>
        </w:rPr>
      </w:pPr>
    </w:p>
    <w:p w:rsidR="00A11BF5" w:rsidRDefault="00A11BF5" w:rsidP="00A11BF5">
      <w:pPr>
        <w:rPr>
          <w:rFonts w:ascii="Arial Narrow" w:hAnsi="Arial Narrow"/>
          <w:sz w:val="18"/>
          <w:szCs w:val="18"/>
        </w:rPr>
      </w:pPr>
    </w:p>
    <w:p w:rsidR="00A11BF5" w:rsidRDefault="00A11BF5" w:rsidP="00A11BF5">
      <w:pPr>
        <w:rPr>
          <w:rFonts w:ascii="Arial Narrow" w:hAnsi="Arial Narrow"/>
          <w:sz w:val="18"/>
          <w:szCs w:val="18"/>
        </w:rPr>
      </w:pPr>
    </w:p>
    <w:p w:rsidR="00A11BF5" w:rsidRDefault="00A11BF5" w:rsidP="00A11BF5">
      <w:pPr>
        <w:rPr>
          <w:rFonts w:ascii="Arial Narrow" w:hAnsi="Arial Narrow"/>
          <w:sz w:val="18"/>
          <w:szCs w:val="18"/>
        </w:rPr>
      </w:pPr>
    </w:p>
    <w:p w:rsidR="00A11BF5" w:rsidRDefault="00A11BF5" w:rsidP="00A11BF5">
      <w:pPr>
        <w:rPr>
          <w:rFonts w:ascii="Arial Narrow" w:hAnsi="Arial Narrow"/>
          <w:sz w:val="18"/>
          <w:szCs w:val="18"/>
        </w:rPr>
      </w:pPr>
    </w:p>
    <w:p w:rsidR="00A11BF5" w:rsidRDefault="00A11BF5" w:rsidP="00A11BF5">
      <w:pPr>
        <w:rPr>
          <w:rFonts w:ascii="Arial Narrow" w:hAnsi="Arial Narrow"/>
          <w:sz w:val="18"/>
          <w:szCs w:val="18"/>
        </w:rPr>
      </w:pPr>
    </w:p>
    <w:p w:rsidR="00A11BF5" w:rsidRDefault="00A11BF5" w:rsidP="00A11BF5">
      <w:pPr>
        <w:rPr>
          <w:rFonts w:ascii="Arial Narrow" w:hAnsi="Arial Narrow"/>
          <w:sz w:val="18"/>
          <w:szCs w:val="18"/>
        </w:rPr>
      </w:pPr>
    </w:p>
    <w:p w:rsidR="00A11BF5" w:rsidRDefault="00A11BF5" w:rsidP="00A11BF5">
      <w:pPr>
        <w:rPr>
          <w:rFonts w:ascii="Arial Narrow" w:hAnsi="Arial Narrow"/>
          <w:sz w:val="18"/>
          <w:szCs w:val="18"/>
        </w:rPr>
      </w:pPr>
    </w:p>
    <w:p w:rsidR="00A11BF5" w:rsidRDefault="00A11BF5" w:rsidP="00A11BF5">
      <w:pPr>
        <w:rPr>
          <w:rFonts w:ascii="Arial Narrow" w:hAnsi="Arial Narrow"/>
          <w:sz w:val="18"/>
          <w:szCs w:val="18"/>
        </w:rPr>
      </w:pPr>
    </w:p>
    <w:p w:rsidR="00A11BF5" w:rsidRDefault="00A11BF5" w:rsidP="00A11BF5">
      <w:pPr>
        <w:rPr>
          <w:rFonts w:ascii="Arial Narrow" w:hAnsi="Arial Narrow"/>
          <w:sz w:val="18"/>
          <w:szCs w:val="18"/>
        </w:rPr>
      </w:pPr>
    </w:p>
    <w:p w:rsidR="00A11BF5" w:rsidRDefault="00A11BF5" w:rsidP="00A11BF5">
      <w:pPr>
        <w:rPr>
          <w:rFonts w:ascii="Arial Narrow" w:hAnsi="Arial Narrow"/>
          <w:sz w:val="18"/>
          <w:szCs w:val="18"/>
        </w:rPr>
      </w:pPr>
    </w:p>
    <w:p w:rsidR="00A11BF5" w:rsidRDefault="00A11BF5" w:rsidP="00A11BF5">
      <w:pPr>
        <w:rPr>
          <w:rFonts w:ascii="Arial Narrow" w:hAnsi="Arial Narrow"/>
          <w:sz w:val="18"/>
          <w:szCs w:val="18"/>
        </w:rPr>
      </w:pPr>
    </w:p>
    <w:p w:rsidR="00A11BF5" w:rsidRDefault="00A11BF5" w:rsidP="00A11BF5">
      <w:pPr>
        <w:rPr>
          <w:rFonts w:ascii="Arial Narrow" w:hAnsi="Arial Narrow"/>
          <w:sz w:val="18"/>
          <w:szCs w:val="18"/>
        </w:rPr>
      </w:pPr>
    </w:p>
    <w:p w:rsidR="00A11BF5" w:rsidRDefault="00A11BF5" w:rsidP="00A11BF5">
      <w:pPr>
        <w:rPr>
          <w:rFonts w:ascii="Arial Narrow" w:hAnsi="Arial Narrow"/>
          <w:sz w:val="18"/>
          <w:szCs w:val="18"/>
        </w:rPr>
      </w:pPr>
    </w:p>
    <w:p w:rsidR="00A11BF5" w:rsidRDefault="00A11BF5" w:rsidP="00A11BF5">
      <w:pPr>
        <w:rPr>
          <w:rFonts w:ascii="Arial Narrow" w:hAnsi="Arial Narrow"/>
          <w:sz w:val="18"/>
          <w:szCs w:val="18"/>
        </w:rPr>
      </w:pPr>
    </w:p>
    <w:p w:rsidR="00A11BF5" w:rsidRDefault="00A11BF5" w:rsidP="00A11BF5">
      <w:pPr>
        <w:rPr>
          <w:rFonts w:ascii="Arial Narrow" w:hAnsi="Arial Narrow"/>
          <w:sz w:val="18"/>
          <w:szCs w:val="18"/>
        </w:rPr>
      </w:pPr>
    </w:p>
    <w:p w:rsidR="00A11BF5" w:rsidRDefault="00A11BF5" w:rsidP="00A11BF5">
      <w:pPr>
        <w:rPr>
          <w:rFonts w:ascii="Arial Narrow" w:hAnsi="Arial Narrow"/>
          <w:sz w:val="18"/>
          <w:szCs w:val="18"/>
        </w:rPr>
      </w:pPr>
    </w:p>
    <w:p w:rsidR="00A11BF5" w:rsidRDefault="00A11BF5" w:rsidP="00A11BF5">
      <w:pPr>
        <w:rPr>
          <w:rFonts w:ascii="Arial Narrow" w:hAnsi="Arial Narrow"/>
          <w:sz w:val="18"/>
          <w:szCs w:val="18"/>
        </w:rPr>
      </w:pPr>
    </w:p>
    <w:p w:rsidR="00A11BF5" w:rsidRDefault="00A11BF5" w:rsidP="00A11BF5">
      <w:pPr>
        <w:rPr>
          <w:rFonts w:ascii="Arial Narrow" w:hAnsi="Arial Narrow"/>
          <w:sz w:val="18"/>
          <w:szCs w:val="18"/>
        </w:rPr>
      </w:pPr>
    </w:p>
    <w:p w:rsidR="00A11BF5" w:rsidRDefault="00A11BF5" w:rsidP="00A11BF5">
      <w:pPr>
        <w:rPr>
          <w:rFonts w:ascii="Arial Narrow" w:hAnsi="Arial Narrow"/>
          <w:sz w:val="18"/>
          <w:szCs w:val="18"/>
        </w:rPr>
      </w:pPr>
    </w:p>
    <w:p w:rsidR="00A11BF5" w:rsidRDefault="00A11BF5" w:rsidP="00A11BF5">
      <w:pPr>
        <w:rPr>
          <w:rFonts w:ascii="Arial Narrow" w:hAnsi="Arial Narrow"/>
          <w:sz w:val="18"/>
          <w:szCs w:val="18"/>
        </w:rPr>
      </w:pPr>
    </w:p>
    <w:p w:rsidR="00A11BF5" w:rsidRDefault="00A11BF5" w:rsidP="00A11BF5">
      <w:pPr>
        <w:rPr>
          <w:rFonts w:ascii="Arial Narrow" w:hAnsi="Arial Narrow"/>
          <w:sz w:val="18"/>
          <w:szCs w:val="18"/>
        </w:rPr>
      </w:pPr>
    </w:p>
    <w:p w:rsidR="00A11BF5" w:rsidRDefault="00A11BF5" w:rsidP="00A11BF5">
      <w:pPr>
        <w:rPr>
          <w:rFonts w:ascii="Arial Narrow" w:hAnsi="Arial Narrow"/>
          <w:sz w:val="18"/>
          <w:szCs w:val="18"/>
        </w:rPr>
      </w:pPr>
    </w:p>
    <w:p w:rsidR="00A11BF5" w:rsidRPr="00B9724A" w:rsidRDefault="00A11BF5" w:rsidP="00A11BF5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A11BF5" w:rsidRDefault="00A11BF5" w:rsidP="00A11BF5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A11BF5" w:rsidRPr="00B9724A" w:rsidRDefault="00A11BF5" w:rsidP="00A11BF5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A11BF5" w:rsidRDefault="00A11BF5" w:rsidP="00A11BF5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02.07.2025 r.</w:t>
      </w:r>
    </w:p>
    <w:p w:rsidR="00A11BF5" w:rsidRPr="00A11BF5" w:rsidRDefault="00A11BF5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A11BF5" w:rsidRPr="00A11BF5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2CBD" w:rsidRDefault="00D12CBD">
      <w:r>
        <w:separator/>
      </w:r>
    </w:p>
  </w:endnote>
  <w:endnote w:type="continuationSeparator" w:id="1">
    <w:p w:rsidR="00D12CBD" w:rsidRDefault="00D12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3AD" w:rsidRDefault="002B23A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3706BF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3706BF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3AD" w:rsidRDefault="002B23A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2CBD" w:rsidRDefault="00D12CBD">
      <w:r>
        <w:separator/>
      </w:r>
    </w:p>
  </w:footnote>
  <w:footnote w:type="continuationSeparator" w:id="1">
    <w:p w:rsidR="00D12CBD" w:rsidRDefault="00D12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3AD" w:rsidRDefault="002B23A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3AD" w:rsidRDefault="002B23A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3AD" w:rsidRDefault="002B23A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23AD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23AD"/>
    <w:rsid w:val="002B6761"/>
    <w:rsid w:val="003445A0"/>
    <w:rsid w:val="003706BF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1BF5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12CBD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2025-07-02T07:03:00Z</cp:lastPrinted>
  <dcterms:created xsi:type="dcterms:W3CDTF">2025-07-02T07:03:00Z</dcterms:created>
  <dcterms:modified xsi:type="dcterms:W3CDTF">2025-07-02T07:03:00Z</dcterms:modified>
</cp:coreProperties>
</file>